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FA219" w14:textId="77777777" w:rsidR="000B5074" w:rsidRDefault="000B5074" w:rsidP="00F41C44">
      <w:pPr>
        <w:pStyle w:val="a4"/>
        <w:spacing w:line="0" w:lineRule="atLeast"/>
        <w:ind w:firstLine="200"/>
      </w:pPr>
      <w:bookmarkStart w:id="0" w:name="_GoBack"/>
      <w:bookmarkEnd w:id="0"/>
    </w:p>
    <w:p w14:paraId="0EBDC22A" w14:textId="77777777" w:rsidR="00941426" w:rsidRPr="00E73B3E" w:rsidRDefault="00941426" w:rsidP="00F41C44">
      <w:pPr>
        <w:pStyle w:val="a4"/>
        <w:spacing w:line="0" w:lineRule="atLeast"/>
        <w:ind w:firstLine="200"/>
      </w:pPr>
    </w:p>
    <w:p w14:paraId="020A75FF" w14:textId="4CBE7025" w:rsidR="00D431AA" w:rsidRPr="00881D46" w:rsidRDefault="00D83944" w:rsidP="00F41C44">
      <w:pPr>
        <w:pStyle w:val="1"/>
        <w:spacing w:line="0" w:lineRule="atLeast"/>
        <w:rPr>
          <w:rFonts w:asciiTheme="majorHAnsi" w:eastAsiaTheme="majorHAnsi" w:hAnsiTheme="majorHAnsi"/>
          <w:w w:val="90"/>
          <w:sz w:val="40"/>
          <w:szCs w:val="40"/>
        </w:rPr>
      </w:pPr>
      <w:r w:rsidRPr="00881D46">
        <w:rPr>
          <w:rFonts w:asciiTheme="majorHAnsi" w:eastAsiaTheme="majorHAnsi" w:hAnsiTheme="majorHAnsi" w:hint="eastAsia"/>
          <w:noProof/>
          <w:sz w:val="40"/>
          <w:szCs w:val="40"/>
        </w:rPr>
        <mc:AlternateContent>
          <mc:Choice Requires="wps">
            <w:drawing>
              <wp:anchor distT="0" distB="0" distL="114300" distR="114300" simplePos="0" relativeHeight="251827200" behindDoc="0" locked="1" layoutInCell="1" allowOverlap="1" wp14:anchorId="23BCBF75" wp14:editId="1B09B5D6">
                <wp:simplePos x="0" y="0"/>
                <wp:positionH relativeFrom="column">
                  <wp:posOffset>-81280</wp:posOffset>
                </wp:positionH>
                <wp:positionV relativeFrom="paragraph">
                  <wp:posOffset>-134620</wp:posOffset>
                </wp:positionV>
                <wp:extent cx="6276975" cy="657225"/>
                <wp:effectExtent l="19050" t="19050" r="28575" b="28575"/>
                <wp:wrapNone/>
                <wp:docPr id="1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657225"/>
                        </a:xfrm>
                        <a:prstGeom prst="roundRect">
                          <a:avLst>
                            <a:gd name="adj" fmla="val 50000"/>
                          </a:avLst>
                        </a:prstGeom>
                        <a:noFill/>
                        <a:ln w="3810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F42628" id="AutoShape 124" o:spid="_x0000_s1026" style="position:absolute;left:0;text-align:left;margin-left:-6.4pt;margin-top:-10.6pt;width:494.25pt;height:5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" filled="f" strokecolor="silver" strokeweight="3pt">
                <v:textbox inset="5.85pt,.7pt,5.85pt,.7pt"/>
                <w10:anchorlock/>
              </v:roundrect>
            </w:pict>
          </mc:Fallback>
        </mc:AlternateContent>
      </w:r>
      <w:r w:rsidRPr="00881D46">
        <w:rPr>
          <w:rFonts w:asciiTheme="majorHAnsi" w:eastAsiaTheme="majorHAnsi" w:hAnsiTheme="majorHAnsi" w:hint="eastAsia"/>
          <w:w w:val="90"/>
          <w:sz w:val="40"/>
          <w:szCs w:val="40"/>
        </w:rPr>
        <w:t>202</w:t>
      </w:r>
      <w:r w:rsidRPr="00881D46">
        <w:rPr>
          <w:rFonts w:asciiTheme="majorHAnsi" w:eastAsiaTheme="majorHAnsi" w:hAnsiTheme="majorHAnsi"/>
          <w:w w:val="90"/>
          <w:sz w:val="40"/>
          <w:szCs w:val="40"/>
        </w:rPr>
        <w:t>3</w:t>
      </w:r>
      <w:r w:rsidR="004A5D27" w:rsidRPr="00881D46">
        <w:rPr>
          <w:rFonts w:asciiTheme="majorHAnsi" w:eastAsiaTheme="majorHAnsi" w:hAnsiTheme="majorHAnsi" w:hint="eastAsia"/>
          <w:w w:val="90"/>
          <w:sz w:val="40"/>
          <w:szCs w:val="40"/>
        </w:rPr>
        <w:t>連合</w:t>
      </w:r>
      <w:r w:rsidR="001242F7" w:rsidRPr="00881D46">
        <w:rPr>
          <w:rFonts w:asciiTheme="majorHAnsi" w:eastAsiaTheme="majorHAnsi" w:hAnsiTheme="majorHAnsi" w:hint="eastAsia"/>
          <w:w w:val="90"/>
          <w:sz w:val="40"/>
          <w:szCs w:val="40"/>
        </w:rPr>
        <w:t xml:space="preserve"> </w:t>
      </w:r>
      <w:r w:rsidR="004A5D27" w:rsidRPr="00881D46">
        <w:rPr>
          <w:rFonts w:asciiTheme="majorHAnsi" w:eastAsiaTheme="majorHAnsi" w:hAnsiTheme="majorHAnsi" w:hint="eastAsia"/>
          <w:w w:val="90"/>
          <w:sz w:val="40"/>
          <w:szCs w:val="40"/>
        </w:rPr>
        <w:t>パート・派遣等労働者生活アンケート</w:t>
      </w:r>
    </w:p>
    <w:p w14:paraId="665D741A" w14:textId="10748234" w:rsidR="002B0817" w:rsidRPr="00881D46" w:rsidRDefault="00671393" w:rsidP="00F41C44">
      <w:pPr>
        <w:pStyle w:val="a4"/>
        <w:spacing w:beforeLines="120" w:before="288" w:line="0" w:lineRule="atLeast"/>
        <w:ind w:firstLine="240"/>
        <w:jc w:val="right"/>
        <w:textAlignment w:val="center"/>
        <w:rPr>
          <w:rStyle w:val="aa"/>
          <w:rFonts w:asciiTheme="majorEastAsia" w:eastAsiaTheme="majorEastAsia" w:hAnsiTheme="majorEastAsia"/>
          <w:sz w:val="24"/>
          <w:szCs w:val="24"/>
          <w:lang w:eastAsia="zh-TW"/>
        </w:rPr>
      </w:pPr>
      <w:r w:rsidRPr="00881D46">
        <w:rPr>
          <w:rStyle w:val="aa"/>
          <w:rFonts w:asciiTheme="majorEastAsia" w:eastAsiaTheme="majorEastAsia" w:hAnsiTheme="majorEastAsia" w:hint="eastAsia"/>
          <w:sz w:val="24"/>
          <w:szCs w:val="24"/>
          <w:lang w:eastAsia="zh-TW"/>
        </w:rPr>
        <w:t>202</w:t>
      </w:r>
      <w:r w:rsidR="00274A56" w:rsidRPr="00881D46">
        <w:rPr>
          <w:rStyle w:val="aa"/>
          <w:rFonts w:asciiTheme="majorEastAsia" w:eastAsiaTheme="majorEastAsia" w:hAnsiTheme="majorEastAsia"/>
          <w:sz w:val="24"/>
          <w:szCs w:val="24"/>
          <w:lang w:eastAsia="zh-TW"/>
        </w:rPr>
        <w:t>3</w:t>
      </w:r>
      <w:r w:rsidR="004A5D27" w:rsidRPr="00881D46">
        <w:rPr>
          <w:rStyle w:val="aa"/>
          <w:rFonts w:asciiTheme="majorEastAsia" w:eastAsiaTheme="majorEastAsia" w:hAnsiTheme="majorEastAsia" w:hint="eastAsia"/>
          <w:sz w:val="24"/>
          <w:szCs w:val="24"/>
          <w:lang w:eastAsia="zh-TW"/>
        </w:rPr>
        <w:t>年6月</w:t>
      </w:r>
      <w:r w:rsidR="00E3500B" w:rsidRPr="00881D46">
        <w:rPr>
          <w:rStyle w:val="aa"/>
          <w:rFonts w:asciiTheme="majorEastAsia" w:eastAsiaTheme="majorEastAsia" w:hAnsiTheme="majorEastAsia" w:hint="eastAsia"/>
          <w:sz w:val="24"/>
          <w:szCs w:val="24"/>
          <w:lang w:eastAsia="zh-TW"/>
        </w:rPr>
        <w:t xml:space="preserve">　　</w:t>
      </w:r>
      <w:r w:rsidR="000433AF" w:rsidRPr="00881D46">
        <w:rPr>
          <w:rFonts w:asciiTheme="majorEastAsia" w:eastAsiaTheme="majorEastAsia" w:hAnsiTheme="majorEastAsia"/>
          <w:noProof/>
        </w:rPr>
        <w:drawing>
          <wp:inline distT="0" distB="0" distL="0" distR="0" wp14:anchorId="4D7C75C1" wp14:editId="367F87C6">
            <wp:extent cx="222250" cy="222250"/>
            <wp:effectExtent l="0" t="0" r="6350" b="6350"/>
            <wp:docPr id="1" name="図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002D3D2B" w:rsidRPr="00881D46">
        <w:rPr>
          <w:rFonts w:asciiTheme="majorEastAsia" w:eastAsiaTheme="majorEastAsia" w:hAnsiTheme="majorEastAsia" w:hint="eastAsia"/>
          <w:lang w:eastAsia="zh-TW"/>
        </w:rPr>
        <w:t xml:space="preserve"> </w:t>
      </w:r>
      <w:r w:rsidR="001075A3" w:rsidRPr="00881D46">
        <w:rPr>
          <w:rStyle w:val="aa"/>
          <w:rFonts w:asciiTheme="majorEastAsia" w:eastAsiaTheme="majorEastAsia" w:hAnsiTheme="majorEastAsia" w:hint="eastAsia"/>
          <w:sz w:val="24"/>
          <w:szCs w:val="24"/>
          <w:lang w:eastAsia="zh-TW"/>
        </w:rPr>
        <w:t>連合</w:t>
      </w:r>
      <w:r w:rsidR="001075A3" w:rsidRPr="00881D46">
        <w:rPr>
          <w:rStyle w:val="aa"/>
          <w:rFonts w:asciiTheme="majorEastAsia" w:eastAsiaTheme="majorEastAsia" w:hAnsiTheme="majorEastAsia" w:hint="eastAsia"/>
          <w:sz w:val="18"/>
          <w:szCs w:val="18"/>
          <w:lang w:eastAsia="zh-TW"/>
        </w:rPr>
        <w:t>（</w:t>
      </w:r>
      <w:r w:rsidR="004A5D27" w:rsidRPr="00881D46">
        <w:rPr>
          <w:rStyle w:val="aa"/>
          <w:rFonts w:asciiTheme="majorEastAsia" w:eastAsiaTheme="majorEastAsia" w:hAnsiTheme="majorEastAsia" w:hint="eastAsia"/>
          <w:sz w:val="18"/>
          <w:szCs w:val="18"/>
          <w:lang w:eastAsia="zh-TW"/>
        </w:rPr>
        <w:t>日本労働組合総連合会）</w:t>
      </w:r>
    </w:p>
    <w:p w14:paraId="2A3BF9B1" w14:textId="3CFBC280" w:rsidR="001075A3" w:rsidRPr="00881D46" w:rsidRDefault="001075A3" w:rsidP="00F41C44">
      <w:pPr>
        <w:spacing w:line="0" w:lineRule="atLeast"/>
        <w:rPr>
          <w:lang w:eastAsia="zh-TW"/>
        </w:rPr>
      </w:pPr>
    </w:p>
    <w:p w14:paraId="59E6C986" w14:textId="21617707" w:rsidR="001075A3" w:rsidRPr="00881D46" w:rsidRDefault="00941426" w:rsidP="00F41C44">
      <w:pPr>
        <w:spacing w:line="0" w:lineRule="atLeast"/>
        <w:rPr>
          <w:lang w:eastAsia="zh-TW"/>
        </w:rPr>
      </w:pPr>
      <w:r w:rsidRPr="00881D46">
        <w:rPr>
          <w:rFonts w:hint="eastAsia"/>
          <w:noProof/>
        </w:rPr>
        <w:drawing>
          <wp:anchor distT="0" distB="0" distL="114300" distR="114300" simplePos="0" relativeHeight="251643904" behindDoc="0" locked="0" layoutInCell="1" allowOverlap="1" wp14:anchorId="328F1AFA" wp14:editId="6A5A4DC4">
            <wp:simplePos x="0" y="0"/>
            <wp:positionH relativeFrom="column">
              <wp:posOffset>130175</wp:posOffset>
            </wp:positionH>
            <wp:positionV relativeFrom="paragraph">
              <wp:posOffset>6350</wp:posOffset>
            </wp:positionV>
            <wp:extent cx="6083935" cy="4018915"/>
            <wp:effectExtent l="0" t="0" r="0" b="635"/>
            <wp:wrapNone/>
            <wp:docPr id="493" name="図 493" descr="雲1200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雲1200_2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3935" cy="401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E0BCD" w14:textId="77777777" w:rsidR="001075A3" w:rsidRPr="00881D46" w:rsidRDefault="001075A3" w:rsidP="00F41C44">
      <w:pPr>
        <w:spacing w:line="0" w:lineRule="atLeast"/>
        <w:rPr>
          <w:lang w:eastAsia="zh-TW"/>
        </w:rPr>
      </w:pPr>
    </w:p>
    <w:p w14:paraId="4CA75D16" w14:textId="7B7DCDC2" w:rsidR="001075A3" w:rsidRPr="00881D46" w:rsidRDefault="000433AF" w:rsidP="00F41C44">
      <w:pPr>
        <w:spacing w:line="0" w:lineRule="atLeast"/>
        <w:rPr>
          <w:lang w:eastAsia="zh-TW"/>
        </w:rPr>
      </w:pPr>
      <w:r w:rsidRPr="00881D46">
        <w:rPr>
          <w:rFonts w:hint="eastAsia"/>
          <w:noProof/>
        </w:rPr>
        <mc:AlternateContent>
          <mc:Choice Requires="wps">
            <w:drawing>
              <wp:anchor distT="0" distB="0" distL="114300" distR="114300" simplePos="0" relativeHeight="251644928" behindDoc="0" locked="0" layoutInCell="1" allowOverlap="1" wp14:anchorId="2E9EEFD3" wp14:editId="25665795">
                <wp:simplePos x="0" y="0"/>
                <wp:positionH relativeFrom="column">
                  <wp:posOffset>1023650</wp:posOffset>
                </wp:positionH>
                <wp:positionV relativeFrom="paragraph">
                  <wp:posOffset>82668</wp:posOffset>
                </wp:positionV>
                <wp:extent cx="4209385" cy="3195748"/>
                <wp:effectExtent l="0" t="0" r="1270" b="5080"/>
                <wp:wrapNone/>
                <wp:docPr id="6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385" cy="3195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FC31" w14:textId="77777777" w:rsidR="002A1B7B" w:rsidRPr="001B24EF" w:rsidRDefault="002A1B7B" w:rsidP="00A978F3">
                            <w:pPr>
                              <w:pStyle w:val="ac"/>
                              <w:spacing w:beforeLines="0" w:before="0" w:line="360" w:lineRule="exact"/>
                              <w:textAlignment w:val="center"/>
                              <w:rPr>
                                <w:sz w:val="26"/>
                                <w:szCs w:val="26"/>
                              </w:rPr>
                            </w:pPr>
                            <w:r>
                              <w:rPr>
                                <w:noProof/>
                                <w:sz w:val="26"/>
                                <w:szCs w:val="26"/>
                              </w:rPr>
                              <w:drawing>
                                <wp:inline distT="0" distB="0" distL="0" distR="0" wp14:anchorId="2B72B665" wp14:editId="6ACC197B">
                                  <wp:extent cx="177800" cy="2571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257175"/>
                                          </a:xfrm>
                                          <a:prstGeom prst="rect">
                                            <a:avLst/>
                                          </a:prstGeom>
                                          <a:noFill/>
                                          <a:ln>
                                            <a:noFill/>
                                          </a:ln>
                                        </pic:spPr>
                                      </pic:pic>
                                    </a:graphicData>
                                  </a:graphic>
                                </wp:inline>
                              </w:drawing>
                            </w:r>
                            <w:r w:rsidRPr="00941426">
                              <w:rPr>
                                <w:rFonts w:asciiTheme="majorEastAsia" w:eastAsiaTheme="majorEastAsia" w:hAnsiTheme="majorEastAsia" w:hint="eastAsia"/>
                                <w:sz w:val="26"/>
                                <w:szCs w:val="26"/>
                              </w:rPr>
                              <w:t>アンケート調査への協力のお願い</w:t>
                            </w:r>
                          </w:p>
                          <w:p w14:paraId="2D90B83F" w14:textId="61BB452C"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このアンケートは、パートタイマー、契約社員、派遣社員等として働く皆さんの職場や日常生活における実態を把握し、今後の労働組合の活動に役立てることを目的に実施します。</w:t>
                            </w:r>
                          </w:p>
                          <w:p w14:paraId="23F91790" w14:textId="6BDD729D"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ご回答いただいた内容により、個人が特定されることはありません。アンケートの回答はすべて個人が特定できないようにしたうえで使用させていただきます。</w:t>
                            </w:r>
                          </w:p>
                          <w:p w14:paraId="2609BE83" w14:textId="070EDAE8"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今回の調査結果につきましては、春季生活闘争方針や政策・</w:t>
                            </w:r>
                            <w:r w:rsidRPr="009F286C">
                              <w:rPr>
                                <w:rFonts w:ascii="游明朝" w:eastAsia="游明朝" w:hAnsi="游明朝"/>
                                <w:sz w:val="24"/>
                                <w:szCs w:val="24"/>
                              </w:rPr>
                              <w:t>制度</w:t>
                            </w:r>
                            <w:r w:rsidRPr="009F286C">
                              <w:rPr>
                                <w:rFonts w:ascii="游明朝" w:eastAsia="游明朝" w:hAnsi="游明朝" w:hint="eastAsia"/>
                                <w:sz w:val="24"/>
                                <w:szCs w:val="24"/>
                              </w:rPr>
                              <w:t>要求の</w:t>
                            </w:r>
                            <w:r w:rsidRPr="009F286C">
                              <w:rPr>
                                <w:rFonts w:ascii="游明朝" w:eastAsia="游明朝" w:hAnsi="游明朝"/>
                                <w:sz w:val="24"/>
                                <w:szCs w:val="24"/>
                              </w:rPr>
                              <w:t>策定</w:t>
                            </w:r>
                            <w:r w:rsidRPr="009F286C">
                              <w:rPr>
                                <w:rFonts w:ascii="游明朝" w:eastAsia="游明朝" w:hAnsi="游明朝" w:hint="eastAsia"/>
                                <w:sz w:val="24"/>
                                <w:szCs w:val="24"/>
                              </w:rPr>
                              <w:t>に活用します。また、「連合政策資料」として</w:t>
                            </w:r>
                            <w:r w:rsidRPr="009F286C">
                              <w:rPr>
                                <w:rFonts w:ascii="游明朝" w:eastAsia="游明朝" w:hAnsi="游明朝"/>
                                <w:sz w:val="24"/>
                                <w:szCs w:val="24"/>
                              </w:rPr>
                              <w:t>公表します</w:t>
                            </w:r>
                            <w:r w:rsidRPr="009F286C">
                              <w:rPr>
                                <w:rFonts w:ascii="游明朝" w:eastAsia="游明朝" w:hAnsi="游明朝" w:hint="eastAsia"/>
                                <w:sz w:val="24"/>
                                <w:szCs w:val="24"/>
                              </w:rPr>
                              <w:t>。</w:t>
                            </w:r>
                          </w:p>
                          <w:p w14:paraId="500997F9" w14:textId="77777777" w:rsidR="002A1B7B" w:rsidRPr="009F286C" w:rsidRDefault="002A1B7B" w:rsidP="00D16348">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お忙しいところ恐れ入りますが、以上の趣旨をご理解の上、</w:t>
                            </w:r>
                          </w:p>
                          <w:p w14:paraId="5EDE8134" w14:textId="5FF0A88E" w:rsidR="002A1B7B" w:rsidRPr="001B24EF" w:rsidRDefault="002A1B7B" w:rsidP="00D16348">
                            <w:pPr>
                              <w:pStyle w:val="ad"/>
                              <w:spacing w:line="380" w:lineRule="exact"/>
                              <w:ind w:leftChars="50" w:left="100" w:firstLine="240"/>
                              <w:rPr>
                                <w:rFonts w:eastAsia="ＭＳ Ｐ明朝"/>
                                <w:sz w:val="24"/>
                                <w:szCs w:val="24"/>
                              </w:rPr>
                            </w:pPr>
                            <w:r w:rsidRPr="009F286C">
                              <w:rPr>
                                <w:rFonts w:ascii="游明朝" w:eastAsia="游明朝" w:hAnsi="游明朝" w:hint="eastAsia"/>
                                <w:sz w:val="24"/>
                                <w:szCs w:val="24"/>
                              </w:rPr>
                              <w:t>アンケートへご協力くださいますようお願いいたします。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9EEFD3" id="_x0000_t202" coordsize="21600,21600" o:spt="202" path="m,l,21600r21600,l21600,xe">
                <v:stroke joinstyle="miter"/>
                <v:path gradientshapeok="t" o:connecttype="rect"/>
              </v:shapetype>
              <v:shape id="Text Box 115" o:spid="_x0000_s1026" type="#_x0000_t202" style="position:absolute;left:0;text-align:left;margin-left:80.6pt;margin-top:6.5pt;width:331.45pt;height:25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" filled="f" stroked="f">
                <v:textbox inset="0,0,0,0">
                  <w:txbxContent>
                    <w:p w14:paraId="420DFC31" w14:textId="77777777" w:rsidR="002A1B7B" w:rsidRPr="001B24EF" w:rsidRDefault="002A1B7B" w:rsidP="00A978F3">
                      <w:pPr>
                        <w:pStyle w:val="ac"/>
                        <w:spacing w:beforeLines="0" w:before="0" w:line="360" w:lineRule="exact"/>
                        <w:textAlignment w:val="center"/>
                        <w:rPr>
                          <w:sz w:val="26"/>
                          <w:szCs w:val="26"/>
                        </w:rPr>
                      </w:pPr>
                      <w:r>
                        <w:rPr>
                          <w:noProof/>
                          <w:sz w:val="26"/>
                          <w:szCs w:val="26"/>
                        </w:rPr>
                        <w:drawing>
                          <wp:inline distT="0" distB="0" distL="0" distR="0" wp14:anchorId="2B72B665" wp14:editId="6ACC197B">
                            <wp:extent cx="177800" cy="2571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257175"/>
                                    </a:xfrm>
                                    <a:prstGeom prst="rect">
                                      <a:avLst/>
                                    </a:prstGeom>
                                    <a:noFill/>
                                    <a:ln>
                                      <a:noFill/>
                                    </a:ln>
                                  </pic:spPr>
                                </pic:pic>
                              </a:graphicData>
                            </a:graphic>
                          </wp:inline>
                        </w:drawing>
                      </w:r>
                      <w:r w:rsidRPr="00941426">
                        <w:rPr>
                          <w:rFonts w:asciiTheme="majorEastAsia" w:eastAsiaTheme="majorEastAsia" w:hAnsiTheme="majorEastAsia" w:hint="eastAsia"/>
                          <w:sz w:val="26"/>
                          <w:szCs w:val="26"/>
                        </w:rPr>
                        <w:t>アンケート調査への協力のお願い</w:t>
                      </w:r>
                    </w:p>
                    <w:p w14:paraId="2D90B83F" w14:textId="61BB452C"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このアンケートは、パートタイマー、契約社員、派遣社員等として働く皆さんの職場や日常生活における実態を把握し、今後の労働組合の活動に役立てることを目的に実施します。</w:t>
                      </w:r>
                    </w:p>
                    <w:p w14:paraId="23F91790" w14:textId="6BDD729D"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ご回答いただいた内容により、個人が特定されることはありません。アンケートの回答はすべて個人が特定できないようにしたうえで使用させていただきます。</w:t>
                      </w:r>
                    </w:p>
                    <w:p w14:paraId="2609BE83" w14:textId="070EDAE8" w:rsidR="002A1B7B" w:rsidRPr="009F286C" w:rsidRDefault="002A1B7B" w:rsidP="00882365">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今回の調査結果につきましては、春季生活闘争方針や政策・</w:t>
                      </w:r>
                      <w:r w:rsidRPr="009F286C">
                        <w:rPr>
                          <w:rFonts w:ascii="游明朝" w:eastAsia="游明朝" w:hAnsi="游明朝"/>
                          <w:sz w:val="24"/>
                          <w:szCs w:val="24"/>
                        </w:rPr>
                        <w:t>制度</w:t>
                      </w:r>
                      <w:r w:rsidRPr="009F286C">
                        <w:rPr>
                          <w:rFonts w:ascii="游明朝" w:eastAsia="游明朝" w:hAnsi="游明朝" w:hint="eastAsia"/>
                          <w:sz w:val="24"/>
                          <w:szCs w:val="24"/>
                        </w:rPr>
                        <w:t>要求の</w:t>
                      </w:r>
                      <w:r w:rsidRPr="009F286C">
                        <w:rPr>
                          <w:rFonts w:ascii="游明朝" w:eastAsia="游明朝" w:hAnsi="游明朝"/>
                          <w:sz w:val="24"/>
                          <w:szCs w:val="24"/>
                        </w:rPr>
                        <w:t>策定</w:t>
                      </w:r>
                      <w:r w:rsidRPr="009F286C">
                        <w:rPr>
                          <w:rFonts w:ascii="游明朝" w:eastAsia="游明朝" w:hAnsi="游明朝" w:hint="eastAsia"/>
                          <w:sz w:val="24"/>
                          <w:szCs w:val="24"/>
                        </w:rPr>
                        <w:t>に活用します。また、「連合政策資料」として</w:t>
                      </w:r>
                      <w:r w:rsidRPr="009F286C">
                        <w:rPr>
                          <w:rFonts w:ascii="游明朝" w:eastAsia="游明朝" w:hAnsi="游明朝"/>
                          <w:sz w:val="24"/>
                          <w:szCs w:val="24"/>
                        </w:rPr>
                        <w:t>公表します</w:t>
                      </w:r>
                      <w:r w:rsidRPr="009F286C">
                        <w:rPr>
                          <w:rFonts w:ascii="游明朝" w:eastAsia="游明朝" w:hAnsi="游明朝" w:hint="eastAsia"/>
                          <w:sz w:val="24"/>
                          <w:szCs w:val="24"/>
                        </w:rPr>
                        <w:t>。</w:t>
                      </w:r>
                    </w:p>
                    <w:p w14:paraId="500997F9" w14:textId="77777777" w:rsidR="002A1B7B" w:rsidRPr="009F286C" w:rsidRDefault="002A1B7B" w:rsidP="00D16348">
                      <w:pPr>
                        <w:pStyle w:val="ad"/>
                        <w:spacing w:line="380" w:lineRule="exact"/>
                        <w:ind w:leftChars="50" w:left="100" w:firstLine="240"/>
                        <w:rPr>
                          <w:rFonts w:ascii="游明朝" w:eastAsia="游明朝" w:hAnsi="游明朝"/>
                          <w:sz w:val="24"/>
                          <w:szCs w:val="24"/>
                        </w:rPr>
                      </w:pPr>
                      <w:r w:rsidRPr="009F286C">
                        <w:rPr>
                          <w:rFonts w:ascii="游明朝" w:eastAsia="游明朝" w:hAnsi="游明朝" w:hint="eastAsia"/>
                          <w:sz w:val="24"/>
                          <w:szCs w:val="24"/>
                        </w:rPr>
                        <w:t>お忙しいところ恐れ入りますが、以上の趣旨をご理解の上、</w:t>
                      </w:r>
                    </w:p>
                    <w:p w14:paraId="5EDE8134" w14:textId="5FF0A88E" w:rsidR="002A1B7B" w:rsidRPr="001B24EF" w:rsidRDefault="002A1B7B" w:rsidP="00D16348">
                      <w:pPr>
                        <w:pStyle w:val="ad"/>
                        <w:spacing w:line="380" w:lineRule="exact"/>
                        <w:ind w:leftChars="50" w:left="100" w:firstLine="240"/>
                        <w:rPr>
                          <w:rFonts w:eastAsia="ＭＳ Ｐ明朝"/>
                          <w:sz w:val="24"/>
                          <w:szCs w:val="24"/>
                        </w:rPr>
                      </w:pPr>
                      <w:r w:rsidRPr="009F286C">
                        <w:rPr>
                          <w:rFonts w:ascii="游明朝" w:eastAsia="游明朝" w:hAnsi="游明朝" w:hint="eastAsia"/>
                          <w:sz w:val="24"/>
                          <w:szCs w:val="24"/>
                        </w:rPr>
                        <w:t>アンケートへご協力くださいますようお願いいたします。</w:t>
                      </w:r>
                    </w:p>
                  </w:txbxContent>
                </v:textbox>
              </v:shape>
            </w:pict>
          </mc:Fallback>
        </mc:AlternateContent>
      </w:r>
    </w:p>
    <w:p w14:paraId="4BAAF5E0" w14:textId="77777777" w:rsidR="001075A3" w:rsidRPr="00881D46" w:rsidRDefault="001075A3" w:rsidP="00F41C44">
      <w:pPr>
        <w:spacing w:line="0" w:lineRule="atLeast"/>
        <w:rPr>
          <w:lang w:eastAsia="zh-TW"/>
        </w:rPr>
      </w:pPr>
    </w:p>
    <w:p w14:paraId="78A766E4" w14:textId="77777777" w:rsidR="001075A3" w:rsidRPr="00881D46" w:rsidRDefault="001075A3" w:rsidP="00F41C44">
      <w:pPr>
        <w:spacing w:line="0" w:lineRule="atLeast"/>
        <w:rPr>
          <w:lang w:eastAsia="zh-TW"/>
        </w:rPr>
      </w:pPr>
    </w:p>
    <w:p w14:paraId="492334D6" w14:textId="77777777" w:rsidR="00E3500B" w:rsidRPr="00881D46" w:rsidRDefault="00E3500B" w:rsidP="00F41C44">
      <w:pPr>
        <w:spacing w:line="0" w:lineRule="atLeast"/>
        <w:rPr>
          <w:lang w:eastAsia="zh-TW"/>
        </w:rPr>
      </w:pPr>
    </w:p>
    <w:p w14:paraId="66AEC0E5" w14:textId="77777777" w:rsidR="00A34B59" w:rsidRPr="00881D46" w:rsidRDefault="00A34B59" w:rsidP="00F41C44">
      <w:pPr>
        <w:spacing w:line="0" w:lineRule="atLeast"/>
        <w:rPr>
          <w:lang w:eastAsia="zh-TW"/>
        </w:rPr>
      </w:pPr>
    </w:p>
    <w:p w14:paraId="592AF226" w14:textId="77777777" w:rsidR="00A34B59" w:rsidRPr="00881D46" w:rsidRDefault="00A34B59" w:rsidP="00F41C44">
      <w:pPr>
        <w:spacing w:line="0" w:lineRule="atLeast"/>
      </w:pPr>
    </w:p>
    <w:p w14:paraId="5F98774A" w14:textId="77777777" w:rsidR="00092D7B" w:rsidRPr="00881D46" w:rsidRDefault="00092D7B" w:rsidP="00F41C44">
      <w:pPr>
        <w:spacing w:line="0" w:lineRule="atLeast"/>
      </w:pPr>
    </w:p>
    <w:p w14:paraId="772549C4" w14:textId="77777777" w:rsidR="00092D7B" w:rsidRPr="00881D46" w:rsidRDefault="00092D7B" w:rsidP="00F41C44">
      <w:pPr>
        <w:spacing w:line="0" w:lineRule="atLeast"/>
      </w:pPr>
    </w:p>
    <w:p w14:paraId="6C8BD604" w14:textId="77777777" w:rsidR="00092D7B" w:rsidRPr="00881D46" w:rsidRDefault="00092D7B" w:rsidP="00F41C44">
      <w:pPr>
        <w:spacing w:line="0" w:lineRule="atLeast"/>
      </w:pPr>
    </w:p>
    <w:p w14:paraId="4B9E545C" w14:textId="77777777" w:rsidR="00092D7B" w:rsidRPr="00881D46" w:rsidRDefault="00092D7B" w:rsidP="00F41C44">
      <w:pPr>
        <w:spacing w:line="0" w:lineRule="atLeast"/>
      </w:pPr>
    </w:p>
    <w:p w14:paraId="14171F79" w14:textId="77777777" w:rsidR="00092D7B" w:rsidRPr="00881D46" w:rsidRDefault="00092D7B" w:rsidP="00F41C44">
      <w:pPr>
        <w:spacing w:line="0" w:lineRule="atLeast"/>
      </w:pPr>
    </w:p>
    <w:p w14:paraId="561F1476" w14:textId="77777777" w:rsidR="00092D7B" w:rsidRPr="00881D46" w:rsidRDefault="00092D7B" w:rsidP="00F41C44">
      <w:pPr>
        <w:spacing w:line="0" w:lineRule="atLeast"/>
      </w:pPr>
    </w:p>
    <w:p w14:paraId="0160D2DB" w14:textId="77777777" w:rsidR="00092D7B" w:rsidRPr="00881D46" w:rsidRDefault="00092D7B" w:rsidP="00F41C44">
      <w:pPr>
        <w:spacing w:line="0" w:lineRule="atLeast"/>
      </w:pPr>
    </w:p>
    <w:p w14:paraId="7A85C2D1" w14:textId="77777777" w:rsidR="00092D7B" w:rsidRPr="00881D46" w:rsidRDefault="00092D7B" w:rsidP="00F41C44">
      <w:pPr>
        <w:spacing w:line="0" w:lineRule="atLeast"/>
      </w:pPr>
    </w:p>
    <w:p w14:paraId="788FD305" w14:textId="77777777" w:rsidR="00092D7B" w:rsidRPr="00881D46" w:rsidRDefault="00092D7B" w:rsidP="00F41C44">
      <w:pPr>
        <w:spacing w:line="0" w:lineRule="atLeast"/>
      </w:pPr>
    </w:p>
    <w:p w14:paraId="409F5F60" w14:textId="77777777" w:rsidR="00092D7B" w:rsidRPr="00881D46" w:rsidRDefault="00092D7B" w:rsidP="00F41C44">
      <w:pPr>
        <w:spacing w:line="0" w:lineRule="atLeast"/>
      </w:pPr>
    </w:p>
    <w:p w14:paraId="3D1AC9C1" w14:textId="77777777" w:rsidR="00092D7B" w:rsidRPr="00881D46" w:rsidRDefault="00092D7B" w:rsidP="00F41C44">
      <w:pPr>
        <w:spacing w:line="0" w:lineRule="atLeast"/>
      </w:pPr>
    </w:p>
    <w:p w14:paraId="47BACFD3" w14:textId="77777777" w:rsidR="00092D7B" w:rsidRPr="00881D46" w:rsidRDefault="00092D7B" w:rsidP="00F41C44">
      <w:pPr>
        <w:spacing w:line="0" w:lineRule="atLeast"/>
      </w:pPr>
    </w:p>
    <w:p w14:paraId="64C39BE8" w14:textId="09E60BD1" w:rsidR="00A34B59" w:rsidRPr="00881D46" w:rsidRDefault="00A34B59" w:rsidP="00F41C44">
      <w:pPr>
        <w:spacing w:line="0" w:lineRule="atLeast"/>
        <w:rPr>
          <w:rFonts w:eastAsia="PMingLiU"/>
          <w:lang w:eastAsia="zh-TW"/>
        </w:rPr>
      </w:pPr>
    </w:p>
    <w:p w14:paraId="38DE2F8C" w14:textId="77777777" w:rsidR="00A34B59" w:rsidRPr="00881D46" w:rsidRDefault="00A34B59" w:rsidP="00F41C44">
      <w:pPr>
        <w:spacing w:line="0" w:lineRule="atLeast"/>
        <w:rPr>
          <w:lang w:eastAsia="zh-TW"/>
        </w:rPr>
      </w:pPr>
    </w:p>
    <w:p w14:paraId="3ED2DAE3" w14:textId="0E3B224E" w:rsidR="00A34B59" w:rsidRPr="00881D46" w:rsidRDefault="00941426" w:rsidP="00F41C44">
      <w:pPr>
        <w:spacing w:line="0" w:lineRule="atLeast"/>
        <w:rPr>
          <w:lang w:eastAsia="zh-TW"/>
        </w:rPr>
      </w:pPr>
      <w:r w:rsidRPr="00881D46">
        <w:rPr>
          <w:rFonts w:asciiTheme="majorHAnsi" w:eastAsiaTheme="majorHAnsi" w:hAnsiTheme="majorHAnsi"/>
          <w:noProof/>
          <w:sz w:val="26"/>
          <w:szCs w:val="26"/>
        </w:rPr>
        <w:drawing>
          <wp:anchor distT="0" distB="0" distL="114300" distR="114300" simplePos="0" relativeHeight="251645952" behindDoc="0" locked="0" layoutInCell="1" allowOverlap="1" wp14:anchorId="535FF475" wp14:editId="623AC0E0">
            <wp:simplePos x="0" y="0"/>
            <wp:positionH relativeFrom="column">
              <wp:posOffset>-119380</wp:posOffset>
            </wp:positionH>
            <wp:positionV relativeFrom="paragraph">
              <wp:posOffset>239183</wp:posOffset>
            </wp:positionV>
            <wp:extent cx="198120" cy="280670"/>
            <wp:effectExtent l="0" t="0" r="0" b="5080"/>
            <wp:wrapNone/>
            <wp:docPr id="646" name="図 513" desc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a_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47E" w:rsidRPr="00881D46">
        <w:rPr>
          <w:rFonts w:hint="eastAsia"/>
        </w:rPr>
        <w:t>・・・・・・・・・・・・・・・・・・・・・・・・・・・・・・・・・・・・・・・・・・・・・・・・</w:t>
      </w:r>
    </w:p>
    <w:p w14:paraId="3A2405D1" w14:textId="1202BDE1" w:rsidR="00A978F3" w:rsidRPr="00881D46" w:rsidRDefault="00A978F3" w:rsidP="00F41C44">
      <w:pPr>
        <w:pStyle w:val="ac"/>
        <w:spacing w:beforeLines="20" w:before="48" w:line="0" w:lineRule="atLeast"/>
        <w:ind w:leftChars="100" w:left="200" w:rightChars="100" w:right="200"/>
        <w:textAlignment w:val="center"/>
        <w:rPr>
          <w:rFonts w:asciiTheme="majorHAnsi" w:eastAsiaTheme="majorHAnsi" w:hAnsiTheme="majorHAnsi"/>
          <w:sz w:val="26"/>
          <w:szCs w:val="26"/>
        </w:rPr>
      </w:pPr>
      <w:r w:rsidRPr="00881D46">
        <w:rPr>
          <w:rFonts w:asciiTheme="majorHAnsi" w:eastAsiaTheme="majorHAnsi" w:hAnsiTheme="majorHAnsi" w:hint="eastAsia"/>
          <w:sz w:val="26"/>
          <w:szCs w:val="26"/>
        </w:rPr>
        <w:t>記入上のご注意</w:t>
      </w:r>
    </w:p>
    <w:p w14:paraId="12FFE41E" w14:textId="746FDC68" w:rsidR="00A978F3" w:rsidRPr="00881D46" w:rsidRDefault="00A978F3" w:rsidP="00C049A0">
      <w:pPr>
        <w:pStyle w:val="ad"/>
        <w:spacing w:afterLines="10" w:after="24" w:line="0" w:lineRule="atLeast"/>
        <w:ind w:leftChars="150" w:left="780" w:rightChars="100" w:right="200" w:hangingChars="200" w:hanging="480"/>
        <w:rPr>
          <w:rFonts w:ascii="游明朝" w:eastAsia="游明朝" w:hAnsi="游明朝"/>
          <w:sz w:val="24"/>
          <w:szCs w:val="24"/>
        </w:rPr>
      </w:pPr>
      <w:r w:rsidRPr="00881D46">
        <w:rPr>
          <w:rFonts w:ascii="游明朝" w:eastAsia="游明朝" w:hAnsi="游明朝" w:hint="eastAsia"/>
          <w:sz w:val="24"/>
          <w:szCs w:val="24"/>
        </w:rPr>
        <w:t>１．回答は特に指示のない場合は１つだけ選んでください。</w:t>
      </w:r>
    </w:p>
    <w:p w14:paraId="7DDF076B" w14:textId="3E3E9344" w:rsidR="00A978F3" w:rsidRPr="00881D46" w:rsidRDefault="00A978F3" w:rsidP="00C049A0">
      <w:pPr>
        <w:pStyle w:val="ad"/>
        <w:spacing w:afterLines="10" w:after="24" w:line="0" w:lineRule="atLeast"/>
        <w:ind w:leftChars="150" w:left="780" w:rightChars="100" w:right="200" w:hangingChars="200" w:hanging="480"/>
        <w:rPr>
          <w:rFonts w:ascii="游明朝" w:eastAsia="游明朝" w:hAnsi="游明朝"/>
          <w:sz w:val="24"/>
          <w:szCs w:val="24"/>
        </w:rPr>
      </w:pPr>
      <w:r w:rsidRPr="00881D46">
        <w:rPr>
          <w:rFonts w:ascii="游明朝" w:eastAsia="游明朝" w:hAnsi="游明朝" w:hint="eastAsia"/>
          <w:sz w:val="24"/>
          <w:szCs w:val="24"/>
        </w:rPr>
        <w:t>２．</w:t>
      </w:r>
      <w:r w:rsidRPr="00881D46">
        <w:rPr>
          <w:rFonts w:ascii="游明朝" w:eastAsia="游明朝" w:hAnsi="游明朝" w:hint="eastAsia"/>
          <w:sz w:val="24"/>
          <w:szCs w:val="24"/>
        </w:rPr>
        <w:tab/>
        <w:t>回答の多くは、番号や数字を右枠もしくは所定の枠内に記入して</w:t>
      </w:r>
      <w:r w:rsidR="002A5DA3" w:rsidRPr="00881D46">
        <w:rPr>
          <w:rFonts w:ascii="游明朝" w:eastAsia="游明朝" w:hAnsi="游明朝" w:hint="eastAsia"/>
          <w:sz w:val="24"/>
          <w:szCs w:val="24"/>
        </w:rPr>
        <w:t>いただ</w:t>
      </w:r>
      <w:r w:rsidRPr="00881D46">
        <w:rPr>
          <w:rFonts w:ascii="游明朝" w:eastAsia="游明朝" w:hAnsi="游明朝" w:hint="eastAsia"/>
          <w:sz w:val="24"/>
          <w:szCs w:val="24"/>
        </w:rPr>
        <w:t>きますが、設問によっては該当する番号を○で囲んで</w:t>
      </w:r>
      <w:r w:rsidR="007F29BA" w:rsidRPr="00881D46">
        <w:rPr>
          <w:rFonts w:ascii="游明朝" w:eastAsia="游明朝" w:hAnsi="游明朝" w:hint="eastAsia"/>
          <w:sz w:val="24"/>
          <w:szCs w:val="24"/>
        </w:rPr>
        <w:t>いただ</w:t>
      </w:r>
      <w:r w:rsidRPr="00881D46">
        <w:rPr>
          <w:rFonts w:ascii="游明朝" w:eastAsia="游明朝" w:hAnsi="游明朝" w:hint="eastAsia"/>
          <w:sz w:val="24"/>
          <w:szCs w:val="24"/>
        </w:rPr>
        <w:t>く場合もありますので注意してください。</w:t>
      </w:r>
    </w:p>
    <w:p w14:paraId="702CA0BC" w14:textId="0267886E" w:rsidR="00004A84" w:rsidRPr="00881D46" w:rsidRDefault="00A978F3" w:rsidP="00C049A0">
      <w:pPr>
        <w:pStyle w:val="ad"/>
        <w:spacing w:afterLines="10" w:after="24" w:line="0" w:lineRule="atLeast"/>
        <w:ind w:leftChars="150" w:left="780" w:rightChars="100" w:right="200" w:hangingChars="200" w:hanging="480"/>
        <w:rPr>
          <w:rFonts w:ascii="游明朝" w:eastAsia="游明朝" w:hAnsi="游明朝"/>
          <w:sz w:val="24"/>
          <w:szCs w:val="24"/>
        </w:rPr>
      </w:pPr>
      <w:r w:rsidRPr="00881D46">
        <w:rPr>
          <w:rFonts w:ascii="游明朝" w:eastAsia="游明朝" w:hAnsi="游明朝" w:hint="eastAsia"/>
          <w:sz w:val="24"/>
          <w:szCs w:val="24"/>
        </w:rPr>
        <w:t>３．２つ以上の職場で働いている場合には、特に注意書きのない限り、もっとも労働時間の長い仕事についてお答えください。</w:t>
      </w:r>
    </w:p>
    <w:p w14:paraId="195E1297" w14:textId="77777777" w:rsidR="009B521B" w:rsidRPr="00881D46" w:rsidRDefault="009B521B" w:rsidP="009B521B">
      <w:pPr>
        <w:pStyle w:val="ad"/>
        <w:spacing w:afterLines="10" w:after="24" w:line="0" w:lineRule="atLeast"/>
        <w:ind w:leftChars="150" w:left="660" w:rightChars="100" w:right="200" w:hangingChars="150" w:hanging="360"/>
        <w:rPr>
          <w:rFonts w:ascii="游明朝" w:eastAsia="游明朝" w:hAnsi="游明朝"/>
          <w:sz w:val="24"/>
          <w:szCs w:val="24"/>
        </w:rPr>
      </w:pPr>
      <w:r w:rsidRPr="00881D46">
        <w:rPr>
          <w:rFonts w:ascii="游明朝" w:eastAsia="游明朝" w:hAnsi="游明朝" w:hint="eastAsia"/>
          <w:sz w:val="24"/>
          <w:szCs w:val="24"/>
        </w:rPr>
        <w:t>４．自治体職場や団体にお勤めの方は、「正社員」は「正規職員」、「会社」は「自治体職場・団体」などと読み替えてお答えください。</w:t>
      </w:r>
    </w:p>
    <w:p w14:paraId="77CFBE63" w14:textId="77777777" w:rsidR="00E3500B" w:rsidRPr="00881D46" w:rsidRDefault="008C347E" w:rsidP="00F41C44">
      <w:pPr>
        <w:spacing w:line="0" w:lineRule="atLeast"/>
      </w:pPr>
      <w:r w:rsidRPr="00881D46">
        <w:rPr>
          <w:rFonts w:hint="eastAsia"/>
        </w:rPr>
        <w:t>・・・・・・・・・・・・・・・・・・・・・・・・・・・・・・・・・・・・・・・・・・・・・・・・</w:t>
      </w:r>
    </w:p>
    <w:p w14:paraId="29D67910" w14:textId="77777777" w:rsidR="00D40666" w:rsidRPr="00881D46" w:rsidRDefault="00D40666" w:rsidP="00F41C44">
      <w:pPr>
        <w:widowControl/>
        <w:spacing w:line="0" w:lineRule="atLeast"/>
        <w:jc w:val="left"/>
        <w:sectPr w:rsidR="00D40666" w:rsidRPr="00881D46" w:rsidSect="007A2D9E">
          <w:footerReference w:type="even" r:id="rId16"/>
          <w:footerReference w:type="default" r:id="rId17"/>
          <w:type w:val="continuous"/>
          <w:pgSz w:w="11906" w:h="16838" w:code="9"/>
          <w:pgMar w:top="1134" w:right="1134" w:bottom="1134" w:left="1134" w:header="567" w:footer="567" w:gutter="0"/>
          <w:pgNumType w:start="1"/>
          <w:cols w:space="425"/>
          <w:titlePg/>
          <w:docGrid w:linePitch="300" w:charSpace="162"/>
        </w:sectPr>
      </w:pPr>
    </w:p>
    <w:p w14:paraId="73B4E819" w14:textId="16648888" w:rsidR="00FA15B5" w:rsidRPr="00881D46" w:rsidRDefault="00FA15B5" w:rsidP="00F41C44">
      <w:pPr>
        <w:widowControl/>
        <w:spacing w:line="0" w:lineRule="atLeast"/>
        <w:jc w:val="left"/>
      </w:pPr>
      <w:r w:rsidRPr="00881D46">
        <w:br w:type="page"/>
      </w:r>
    </w:p>
    <w:p w14:paraId="37DF4B7E" w14:textId="77777777" w:rsidR="00471420" w:rsidRPr="00881D46" w:rsidRDefault="00471420" w:rsidP="001D7D26">
      <w:pPr>
        <w:pStyle w:val="af5"/>
        <w:spacing w:before="480" w:after="120"/>
      </w:pPr>
      <w:r w:rsidRPr="00881D46">
        <w:rPr>
          <w:rFonts w:hint="eastAsia"/>
        </w:rPr>
        <w:lastRenderedPageBreak/>
        <w:t>【あなたの勤務先や仕事について】</w:t>
      </w:r>
    </w:p>
    <w:p w14:paraId="575ADF03" w14:textId="57B92DDA" w:rsidR="00471420" w:rsidRPr="00881D46" w:rsidRDefault="00A90703" w:rsidP="00993399">
      <w:pPr>
        <w:pStyle w:val="30"/>
        <w:spacing w:beforeLines="0" w:before="0" w:afterLines="0" w:after="0"/>
        <w:ind w:left="630" w:hanging="630"/>
      </w:pPr>
      <w:r w:rsidRPr="00881D46">
        <w:rPr>
          <w:rFonts w:hint="eastAsia"/>
        </w:rPr>
        <w:t>Q</w:t>
      </w:r>
      <w:r w:rsidR="00F41C44" w:rsidRPr="00881D46">
        <w:rPr>
          <w:rFonts w:hint="eastAsia"/>
        </w:rPr>
        <w:t>0</w:t>
      </w:r>
      <w:r w:rsidRPr="00881D46">
        <w:rPr>
          <w:rFonts w:hint="eastAsia"/>
        </w:rPr>
        <w:t>1．あなたの勤務先の業種は次のどれにあてはまりますか。</w:t>
      </w:r>
      <w:r w:rsidR="001A4C56" w:rsidRPr="00881D46">
        <w:rPr>
          <w:rFonts w:hint="eastAsia"/>
        </w:rPr>
        <mc:AlternateContent>
          <mc:Choice Requires="wpg">
            <w:drawing>
              <wp:anchor distT="0" distB="0" distL="114300" distR="114300" simplePos="0" relativeHeight="251763712" behindDoc="0" locked="1" layoutInCell="1" allowOverlap="1" wp14:anchorId="4D613248" wp14:editId="030631BD">
                <wp:simplePos x="0" y="0"/>
                <wp:positionH relativeFrom="page">
                  <wp:posOffset>6329680</wp:posOffset>
                </wp:positionH>
                <wp:positionV relativeFrom="paragraph">
                  <wp:posOffset>2308225</wp:posOffset>
                </wp:positionV>
                <wp:extent cx="459740" cy="456565"/>
                <wp:effectExtent l="0" t="0" r="16510" b="635"/>
                <wp:wrapNone/>
                <wp:docPr id="45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51"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2"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A1681E" w14:textId="6C3A17F9" w:rsidR="002A1B7B" w:rsidRPr="00857248" w:rsidRDefault="002A1B7B" w:rsidP="001A4C56">
                              <w:pPr>
                                <w:pStyle w:val="af3"/>
                                <w:rPr>
                                  <w:rFonts w:ascii="游明朝" w:eastAsia="游明朝" w:hAnsi="游明朝"/>
                                </w:rPr>
                              </w:pPr>
                              <w:r w:rsidRPr="00857248">
                                <w:rPr>
                                  <w:rFonts w:ascii="游明朝" w:eastAsia="游明朝" w:hAnsi="游明朝"/>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613248" id="Group 286" o:spid="_x0000_s1027" style="position:absolute;left:0;text-align:left;margin-left:498.4pt;margin-top:181.75pt;width:36.2pt;height:35.95pt;z-index:25176371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">
                <v:rect id="Rectangle 287" o:spid="_x0000_s1028"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" filled="f" strokeweight="1.5pt">
                  <v:textbox inset="5.85pt,.7pt,5.85pt,.7pt"/>
                </v:rect>
                <v:shape id="_x0000_s1029"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" filled="f" stroked="f" strokeweight="1pt">
                  <v:textbox inset="0,0,0,0">
                    <w:txbxContent>
                      <w:p w14:paraId="5DA1681E" w14:textId="6C3A17F9" w:rsidR="002A1B7B" w:rsidRPr="00857248" w:rsidRDefault="002A1B7B" w:rsidP="001A4C56">
                        <w:pPr>
                          <w:pStyle w:val="af3"/>
                          <w:rPr>
                            <w:rFonts w:ascii="游明朝" w:eastAsia="游明朝" w:hAnsi="游明朝"/>
                          </w:rPr>
                        </w:pPr>
                        <w:r w:rsidRPr="00857248">
                          <w:rPr>
                            <w:rFonts w:ascii="游明朝" w:eastAsia="游明朝" w:hAnsi="游明朝"/>
                          </w:rPr>
                          <w:t>(1-2)</w:t>
                        </w:r>
                      </w:p>
                    </w:txbxContent>
                  </v:textbox>
                </v:shape>
                <w10:wrap anchorx="page"/>
                <w10:anchorlock/>
              </v:group>
            </w:pict>
          </mc:Fallback>
        </mc:AlternateContent>
      </w:r>
    </w:p>
    <w:p w14:paraId="542A4A4F" w14:textId="78A5ABD5" w:rsidR="00471420" w:rsidRPr="00881D46" w:rsidRDefault="00A90703" w:rsidP="00FA3A4A">
      <w:pPr>
        <w:pStyle w:val="aff7"/>
        <w:spacing w:before="24" w:after="72"/>
        <w:ind w:left="780" w:hanging="180"/>
      </w:pPr>
      <w:r w:rsidRPr="00881D46">
        <w:rPr>
          <w:rFonts w:hint="eastAsia"/>
        </w:rPr>
        <w:t>※派遣の方は派遣先について。行政機関やそれに準ずる機関にお勤めの方は、仕事内容にかかわらず</w:t>
      </w:r>
      <w:r w:rsidR="00CF42A2" w:rsidRPr="00881D46">
        <w:br/>
      </w:r>
      <w:r w:rsidRPr="00881D46">
        <w:rPr>
          <w:rFonts w:hint="eastAsia"/>
        </w:rPr>
        <w:t>「10．公務・公営」をお選びください。</w:t>
      </w:r>
    </w:p>
    <w:p w14:paraId="757198D4" w14:textId="087B5D33" w:rsidR="00471420" w:rsidRPr="00881D46" w:rsidRDefault="00336FF9" w:rsidP="00E2002A">
      <w:pPr>
        <w:pStyle w:val="22"/>
      </w:pPr>
      <w:r w:rsidRPr="00881D46">
        <w:t xml:space="preserve"> </w:t>
      </w:r>
      <w:r w:rsidR="00471420" w:rsidRPr="00881D46">
        <w:rPr>
          <w:rFonts w:hint="eastAsia"/>
        </w:rPr>
        <w:t>1 .</w:t>
      </w:r>
      <w:r w:rsidR="00623525" w:rsidRPr="00881D46">
        <w:t xml:space="preserve"> </w:t>
      </w:r>
      <w:r w:rsidR="00471420" w:rsidRPr="00881D46">
        <w:rPr>
          <w:rFonts w:hint="eastAsia"/>
        </w:rPr>
        <w:t>製造業</w:t>
      </w:r>
    </w:p>
    <w:p w14:paraId="2200FEF2" w14:textId="7FB31443" w:rsidR="00471420" w:rsidRPr="00881D46" w:rsidRDefault="00336FF9" w:rsidP="00E2002A">
      <w:pPr>
        <w:pStyle w:val="22"/>
      </w:pPr>
      <w:r w:rsidRPr="00881D46">
        <w:t xml:space="preserve"> </w:t>
      </w:r>
      <w:r w:rsidR="00471420" w:rsidRPr="00881D46">
        <w:rPr>
          <w:rFonts w:hint="eastAsia"/>
        </w:rPr>
        <w:t>2 .</w:t>
      </w:r>
      <w:r w:rsidR="00623525" w:rsidRPr="00881D46">
        <w:t xml:space="preserve"> </w:t>
      </w:r>
      <w:r w:rsidR="00471420" w:rsidRPr="00881D46">
        <w:rPr>
          <w:rFonts w:hint="eastAsia"/>
        </w:rPr>
        <w:t>資源・エネルギー（電力・ガス・水道）</w:t>
      </w:r>
    </w:p>
    <w:p w14:paraId="1B413C32" w14:textId="141D4B06" w:rsidR="00471420" w:rsidRPr="00881D46" w:rsidRDefault="00336FF9" w:rsidP="00E2002A">
      <w:pPr>
        <w:pStyle w:val="22"/>
      </w:pPr>
      <w:r w:rsidRPr="00881D46">
        <w:t xml:space="preserve"> </w:t>
      </w:r>
      <w:r w:rsidR="00471420" w:rsidRPr="00881D46">
        <w:rPr>
          <w:rFonts w:hint="eastAsia"/>
        </w:rPr>
        <w:t>3 .</w:t>
      </w:r>
      <w:r w:rsidR="00623525" w:rsidRPr="00881D46">
        <w:t xml:space="preserve"> </w:t>
      </w:r>
      <w:r w:rsidR="00471420" w:rsidRPr="00881D46">
        <w:rPr>
          <w:rFonts w:hint="eastAsia"/>
        </w:rPr>
        <w:t>交通・運輸（鉄道・道路運送・水運・航空・バス・ハイタク）</w:t>
      </w:r>
    </w:p>
    <w:p w14:paraId="30AEF912" w14:textId="42D3E23F" w:rsidR="00471420" w:rsidRPr="00881D46" w:rsidRDefault="00336FF9" w:rsidP="00E2002A">
      <w:pPr>
        <w:pStyle w:val="22"/>
      </w:pPr>
      <w:r w:rsidRPr="00881D46">
        <w:t xml:space="preserve"> </w:t>
      </w:r>
      <w:r w:rsidR="00471420" w:rsidRPr="00881D46">
        <w:rPr>
          <w:rFonts w:hint="eastAsia"/>
        </w:rPr>
        <w:t>4 .</w:t>
      </w:r>
      <w:r w:rsidR="00623525" w:rsidRPr="00881D46">
        <w:t xml:space="preserve"> </w:t>
      </w:r>
      <w:r w:rsidR="00471420" w:rsidRPr="00881D46">
        <w:rPr>
          <w:rFonts w:hint="eastAsia"/>
        </w:rPr>
        <w:t>情報・出版（放送・通信・出版・情報処理）</w:t>
      </w:r>
    </w:p>
    <w:p w14:paraId="4395F624" w14:textId="559B6626" w:rsidR="00471420" w:rsidRPr="00881D46" w:rsidRDefault="00336FF9" w:rsidP="00E2002A">
      <w:pPr>
        <w:pStyle w:val="22"/>
      </w:pPr>
      <w:r w:rsidRPr="00881D46">
        <w:t xml:space="preserve"> </w:t>
      </w:r>
      <w:r w:rsidR="00471420" w:rsidRPr="00881D46">
        <w:rPr>
          <w:rFonts w:hint="eastAsia"/>
        </w:rPr>
        <w:t>5 .</w:t>
      </w:r>
      <w:r w:rsidR="00623525" w:rsidRPr="00881D46">
        <w:t xml:space="preserve"> </w:t>
      </w:r>
      <w:r w:rsidR="00471420" w:rsidRPr="00881D46">
        <w:rPr>
          <w:rFonts w:hint="eastAsia"/>
        </w:rPr>
        <w:t>商業・流通（卸売・小売等）</w:t>
      </w:r>
    </w:p>
    <w:p w14:paraId="6B108B4F" w14:textId="45AAA2C9" w:rsidR="00471420" w:rsidRPr="00881D46" w:rsidRDefault="00336FF9" w:rsidP="00E2002A">
      <w:pPr>
        <w:pStyle w:val="22"/>
      </w:pPr>
      <w:r w:rsidRPr="00881D46">
        <w:t xml:space="preserve"> </w:t>
      </w:r>
      <w:r w:rsidR="00471420" w:rsidRPr="00881D46">
        <w:rPr>
          <w:rFonts w:hint="eastAsia"/>
        </w:rPr>
        <w:t>6 .</w:t>
      </w:r>
      <w:r w:rsidR="00623525" w:rsidRPr="00881D46">
        <w:t xml:space="preserve"> </w:t>
      </w:r>
      <w:r w:rsidR="00471420" w:rsidRPr="00881D46">
        <w:rPr>
          <w:rFonts w:hint="eastAsia"/>
        </w:rPr>
        <w:t>サービス（外食・観光・旅行・ホテル・教育・医療・福祉・介護等）</w:t>
      </w:r>
    </w:p>
    <w:p w14:paraId="74BD336E" w14:textId="3E33D0D6" w:rsidR="00471420" w:rsidRPr="00881D46" w:rsidRDefault="00336FF9" w:rsidP="00E2002A">
      <w:pPr>
        <w:pStyle w:val="22"/>
      </w:pPr>
      <w:r w:rsidRPr="00881D46">
        <w:t xml:space="preserve"> </w:t>
      </w:r>
      <w:r w:rsidR="00471420" w:rsidRPr="00881D46">
        <w:rPr>
          <w:rFonts w:hint="eastAsia"/>
        </w:rPr>
        <w:t>7 .</w:t>
      </w:r>
      <w:r w:rsidR="00623525" w:rsidRPr="00881D46">
        <w:t xml:space="preserve"> </w:t>
      </w:r>
      <w:r w:rsidR="00471420" w:rsidRPr="00881D46">
        <w:rPr>
          <w:rFonts w:hint="eastAsia"/>
        </w:rPr>
        <w:t>金融・保険・不動産</w:t>
      </w:r>
    </w:p>
    <w:p w14:paraId="196B0C28" w14:textId="64DF7715" w:rsidR="00471420" w:rsidRPr="00881D46" w:rsidRDefault="00336FF9" w:rsidP="00E2002A">
      <w:pPr>
        <w:pStyle w:val="22"/>
      </w:pPr>
      <w:r w:rsidRPr="00881D46">
        <w:t xml:space="preserve"> </w:t>
      </w:r>
      <w:r w:rsidR="00471420" w:rsidRPr="00881D46">
        <w:rPr>
          <w:rFonts w:hint="eastAsia"/>
        </w:rPr>
        <w:t>8 .</w:t>
      </w:r>
      <w:r w:rsidR="00623525" w:rsidRPr="00881D46">
        <w:t xml:space="preserve"> </w:t>
      </w:r>
      <w:r w:rsidR="00471420" w:rsidRPr="00881D46">
        <w:rPr>
          <w:rFonts w:hint="eastAsia"/>
        </w:rPr>
        <w:t>建設・資材・林産</w:t>
      </w:r>
    </w:p>
    <w:p w14:paraId="3ABE247C" w14:textId="6BE85C8F" w:rsidR="00471420" w:rsidRPr="00881D46" w:rsidRDefault="00336FF9" w:rsidP="00E2002A">
      <w:pPr>
        <w:pStyle w:val="22"/>
      </w:pPr>
      <w:r w:rsidRPr="00881D46">
        <w:t xml:space="preserve"> </w:t>
      </w:r>
      <w:r w:rsidR="00471420" w:rsidRPr="00881D46">
        <w:rPr>
          <w:rFonts w:hint="eastAsia"/>
        </w:rPr>
        <w:t>9 .</w:t>
      </w:r>
      <w:r w:rsidR="00623525" w:rsidRPr="00881D46">
        <w:t xml:space="preserve"> </w:t>
      </w:r>
      <w:r w:rsidR="00471420" w:rsidRPr="00881D46">
        <w:rPr>
          <w:rFonts w:hint="eastAsia"/>
        </w:rPr>
        <w:t>その他の非製造業</w:t>
      </w:r>
    </w:p>
    <w:p w14:paraId="2B8A8D9A" w14:textId="4C33C46C" w:rsidR="00471420" w:rsidRPr="00881D46" w:rsidRDefault="00471420" w:rsidP="00E2002A">
      <w:pPr>
        <w:pStyle w:val="22"/>
      </w:pPr>
      <w:r w:rsidRPr="00881D46">
        <w:rPr>
          <w:rFonts w:hint="eastAsia"/>
        </w:rPr>
        <w:t>10 .</w:t>
      </w:r>
      <w:r w:rsidR="00623525" w:rsidRPr="00881D46">
        <w:t xml:space="preserve"> </w:t>
      </w:r>
      <w:r w:rsidRPr="00881D46">
        <w:rPr>
          <w:rFonts w:hint="eastAsia"/>
        </w:rPr>
        <w:t>公務・公営（国や地方自治体、公立学校、国営・公営企業、独立行政法人等）</w:t>
      </w:r>
    </w:p>
    <w:p w14:paraId="42DCEF08" w14:textId="2A9EF324" w:rsidR="00471420" w:rsidRPr="00881D46" w:rsidRDefault="004355B3" w:rsidP="0018524F">
      <w:pPr>
        <w:pStyle w:val="30"/>
        <w:spacing w:before="360" w:after="120"/>
        <w:ind w:left="630" w:hanging="630"/>
      </w:pPr>
      <w:r w:rsidRPr="00881D46">
        <w:rPr>
          <w:rFonts w:hint="eastAsia"/>
        </w:rPr>
        <w:t>Q</w:t>
      </w:r>
      <w:r w:rsidR="00F41C44" w:rsidRPr="00881D46">
        <w:rPr>
          <w:rFonts w:hint="eastAsia"/>
        </w:rPr>
        <w:t>0</w:t>
      </w:r>
      <w:r w:rsidRPr="00881D46">
        <w:rPr>
          <w:rFonts w:hint="eastAsia"/>
        </w:rPr>
        <w:t>2．あなたはどのような仕事（業務）をしていますか。</w:t>
      </w:r>
      <w:r w:rsidR="001A4C56" w:rsidRPr="00881D46">
        <w:rPr>
          <w:rFonts w:hint="eastAsia"/>
        </w:rPr>
        <mc:AlternateContent>
          <mc:Choice Requires="wpg">
            <w:drawing>
              <wp:anchor distT="0" distB="0" distL="114300" distR="114300" simplePos="0" relativeHeight="251761664" behindDoc="0" locked="1" layoutInCell="1" allowOverlap="1" wp14:anchorId="3AE5E38A" wp14:editId="1FAEC367">
                <wp:simplePos x="0" y="0"/>
                <wp:positionH relativeFrom="page">
                  <wp:posOffset>6332855</wp:posOffset>
                </wp:positionH>
                <wp:positionV relativeFrom="paragraph">
                  <wp:posOffset>2156460</wp:posOffset>
                </wp:positionV>
                <wp:extent cx="459740" cy="456565"/>
                <wp:effectExtent l="0" t="0" r="16510" b="635"/>
                <wp:wrapNone/>
                <wp:docPr id="6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48"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9"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BE4981" w14:textId="74A58B56" w:rsidR="002A1B7B" w:rsidRPr="00857248" w:rsidRDefault="002A1B7B" w:rsidP="001A4C56">
                              <w:pPr>
                                <w:pStyle w:val="af3"/>
                                <w:rPr>
                                  <w:rFonts w:ascii="游明朝" w:eastAsia="游明朝" w:hAnsi="游明朝"/>
                                </w:rPr>
                              </w:pPr>
                              <w:r w:rsidRPr="00857248">
                                <w:rPr>
                                  <w:rFonts w:ascii="游明朝" w:eastAsia="游明朝" w:hAnsi="游明朝"/>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E5E38A" id="_x0000_s1030" style="position:absolute;left:0;text-align:left;margin-left:498.65pt;margin-top:169.8pt;width:36.2pt;height:35.95pt;z-index:25176166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">
                <v:rect id="Rectangle 287" o:spid="_x0000_s1031"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" filled="f" strokeweight="1.5pt">
                  <v:textbox inset="5.85pt,.7pt,5.85pt,.7pt"/>
                </v:rect>
                <v:shape id="_x0000_s1032"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" filled="f" stroked="f" strokeweight="1pt">
                  <v:textbox inset="0,0,0,0">
                    <w:txbxContent>
                      <w:p w14:paraId="15BE4981" w14:textId="74A58B56" w:rsidR="002A1B7B" w:rsidRPr="00857248" w:rsidRDefault="002A1B7B" w:rsidP="001A4C56">
                        <w:pPr>
                          <w:pStyle w:val="af3"/>
                          <w:rPr>
                            <w:rFonts w:ascii="游明朝" w:eastAsia="游明朝" w:hAnsi="游明朝"/>
                          </w:rPr>
                        </w:pPr>
                        <w:r w:rsidRPr="00857248">
                          <w:rPr>
                            <w:rFonts w:ascii="游明朝" w:eastAsia="游明朝" w:hAnsi="游明朝"/>
                          </w:rPr>
                          <w:t>(3-4)</w:t>
                        </w:r>
                      </w:p>
                    </w:txbxContent>
                  </v:textbox>
                </v:shape>
                <w10:wrap anchorx="page"/>
                <w10:anchorlock/>
              </v:group>
            </w:pict>
          </mc:Fallback>
        </mc:AlternateContent>
      </w:r>
    </w:p>
    <w:p w14:paraId="30CACCDD" w14:textId="7903416B" w:rsidR="00471420" w:rsidRPr="00881D46" w:rsidRDefault="00336FF9" w:rsidP="00FE5833">
      <w:pPr>
        <w:pStyle w:val="22"/>
      </w:pPr>
      <w:r w:rsidRPr="00881D46">
        <w:t xml:space="preserve"> </w:t>
      </w:r>
      <w:r w:rsidR="00471420" w:rsidRPr="00881D46">
        <w:rPr>
          <w:rFonts w:hint="eastAsia"/>
        </w:rPr>
        <w:t>1 .</w:t>
      </w:r>
      <w:r w:rsidR="00623525" w:rsidRPr="00881D46">
        <w:t xml:space="preserve"> </w:t>
      </w:r>
      <w:r w:rsidR="00471420" w:rsidRPr="00881D46">
        <w:rPr>
          <w:rFonts w:hint="eastAsia"/>
        </w:rPr>
        <w:t>生産・技能職（工場等での仕事）</w:t>
      </w:r>
    </w:p>
    <w:p w14:paraId="6F2214A5" w14:textId="0CF18C14" w:rsidR="00471420" w:rsidRPr="00881D46" w:rsidRDefault="00336FF9" w:rsidP="00FE5833">
      <w:pPr>
        <w:pStyle w:val="22"/>
      </w:pPr>
      <w:r w:rsidRPr="00881D46">
        <w:t xml:space="preserve"> </w:t>
      </w:r>
      <w:r w:rsidR="00471420" w:rsidRPr="00881D46">
        <w:rPr>
          <w:rFonts w:hint="eastAsia"/>
        </w:rPr>
        <w:t>2 .</w:t>
      </w:r>
      <w:r w:rsidR="00623525" w:rsidRPr="00881D46">
        <w:t xml:space="preserve"> </w:t>
      </w:r>
      <w:r w:rsidR="00471420" w:rsidRPr="00881D46">
        <w:rPr>
          <w:rFonts w:hint="eastAsia"/>
        </w:rPr>
        <w:t>事務職（事務系のデスクワーク）</w:t>
      </w:r>
    </w:p>
    <w:p w14:paraId="097F0065" w14:textId="29978574" w:rsidR="00471420" w:rsidRPr="00881D46" w:rsidRDefault="00336FF9" w:rsidP="00FE5833">
      <w:pPr>
        <w:pStyle w:val="22"/>
      </w:pPr>
      <w:r w:rsidRPr="00881D46">
        <w:t xml:space="preserve"> </w:t>
      </w:r>
      <w:r w:rsidR="00471420" w:rsidRPr="00881D46">
        <w:rPr>
          <w:rFonts w:hint="eastAsia"/>
        </w:rPr>
        <w:t>3 .</w:t>
      </w:r>
      <w:r w:rsidR="00623525" w:rsidRPr="00881D46">
        <w:t xml:space="preserve"> </w:t>
      </w:r>
      <w:r w:rsidR="00471420" w:rsidRPr="00881D46">
        <w:rPr>
          <w:rFonts w:hint="eastAsia"/>
        </w:rPr>
        <w:t>専門・技術職（研究開発、設計、情報処理、教師、調理師、栄養士、デザイナー等）</w:t>
      </w:r>
    </w:p>
    <w:p w14:paraId="683EDF4E" w14:textId="34E770BC" w:rsidR="00471420" w:rsidRPr="00881D46" w:rsidRDefault="00336FF9" w:rsidP="00FE5833">
      <w:pPr>
        <w:pStyle w:val="22"/>
      </w:pPr>
      <w:r w:rsidRPr="00881D46">
        <w:t xml:space="preserve"> </w:t>
      </w:r>
      <w:r w:rsidR="00471420" w:rsidRPr="00881D46">
        <w:rPr>
          <w:rFonts w:hint="eastAsia"/>
        </w:rPr>
        <w:t>4 .</w:t>
      </w:r>
      <w:r w:rsidR="00623525" w:rsidRPr="00881D46">
        <w:t xml:space="preserve"> </w:t>
      </w:r>
      <w:r w:rsidR="00471420" w:rsidRPr="00881D46">
        <w:rPr>
          <w:rFonts w:hint="eastAsia"/>
        </w:rPr>
        <w:t>運輸職（交通機関やトラックの運転・整備、倉庫での荷物積下ろし等）</w:t>
      </w:r>
    </w:p>
    <w:p w14:paraId="4F09B184" w14:textId="2DDC9B9D" w:rsidR="00471420" w:rsidRPr="00881D46" w:rsidRDefault="00336FF9" w:rsidP="00FE5833">
      <w:pPr>
        <w:pStyle w:val="22"/>
      </w:pPr>
      <w:r w:rsidRPr="00881D46">
        <w:t xml:space="preserve"> </w:t>
      </w:r>
      <w:r w:rsidR="00471420" w:rsidRPr="00881D46">
        <w:rPr>
          <w:rFonts w:hint="eastAsia"/>
        </w:rPr>
        <w:t>5 .</w:t>
      </w:r>
      <w:r w:rsidR="00623525" w:rsidRPr="00881D46">
        <w:t xml:space="preserve"> </w:t>
      </w:r>
      <w:r w:rsidR="00471420" w:rsidRPr="00881D46">
        <w:rPr>
          <w:rFonts w:hint="eastAsia"/>
        </w:rPr>
        <w:t>営業・販売職（商品販売やレジ等）</w:t>
      </w:r>
    </w:p>
    <w:p w14:paraId="41EBEA4C" w14:textId="034A9C2C" w:rsidR="00471420" w:rsidRPr="00881D46" w:rsidRDefault="00336FF9" w:rsidP="00FE5833">
      <w:pPr>
        <w:pStyle w:val="22"/>
      </w:pPr>
      <w:r w:rsidRPr="00881D46">
        <w:t xml:space="preserve"> </w:t>
      </w:r>
      <w:r w:rsidR="00471420" w:rsidRPr="00881D46">
        <w:rPr>
          <w:rFonts w:hint="eastAsia"/>
        </w:rPr>
        <w:t>6 .</w:t>
      </w:r>
      <w:r w:rsidR="00623525" w:rsidRPr="00881D46">
        <w:t xml:space="preserve"> </w:t>
      </w:r>
      <w:r w:rsidR="00471420" w:rsidRPr="00881D46">
        <w:rPr>
          <w:rFonts w:hint="eastAsia"/>
        </w:rPr>
        <w:t>サービス職（飲食店の調理補助やホールスタッフ、レジャー・宿泊施設等の運営）</w:t>
      </w:r>
    </w:p>
    <w:p w14:paraId="12883B2E" w14:textId="6055F80F" w:rsidR="00471420" w:rsidRPr="00881D46" w:rsidRDefault="00336FF9" w:rsidP="00FE5833">
      <w:pPr>
        <w:pStyle w:val="22"/>
      </w:pPr>
      <w:r w:rsidRPr="00881D46">
        <w:t xml:space="preserve"> </w:t>
      </w:r>
      <w:r w:rsidR="00471420" w:rsidRPr="00881D46">
        <w:rPr>
          <w:rFonts w:hint="eastAsia"/>
        </w:rPr>
        <w:t>7 .</w:t>
      </w:r>
      <w:r w:rsidR="00623525" w:rsidRPr="00881D46">
        <w:t xml:space="preserve"> </w:t>
      </w:r>
      <w:r w:rsidR="00471420" w:rsidRPr="00881D46">
        <w:rPr>
          <w:rFonts w:hint="eastAsia"/>
        </w:rPr>
        <w:t>医療・福祉職（医療、介護、保育等）</w:t>
      </w:r>
    </w:p>
    <w:p w14:paraId="0F5317D3" w14:textId="5D1A3A81" w:rsidR="00471420" w:rsidRPr="00881D46" w:rsidRDefault="00336FF9" w:rsidP="00FE5833">
      <w:pPr>
        <w:pStyle w:val="22"/>
      </w:pPr>
      <w:r w:rsidRPr="00881D46">
        <w:t xml:space="preserve"> </w:t>
      </w:r>
      <w:r w:rsidR="00471420" w:rsidRPr="00881D46">
        <w:rPr>
          <w:rFonts w:hint="eastAsia"/>
        </w:rPr>
        <w:t>8 .</w:t>
      </w:r>
      <w:r w:rsidR="00623525" w:rsidRPr="00881D46">
        <w:t xml:space="preserve"> </w:t>
      </w:r>
      <w:r w:rsidR="00471420" w:rsidRPr="00881D46">
        <w:rPr>
          <w:rFonts w:hint="eastAsia"/>
        </w:rPr>
        <w:t>清掃関係職</w:t>
      </w:r>
    </w:p>
    <w:p w14:paraId="01C5B167" w14:textId="52435CA6" w:rsidR="00471420" w:rsidRPr="00881D46" w:rsidRDefault="00336FF9" w:rsidP="00FE5833">
      <w:pPr>
        <w:pStyle w:val="22"/>
      </w:pPr>
      <w:r w:rsidRPr="00881D46">
        <w:t xml:space="preserve"> </w:t>
      </w:r>
      <w:r w:rsidR="00471420" w:rsidRPr="00881D46">
        <w:rPr>
          <w:rFonts w:hint="eastAsia"/>
        </w:rPr>
        <w:t>9 .</w:t>
      </w:r>
      <w:r w:rsidR="00623525" w:rsidRPr="00881D46">
        <w:t xml:space="preserve"> </w:t>
      </w:r>
      <w:r w:rsidR="00471420" w:rsidRPr="00881D46">
        <w:rPr>
          <w:rFonts w:hint="eastAsia"/>
        </w:rPr>
        <w:t>警備・施設管理職</w:t>
      </w:r>
    </w:p>
    <w:p w14:paraId="487C57CE" w14:textId="6C86240D" w:rsidR="00471420" w:rsidRPr="00881D46" w:rsidRDefault="00471420" w:rsidP="00CF42A2">
      <w:pPr>
        <w:pStyle w:val="22"/>
      </w:pPr>
      <w:r w:rsidRPr="00881D46">
        <w:rPr>
          <w:rFonts w:hint="eastAsia"/>
        </w:rPr>
        <w:t>10 .</w:t>
      </w:r>
      <w:r w:rsidR="00623525" w:rsidRPr="00881D46">
        <w:t xml:space="preserve"> </w:t>
      </w:r>
      <w:r w:rsidRPr="00881D46">
        <w:rPr>
          <w:rFonts w:hint="eastAsia"/>
        </w:rPr>
        <w:t>その他</w:t>
      </w:r>
    </w:p>
    <w:p w14:paraId="654159F8" w14:textId="2A060A77" w:rsidR="00471420" w:rsidRPr="00881D46" w:rsidRDefault="004355B3" w:rsidP="0018524F">
      <w:pPr>
        <w:pStyle w:val="30"/>
        <w:spacing w:before="360" w:after="120"/>
        <w:ind w:left="630" w:hanging="630"/>
      </w:pPr>
      <w:r w:rsidRPr="00881D46">
        <w:rPr>
          <w:rFonts w:hint="eastAsia"/>
        </w:rPr>
        <w:t>Q</w:t>
      </w:r>
      <w:r w:rsidR="00854ED9" w:rsidRPr="00881D46">
        <w:rPr>
          <w:rFonts w:hint="eastAsia"/>
        </w:rPr>
        <w:t>0</w:t>
      </w:r>
      <w:r w:rsidRPr="00881D46">
        <w:rPr>
          <w:rFonts w:hint="eastAsia"/>
        </w:rPr>
        <w:t>3．あなたはどのような名称（雇用形態）で雇われていますか。</w:t>
      </w:r>
      <w:r w:rsidR="001A4C56" w:rsidRPr="00881D46">
        <w:rPr>
          <w:rFonts w:hint="eastAsia"/>
        </w:rPr>
        <mc:AlternateContent>
          <mc:Choice Requires="wpg">
            <w:drawing>
              <wp:anchor distT="0" distB="0" distL="114300" distR="114300" simplePos="0" relativeHeight="251759616" behindDoc="0" locked="1" layoutInCell="1" allowOverlap="1" wp14:anchorId="5F075C2F" wp14:editId="0E8B128D">
                <wp:simplePos x="0" y="0"/>
                <wp:positionH relativeFrom="page">
                  <wp:posOffset>6334125</wp:posOffset>
                </wp:positionH>
                <wp:positionV relativeFrom="paragraph">
                  <wp:posOffset>1485900</wp:posOffset>
                </wp:positionV>
                <wp:extent cx="459740" cy="456565"/>
                <wp:effectExtent l="0" t="0" r="16510" b="635"/>
                <wp:wrapNone/>
                <wp:docPr id="5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8"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9"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428A1C" w14:textId="5E71BB42" w:rsidR="002A1B7B" w:rsidRPr="00857248" w:rsidRDefault="002A1B7B" w:rsidP="001A4C56">
                              <w:pPr>
                                <w:pStyle w:val="af3"/>
                                <w:rPr>
                                  <w:rFonts w:ascii="游明朝" w:eastAsia="游明朝" w:hAnsi="游明朝"/>
                                </w:rPr>
                              </w:pPr>
                              <w:r w:rsidRPr="00857248">
                                <w:rPr>
                                  <w:rFonts w:ascii="游明朝" w:eastAsia="游明朝" w:hAnsi="游明朝"/>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075C2F" id="_x0000_s1033" style="position:absolute;left:0;text-align:left;margin-left:498.75pt;margin-top:117pt;width:36.2pt;height:35.95pt;z-index:25175961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">
                <v:rect id="Rectangle 287" o:spid="_x0000_s1034"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" filled="f" strokeweight="1.5pt">
                  <v:textbox inset="5.85pt,.7pt,5.85pt,.7pt"/>
                </v:rect>
                <v:shape id="_x0000_s1035"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" filled="f" stroked="f" strokeweight="1pt">
                  <v:textbox inset="0,0,0,0">
                    <w:txbxContent>
                      <w:p w14:paraId="35428A1C" w14:textId="5E71BB42" w:rsidR="002A1B7B" w:rsidRPr="00857248" w:rsidRDefault="002A1B7B" w:rsidP="001A4C56">
                        <w:pPr>
                          <w:pStyle w:val="af3"/>
                          <w:rPr>
                            <w:rFonts w:ascii="游明朝" w:eastAsia="游明朝" w:hAnsi="游明朝"/>
                          </w:rPr>
                        </w:pPr>
                        <w:r w:rsidRPr="00857248">
                          <w:rPr>
                            <w:rFonts w:ascii="游明朝" w:eastAsia="游明朝" w:hAnsi="游明朝"/>
                          </w:rPr>
                          <w:t>(5)</w:t>
                        </w:r>
                      </w:p>
                    </w:txbxContent>
                  </v:textbox>
                </v:shape>
                <w10:wrap anchorx="page"/>
                <w10:anchorlock/>
              </v:group>
            </w:pict>
          </mc:Fallback>
        </mc:AlternateContent>
      </w:r>
    </w:p>
    <w:p w14:paraId="17255AA9" w14:textId="117A3396" w:rsidR="00471420" w:rsidRPr="00881D46" w:rsidRDefault="00F6313F" w:rsidP="00FE5833">
      <w:pPr>
        <w:pStyle w:val="22"/>
      </w:pPr>
      <w:r w:rsidRPr="00881D46">
        <w:t xml:space="preserve"> </w:t>
      </w:r>
      <w:r w:rsidR="00471420" w:rsidRPr="00881D46">
        <w:rPr>
          <w:rFonts w:hint="eastAsia"/>
        </w:rPr>
        <w:t>1 .</w:t>
      </w:r>
      <w:r w:rsidR="00623525" w:rsidRPr="00881D46">
        <w:t xml:space="preserve"> </w:t>
      </w:r>
      <w:r w:rsidR="00471420" w:rsidRPr="00881D46">
        <w:rPr>
          <w:rFonts w:hint="eastAsia"/>
        </w:rPr>
        <w:t>パートタイマー、アルバイト</w:t>
      </w:r>
    </w:p>
    <w:p w14:paraId="0F13B786" w14:textId="1819CF32" w:rsidR="00471420" w:rsidRPr="00881D46" w:rsidRDefault="00F6313F" w:rsidP="00FE5833">
      <w:pPr>
        <w:pStyle w:val="22"/>
      </w:pPr>
      <w:r w:rsidRPr="00881D46">
        <w:t xml:space="preserve"> </w:t>
      </w:r>
      <w:r w:rsidR="00471420" w:rsidRPr="00881D46">
        <w:rPr>
          <w:rFonts w:hint="eastAsia"/>
        </w:rPr>
        <w:t>2 .</w:t>
      </w:r>
      <w:r w:rsidR="00623525" w:rsidRPr="00881D46">
        <w:t xml:space="preserve"> </w:t>
      </w:r>
      <w:r w:rsidR="00471420" w:rsidRPr="00881D46">
        <w:rPr>
          <w:rFonts w:hint="eastAsia"/>
        </w:rPr>
        <w:t>契約社員・準社員、期間社員・期間工</w:t>
      </w:r>
    </w:p>
    <w:p w14:paraId="02745704" w14:textId="312E7281" w:rsidR="00471420" w:rsidRPr="00881D46" w:rsidRDefault="00F6313F" w:rsidP="00FE5833">
      <w:pPr>
        <w:pStyle w:val="22"/>
      </w:pPr>
      <w:r w:rsidRPr="00881D46">
        <w:t xml:space="preserve"> </w:t>
      </w:r>
      <w:r w:rsidR="00471420" w:rsidRPr="00881D46">
        <w:rPr>
          <w:rFonts w:hint="eastAsia"/>
        </w:rPr>
        <w:t>3 .</w:t>
      </w:r>
      <w:r w:rsidR="00623525" w:rsidRPr="00881D46">
        <w:t xml:space="preserve"> </w:t>
      </w:r>
      <w:r w:rsidR="00471420" w:rsidRPr="00881D46">
        <w:rPr>
          <w:rFonts w:hint="eastAsia"/>
        </w:rPr>
        <w:t>嘱託社員（再雇用・再任用者含む）</w:t>
      </w:r>
    </w:p>
    <w:p w14:paraId="443AE4EF" w14:textId="5DEB8153" w:rsidR="00471420" w:rsidRPr="00881D46" w:rsidRDefault="00F6313F" w:rsidP="00FE5833">
      <w:pPr>
        <w:pStyle w:val="22"/>
      </w:pPr>
      <w:r w:rsidRPr="00881D46">
        <w:t xml:space="preserve"> </w:t>
      </w:r>
      <w:r w:rsidR="00471420" w:rsidRPr="00881D46">
        <w:rPr>
          <w:rFonts w:hint="eastAsia"/>
        </w:rPr>
        <w:t>4 .</w:t>
      </w:r>
      <w:r w:rsidR="00623525" w:rsidRPr="00881D46">
        <w:t xml:space="preserve"> </w:t>
      </w:r>
      <w:r w:rsidR="00471420" w:rsidRPr="00881D46">
        <w:rPr>
          <w:rFonts w:hint="eastAsia"/>
        </w:rPr>
        <w:t>公務の会計年度任用職員、臨時・非常勤職員</w:t>
      </w:r>
    </w:p>
    <w:p w14:paraId="226D6C4F" w14:textId="2ECD2B6A" w:rsidR="00471420" w:rsidRPr="00881D46" w:rsidRDefault="00F6313F" w:rsidP="00FE5833">
      <w:pPr>
        <w:pStyle w:val="22"/>
      </w:pPr>
      <w:r w:rsidRPr="00881D46">
        <w:t xml:space="preserve"> </w:t>
      </w:r>
      <w:r w:rsidR="00471420" w:rsidRPr="00881D46">
        <w:rPr>
          <w:rFonts w:hint="eastAsia"/>
        </w:rPr>
        <w:t>5 .</w:t>
      </w:r>
      <w:r w:rsidR="00623525" w:rsidRPr="00881D46">
        <w:t xml:space="preserve"> </w:t>
      </w:r>
      <w:r w:rsidR="00471420" w:rsidRPr="00881D46">
        <w:rPr>
          <w:rFonts w:hint="eastAsia"/>
        </w:rPr>
        <w:t>派遣社員・登録型（仕事があるたびに雇用契約を結ぶ方）</w:t>
      </w:r>
    </w:p>
    <w:p w14:paraId="5AE0E81E" w14:textId="10074851" w:rsidR="00471420" w:rsidRPr="00881D46" w:rsidRDefault="00F6313F" w:rsidP="00FE5833">
      <w:pPr>
        <w:pStyle w:val="22"/>
      </w:pPr>
      <w:r w:rsidRPr="00881D46">
        <w:t xml:space="preserve"> </w:t>
      </w:r>
      <w:r w:rsidR="00471420" w:rsidRPr="00881D46">
        <w:rPr>
          <w:rFonts w:hint="eastAsia"/>
        </w:rPr>
        <w:t>6 .</w:t>
      </w:r>
      <w:r w:rsidR="00623525" w:rsidRPr="00881D46">
        <w:t xml:space="preserve"> </w:t>
      </w:r>
      <w:r w:rsidR="00471420" w:rsidRPr="00881D46">
        <w:rPr>
          <w:rFonts w:hint="eastAsia"/>
        </w:rPr>
        <w:t>派遣社員・常用型（仕事がないときも雇われ賃金が支払われる方</w:t>
      </w:r>
      <w:r w:rsidR="001A4C56" w:rsidRPr="00881D46">
        <w:rPr>
          <w:rFonts w:hint="eastAsia"/>
        </w:rPr>
        <w:t>）</w:t>
      </w:r>
    </w:p>
    <w:p w14:paraId="0135A370" w14:textId="026E17DB" w:rsidR="00471420" w:rsidRPr="00881D46" w:rsidRDefault="00F6313F" w:rsidP="00FE5833">
      <w:pPr>
        <w:pStyle w:val="22"/>
      </w:pPr>
      <w:r w:rsidRPr="00881D46">
        <w:t xml:space="preserve"> </w:t>
      </w:r>
      <w:r w:rsidR="00471420" w:rsidRPr="00881D46">
        <w:rPr>
          <w:rFonts w:hint="eastAsia"/>
        </w:rPr>
        <w:t>7 .</w:t>
      </w:r>
      <w:r w:rsidR="00623525" w:rsidRPr="00881D46">
        <w:t xml:space="preserve"> </w:t>
      </w:r>
      <w:r w:rsidR="00471420" w:rsidRPr="00881D46">
        <w:rPr>
          <w:rFonts w:hint="eastAsia"/>
        </w:rPr>
        <w:t>その他</w:t>
      </w:r>
    </w:p>
    <w:p w14:paraId="104F5A18" w14:textId="6F7191DA" w:rsidR="00471420" w:rsidRPr="00881D46" w:rsidRDefault="004355B3" w:rsidP="00CF42A2">
      <w:pPr>
        <w:pStyle w:val="30"/>
        <w:spacing w:before="360" w:afterLines="0" w:after="0"/>
        <w:ind w:left="630" w:hanging="630"/>
      </w:pPr>
      <w:r w:rsidRPr="00881D46">
        <w:rPr>
          <w:rFonts w:hint="eastAsia"/>
        </w:rPr>
        <w:t>Q</w:t>
      </w:r>
      <w:r w:rsidR="00854ED9" w:rsidRPr="00881D46">
        <w:rPr>
          <w:rFonts w:hint="eastAsia"/>
        </w:rPr>
        <w:t>0</w:t>
      </w:r>
      <w:r w:rsidRPr="00881D46">
        <w:rPr>
          <w:rFonts w:hint="eastAsia"/>
        </w:rPr>
        <w:t>4．あなたは今の職場・会社に勤めてどれくらいになりますか。</w:t>
      </w:r>
    </w:p>
    <w:p w14:paraId="4F40026F" w14:textId="1D32375E" w:rsidR="00471420" w:rsidRPr="00881D46" w:rsidRDefault="004355B3" w:rsidP="00CF42A2">
      <w:pPr>
        <w:pStyle w:val="aff7"/>
        <w:spacing w:before="24" w:after="72"/>
        <w:ind w:left="780" w:hanging="180"/>
      </w:pPr>
      <w:r w:rsidRPr="00881D46">
        <w:rPr>
          <w:rFonts w:hint="eastAsia"/>
        </w:rPr>
        <w:t>※契約更新を含む通算で。派遣・登録型の方は、現在の派遣先についてお答えください。１ヶ月に満たない方は「０」ヶ月と記入してください。</w:t>
      </w:r>
    </w:p>
    <w:p w14:paraId="65AA4F05" w14:textId="73B21E6B" w:rsidR="00471420" w:rsidRPr="00881D46" w:rsidRDefault="00471420" w:rsidP="00F41C44">
      <w:pPr>
        <w:spacing w:line="0" w:lineRule="atLeast"/>
        <w:rPr>
          <w:noProof/>
        </w:rPr>
      </w:pPr>
      <w:r w:rsidRPr="00881D46">
        <w:rPr>
          <w:rFonts w:hint="eastAsia"/>
          <w:noProof/>
        </w:rPr>
        <mc:AlternateContent>
          <mc:Choice Requires="wps">
            <w:drawing>
              <wp:anchor distT="0" distB="0" distL="114300" distR="114300" simplePos="0" relativeHeight="251694080" behindDoc="0" locked="1" layoutInCell="1" allowOverlap="1" wp14:anchorId="14F92483" wp14:editId="08536452">
                <wp:simplePos x="0" y="0"/>
                <wp:positionH relativeFrom="column">
                  <wp:posOffset>3065780</wp:posOffset>
                </wp:positionH>
                <wp:positionV relativeFrom="paragraph">
                  <wp:posOffset>-93345</wp:posOffset>
                </wp:positionV>
                <wp:extent cx="1981200" cy="517525"/>
                <wp:effectExtent l="0" t="0" r="0" b="0"/>
                <wp:wrapNone/>
                <wp:docPr id="63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28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454"/>
                              <w:gridCol w:w="422"/>
                              <w:gridCol w:w="454"/>
                              <w:gridCol w:w="454"/>
                              <w:gridCol w:w="647"/>
                            </w:tblGrid>
                            <w:tr w:rsidR="002A1B7B" w:rsidRPr="00857248" w14:paraId="1D45D02B" w14:textId="77777777" w:rsidTr="00E70E54">
                              <w:trPr>
                                <w:trHeight w:hRule="exact" w:val="510"/>
                                <w:jc w:val="right"/>
                              </w:trPr>
                              <w:tc>
                                <w:tcPr>
                                  <w:tcW w:w="454" w:type="dxa"/>
                                  <w:tcBorders>
                                    <w:top w:val="single" w:sz="12" w:space="0" w:color="000000"/>
                                    <w:left w:val="single" w:sz="12" w:space="0" w:color="000000"/>
                                    <w:bottom w:val="single" w:sz="12" w:space="0" w:color="000000"/>
                                    <w:right w:val="dashed" w:sz="4" w:space="0" w:color="000000"/>
                                  </w:tcBorders>
                                  <w:noWrap/>
                                </w:tcPr>
                                <w:p w14:paraId="0AF6B891" w14:textId="77777777" w:rsidR="002A1B7B" w:rsidRPr="00857248" w:rsidRDefault="002A1B7B" w:rsidP="00E70E54">
                                  <w:pPr>
                                    <w:snapToGrid w:val="0"/>
                                    <w:spacing w:line="180" w:lineRule="exact"/>
                                    <w:suppressOverlap/>
                                    <w:jc w:val="right"/>
                                    <w:rPr>
                                      <w:rFonts w:ascii="游明朝" w:eastAsia="游明朝" w:hAnsi="游明朝"/>
                                      <w:sz w:val="16"/>
                                      <w:szCs w:val="16"/>
                                      <w:vertAlign w:val="superscript"/>
                                    </w:rPr>
                                  </w:pPr>
                                  <w:bookmarkStart w:id="1" w:name="_Hlk72743032"/>
                                  <w:r w:rsidRPr="00857248">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tcPr>
                                <w:p w14:paraId="63369A1D" w14:textId="7EEB3567" w:rsidR="002A1B7B" w:rsidRDefault="002A1B7B" w:rsidP="00E70E54">
                                  <w:pPr>
                                    <w:spacing w:line="180" w:lineRule="exact"/>
                                    <w:jc w:val="right"/>
                                    <w:rPr>
                                      <w:rFonts w:ascii="游明朝" w:eastAsia="游明朝" w:hAnsi="游明朝"/>
                                      <w:vertAlign w:val="superscript"/>
                                    </w:rPr>
                                  </w:pPr>
                                  <w:r>
                                    <w:rPr>
                                      <w:rFonts w:ascii="游明朝" w:eastAsia="游明朝" w:hAnsi="游明朝" w:hint="eastAsia"/>
                                      <w:sz w:val="16"/>
                                      <w:szCs w:val="16"/>
                                      <w:vertAlign w:val="superscript"/>
                                    </w:rPr>
                                    <w:t>一</w:t>
                                  </w:r>
                                </w:p>
                              </w:tc>
                              <w:tc>
                                <w:tcPr>
                                  <w:tcW w:w="422" w:type="dxa"/>
                                  <w:tcBorders>
                                    <w:top w:val="nil"/>
                                    <w:left w:val="single" w:sz="12" w:space="0" w:color="000000"/>
                                    <w:bottom w:val="nil"/>
                                    <w:right w:val="single" w:sz="12" w:space="0" w:color="000000"/>
                                  </w:tcBorders>
                                  <w:vAlign w:val="center"/>
                                </w:tcPr>
                                <w:p w14:paraId="1FB2F299" w14:textId="77777777" w:rsidR="002A1B7B" w:rsidRPr="00857248" w:rsidRDefault="002A1B7B" w:rsidP="00E70E54">
                                  <w:pPr>
                                    <w:rPr>
                                      <w:rFonts w:ascii="游明朝" w:eastAsia="游明朝" w:hAnsi="游明朝"/>
                                    </w:rPr>
                                  </w:pPr>
                                  <w:r w:rsidRPr="00857248">
                                    <w:rPr>
                                      <w:rFonts w:ascii="游明朝" w:eastAsia="游明朝" w:hAnsi="游明朝" w:hint="eastAsia"/>
                                    </w:rPr>
                                    <w:t>年</w:t>
                                  </w:r>
                                </w:p>
                              </w:tc>
                              <w:tc>
                                <w:tcPr>
                                  <w:tcW w:w="454" w:type="dxa"/>
                                  <w:tcBorders>
                                    <w:top w:val="single" w:sz="12" w:space="0" w:color="000000"/>
                                    <w:left w:val="single" w:sz="12" w:space="0" w:color="000000"/>
                                    <w:bottom w:val="single" w:sz="12" w:space="0" w:color="000000"/>
                                    <w:right w:val="dashed" w:sz="4" w:space="0" w:color="000000"/>
                                  </w:tcBorders>
                                </w:tcPr>
                                <w:p w14:paraId="6976A8EE" w14:textId="284AFF85" w:rsidR="002A1B7B" w:rsidRPr="00857248" w:rsidRDefault="002A1B7B" w:rsidP="00E70E54">
                                  <w:pPr>
                                    <w:spacing w:line="180" w:lineRule="exact"/>
                                    <w:jc w:val="right"/>
                                    <w:rPr>
                                      <w:rFonts w:ascii="游明朝" w:eastAsia="游明朝" w:hAnsi="游明朝"/>
                                      <w:vertAlign w:val="superscript"/>
                                    </w:rPr>
                                  </w:pPr>
                                  <w:r w:rsidRPr="00857248">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tcPr>
                                <w:p w14:paraId="083B9093" w14:textId="60395F9D" w:rsidR="002A1B7B" w:rsidRPr="00857248" w:rsidRDefault="002A1B7B" w:rsidP="00E70E54">
                                  <w:pPr>
                                    <w:spacing w:line="180" w:lineRule="exact"/>
                                    <w:jc w:val="right"/>
                                    <w:rPr>
                                      <w:rFonts w:ascii="游明朝" w:eastAsia="游明朝" w:hAnsi="游明朝"/>
                                      <w:vertAlign w:val="superscript"/>
                                    </w:rPr>
                                  </w:pPr>
                                  <w:r>
                                    <w:rPr>
                                      <w:rFonts w:ascii="游明朝" w:eastAsia="游明朝" w:hAnsi="游明朝" w:hint="eastAsia"/>
                                      <w:sz w:val="16"/>
                                      <w:szCs w:val="16"/>
                                      <w:vertAlign w:val="superscript"/>
                                    </w:rPr>
                                    <w:t>一</w:t>
                                  </w:r>
                                </w:p>
                              </w:tc>
                              <w:tc>
                                <w:tcPr>
                                  <w:tcW w:w="647" w:type="dxa"/>
                                  <w:tcBorders>
                                    <w:top w:val="nil"/>
                                    <w:left w:val="single" w:sz="12" w:space="0" w:color="000000"/>
                                    <w:bottom w:val="nil"/>
                                    <w:right w:val="nil"/>
                                  </w:tcBorders>
                                  <w:vAlign w:val="center"/>
                                </w:tcPr>
                                <w:p w14:paraId="7C9C8FCE" w14:textId="77777777" w:rsidR="002A1B7B" w:rsidRPr="00857248" w:rsidRDefault="002A1B7B" w:rsidP="00E70E54">
                                  <w:pPr>
                                    <w:rPr>
                                      <w:rFonts w:ascii="游明朝" w:eastAsia="游明朝" w:hAnsi="游明朝"/>
                                    </w:rPr>
                                  </w:pPr>
                                  <w:r w:rsidRPr="00857248">
                                    <w:rPr>
                                      <w:rFonts w:ascii="游明朝" w:eastAsia="游明朝" w:hAnsi="游明朝" w:hint="eastAsia"/>
                                    </w:rPr>
                                    <w:t>ヶ月</w:t>
                                  </w:r>
                                </w:p>
                              </w:tc>
                            </w:tr>
                          </w:tbl>
                          <w:bookmarkEnd w:id="1"/>
                          <w:p w14:paraId="1A4FBEB1" w14:textId="311A0BF4" w:rsidR="002A1B7B" w:rsidRPr="00857248" w:rsidRDefault="002A1B7B" w:rsidP="00471420">
                            <w:pPr>
                              <w:suppressAutoHyphens/>
                              <w:kinsoku w:val="0"/>
                              <w:autoSpaceDE w:val="0"/>
                              <w:autoSpaceDN w:val="0"/>
                              <w:adjustRightInd w:val="0"/>
                              <w:snapToGrid w:val="0"/>
                              <w:spacing w:line="160" w:lineRule="exact"/>
                              <w:rPr>
                                <w:rFonts w:ascii="游明朝" w:eastAsia="游明朝" w:hAnsi="游明朝"/>
                              </w:rPr>
                            </w:pPr>
                            <w:r w:rsidRPr="00857248">
                              <w:rPr>
                                <w:rStyle w:val="af4"/>
                                <w:rFonts w:ascii="游明朝" w:eastAsia="游明朝" w:hAnsi="游明朝" w:hint="eastAsia"/>
                              </w:rPr>
                              <w:t xml:space="preserve">　　　　(6-7)　　　　　　　(</w:t>
                            </w:r>
                            <w:r w:rsidRPr="00857248">
                              <w:rPr>
                                <w:rStyle w:val="af4"/>
                                <w:rFonts w:ascii="游明朝" w:eastAsia="游明朝" w:hAnsi="游明朝"/>
                              </w:rPr>
                              <w:t>8</w:t>
                            </w:r>
                            <w:r w:rsidRPr="00857248">
                              <w:rPr>
                                <w:rStyle w:val="af4"/>
                                <w:rFonts w:ascii="游明朝" w:eastAsia="游明朝" w:hAnsi="游明朝" w:hint="eastAsia"/>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92483" id="_x0000_t202" coordsize="21600,21600" o:spt="202" path="m,l,21600r21600,l21600,xe">
                <v:stroke joinstyle="miter"/>
                <v:path gradientshapeok="t" o:connecttype="rect"/>
              </v:shapetype>
              <v:shape id="Text Box 374" o:spid="_x0000_s1036" type="#_x0000_t202" style="position:absolute;left:0;text-align:left;margin-left:241.4pt;margin-top:-7.35pt;width:156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" filled="f" stroked="f">
                <v:textbox inset="5.85pt,.7pt,5.85pt,.7pt">
                  <w:txbxContent>
                    <w:tbl>
                      <w:tblPr>
                        <w:tblOverlap w:val="never"/>
                        <w:tblW w:w="28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454"/>
                        <w:gridCol w:w="422"/>
                        <w:gridCol w:w="454"/>
                        <w:gridCol w:w="454"/>
                        <w:gridCol w:w="647"/>
                      </w:tblGrid>
                      <w:tr w:rsidR="002A1B7B" w:rsidRPr="00857248" w14:paraId="1D45D02B" w14:textId="77777777" w:rsidTr="00E70E54">
                        <w:trPr>
                          <w:trHeight w:hRule="exact" w:val="510"/>
                          <w:jc w:val="right"/>
                        </w:trPr>
                        <w:tc>
                          <w:tcPr>
                            <w:tcW w:w="454" w:type="dxa"/>
                            <w:tcBorders>
                              <w:top w:val="single" w:sz="12" w:space="0" w:color="000000"/>
                              <w:left w:val="single" w:sz="12" w:space="0" w:color="000000"/>
                              <w:bottom w:val="single" w:sz="12" w:space="0" w:color="000000"/>
                              <w:right w:val="dashed" w:sz="4" w:space="0" w:color="000000"/>
                            </w:tcBorders>
                            <w:noWrap/>
                          </w:tcPr>
                          <w:p w14:paraId="0AF6B891" w14:textId="77777777" w:rsidR="002A1B7B" w:rsidRPr="00857248" w:rsidRDefault="002A1B7B" w:rsidP="00E70E54">
                            <w:pPr>
                              <w:snapToGrid w:val="0"/>
                              <w:spacing w:line="180" w:lineRule="exact"/>
                              <w:suppressOverlap/>
                              <w:jc w:val="right"/>
                              <w:rPr>
                                <w:rFonts w:ascii="游明朝" w:eastAsia="游明朝" w:hAnsi="游明朝"/>
                                <w:sz w:val="16"/>
                                <w:szCs w:val="16"/>
                                <w:vertAlign w:val="superscript"/>
                              </w:rPr>
                            </w:pPr>
                            <w:bookmarkStart w:id="2" w:name="_Hlk72743032"/>
                            <w:r w:rsidRPr="00857248">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tcPr>
                          <w:p w14:paraId="63369A1D" w14:textId="7EEB3567" w:rsidR="002A1B7B" w:rsidRDefault="002A1B7B" w:rsidP="00E70E54">
                            <w:pPr>
                              <w:spacing w:line="180" w:lineRule="exact"/>
                              <w:jc w:val="right"/>
                              <w:rPr>
                                <w:rFonts w:ascii="游明朝" w:eastAsia="游明朝" w:hAnsi="游明朝"/>
                                <w:vertAlign w:val="superscript"/>
                              </w:rPr>
                            </w:pPr>
                            <w:r>
                              <w:rPr>
                                <w:rFonts w:ascii="游明朝" w:eastAsia="游明朝" w:hAnsi="游明朝" w:hint="eastAsia"/>
                                <w:sz w:val="16"/>
                                <w:szCs w:val="16"/>
                                <w:vertAlign w:val="superscript"/>
                              </w:rPr>
                              <w:t>一</w:t>
                            </w:r>
                          </w:p>
                        </w:tc>
                        <w:tc>
                          <w:tcPr>
                            <w:tcW w:w="422" w:type="dxa"/>
                            <w:tcBorders>
                              <w:top w:val="nil"/>
                              <w:left w:val="single" w:sz="12" w:space="0" w:color="000000"/>
                              <w:bottom w:val="nil"/>
                              <w:right w:val="single" w:sz="12" w:space="0" w:color="000000"/>
                            </w:tcBorders>
                            <w:vAlign w:val="center"/>
                          </w:tcPr>
                          <w:p w14:paraId="1FB2F299" w14:textId="77777777" w:rsidR="002A1B7B" w:rsidRPr="00857248" w:rsidRDefault="002A1B7B" w:rsidP="00E70E54">
                            <w:pPr>
                              <w:rPr>
                                <w:rFonts w:ascii="游明朝" w:eastAsia="游明朝" w:hAnsi="游明朝"/>
                              </w:rPr>
                            </w:pPr>
                            <w:r w:rsidRPr="00857248">
                              <w:rPr>
                                <w:rFonts w:ascii="游明朝" w:eastAsia="游明朝" w:hAnsi="游明朝" w:hint="eastAsia"/>
                              </w:rPr>
                              <w:t>年</w:t>
                            </w:r>
                          </w:p>
                        </w:tc>
                        <w:tc>
                          <w:tcPr>
                            <w:tcW w:w="454" w:type="dxa"/>
                            <w:tcBorders>
                              <w:top w:val="single" w:sz="12" w:space="0" w:color="000000"/>
                              <w:left w:val="single" w:sz="12" w:space="0" w:color="000000"/>
                              <w:bottom w:val="single" w:sz="12" w:space="0" w:color="000000"/>
                              <w:right w:val="dashed" w:sz="4" w:space="0" w:color="000000"/>
                            </w:tcBorders>
                          </w:tcPr>
                          <w:p w14:paraId="6976A8EE" w14:textId="284AFF85" w:rsidR="002A1B7B" w:rsidRPr="00857248" w:rsidRDefault="002A1B7B" w:rsidP="00E70E54">
                            <w:pPr>
                              <w:spacing w:line="180" w:lineRule="exact"/>
                              <w:jc w:val="right"/>
                              <w:rPr>
                                <w:rFonts w:ascii="游明朝" w:eastAsia="游明朝" w:hAnsi="游明朝"/>
                                <w:vertAlign w:val="superscript"/>
                              </w:rPr>
                            </w:pPr>
                            <w:r w:rsidRPr="00857248">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tcPr>
                          <w:p w14:paraId="083B9093" w14:textId="60395F9D" w:rsidR="002A1B7B" w:rsidRPr="00857248" w:rsidRDefault="002A1B7B" w:rsidP="00E70E54">
                            <w:pPr>
                              <w:spacing w:line="180" w:lineRule="exact"/>
                              <w:jc w:val="right"/>
                              <w:rPr>
                                <w:rFonts w:ascii="游明朝" w:eastAsia="游明朝" w:hAnsi="游明朝"/>
                                <w:vertAlign w:val="superscript"/>
                              </w:rPr>
                            </w:pPr>
                            <w:r>
                              <w:rPr>
                                <w:rFonts w:ascii="游明朝" w:eastAsia="游明朝" w:hAnsi="游明朝" w:hint="eastAsia"/>
                                <w:sz w:val="16"/>
                                <w:szCs w:val="16"/>
                                <w:vertAlign w:val="superscript"/>
                              </w:rPr>
                              <w:t>一</w:t>
                            </w:r>
                          </w:p>
                        </w:tc>
                        <w:tc>
                          <w:tcPr>
                            <w:tcW w:w="647" w:type="dxa"/>
                            <w:tcBorders>
                              <w:top w:val="nil"/>
                              <w:left w:val="single" w:sz="12" w:space="0" w:color="000000"/>
                              <w:bottom w:val="nil"/>
                              <w:right w:val="nil"/>
                            </w:tcBorders>
                            <w:vAlign w:val="center"/>
                          </w:tcPr>
                          <w:p w14:paraId="7C9C8FCE" w14:textId="77777777" w:rsidR="002A1B7B" w:rsidRPr="00857248" w:rsidRDefault="002A1B7B" w:rsidP="00E70E54">
                            <w:pPr>
                              <w:rPr>
                                <w:rFonts w:ascii="游明朝" w:eastAsia="游明朝" w:hAnsi="游明朝"/>
                              </w:rPr>
                            </w:pPr>
                            <w:r w:rsidRPr="00857248">
                              <w:rPr>
                                <w:rFonts w:ascii="游明朝" w:eastAsia="游明朝" w:hAnsi="游明朝" w:hint="eastAsia"/>
                              </w:rPr>
                              <w:t>ヶ月</w:t>
                            </w:r>
                          </w:p>
                        </w:tc>
                      </w:tr>
                    </w:tbl>
                    <w:bookmarkEnd w:id="2"/>
                    <w:p w14:paraId="1A4FBEB1" w14:textId="311A0BF4" w:rsidR="002A1B7B" w:rsidRPr="00857248" w:rsidRDefault="002A1B7B" w:rsidP="00471420">
                      <w:pPr>
                        <w:suppressAutoHyphens/>
                        <w:kinsoku w:val="0"/>
                        <w:autoSpaceDE w:val="0"/>
                        <w:autoSpaceDN w:val="0"/>
                        <w:adjustRightInd w:val="0"/>
                        <w:snapToGrid w:val="0"/>
                        <w:spacing w:line="160" w:lineRule="exact"/>
                        <w:rPr>
                          <w:rFonts w:ascii="游明朝" w:eastAsia="游明朝" w:hAnsi="游明朝"/>
                        </w:rPr>
                      </w:pPr>
                      <w:r w:rsidRPr="00857248">
                        <w:rPr>
                          <w:rStyle w:val="af4"/>
                          <w:rFonts w:ascii="游明朝" w:eastAsia="游明朝" w:hAnsi="游明朝" w:hint="eastAsia"/>
                        </w:rPr>
                        <w:t xml:space="preserve">　　　　(6-7)　　　　　　　(</w:t>
                      </w:r>
                      <w:r w:rsidRPr="00857248">
                        <w:rPr>
                          <w:rStyle w:val="af4"/>
                          <w:rFonts w:ascii="游明朝" w:eastAsia="游明朝" w:hAnsi="游明朝"/>
                        </w:rPr>
                        <w:t>8</w:t>
                      </w:r>
                      <w:r w:rsidRPr="00857248">
                        <w:rPr>
                          <w:rStyle w:val="af4"/>
                          <w:rFonts w:ascii="游明朝" w:eastAsia="游明朝" w:hAnsi="游明朝" w:hint="eastAsia"/>
                        </w:rPr>
                        <w:t>-9)</w:t>
                      </w:r>
                    </w:p>
                  </w:txbxContent>
                </v:textbox>
                <w10:anchorlock/>
              </v:shape>
            </w:pict>
          </mc:Fallback>
        </mc:AlternateContent>
      </w:r>
    </w:p>
    <w:p w14:paraId="6469BD3E" w14:textId="77777777" w:rsidR="001A4C56" w:rsidRPr="00881D46" w:rsidRDefault="001A4C56" w:rsidP="00F41C44">
      <w:pPr>
        <w:widowControl/>
        <w:spacing w:line="0" w:lineRule="atLeast"/>
        <w:jc w:val="left"/>
        <w:rPr>
          <w:b/>
          <w:bCs/>
          <w:sz w:val="22"/>
        </w:rPr>
      </w:pPr>
      <w:r w:rsidRPr="00881D46">
        <w:rPr>
          <w:b/>
          <w:bCs/>
          <w:sz w:val="22"/>
        </w:rPr>
        <w:br w:type="page"/>
      </w:r>
    </w:p>
    <w:p w14:paraId="2B25A42A" w14:textId="0F3E4F02" w:rsidR="00471420" w:rsidRPr="00881D46" w:rsidRDefault="00471420" w:rsidP="001D7D26">
      <w:pPr>
        <w:pStyle w:val="af5"/>
        <w:spacing w:before="480" w:after="120"/>
      </w:pPr>
      <w:r w:rsidRPr="00881D46">
        <w:rPr>
          <w:rFonts w:hint="eastAsia"/>
        </w:rPr>
        <w:lastRenderedPageBreak/>
        <w:t>【勤務先との雇用契約、労働時間について】</w:t>
      </w:r>
    </w:p>
    <w:p w14:paraId="4A733BD0" w14:textId="3FA33668" w:rsidR="00471420" w:rsidRPr="00881D46" w:rsidRDefault="004355B3" w:rsidP="00993399">
      <w:pPr>
        <w:pStyle w:val="30"/>
        <w:spacing w:beforeLines="0" w:before="0" w:afterLines="0" w:after="0"/>
        <w:ind w:left="630" w:hanging="630"/>
      </w:pPr>
      <w:r w:rsidRPr="00881D46">
        <w:rPr>
          <w:rFonts w:hint="eastAsia"/>
        </w:rPr>
        <w:t>Q</w:t>
      </w:r>
      <w:r w:rsidR="0065169C" w:rsidRPr="00881D46">
        <w:rPr>
          <w:rFonts w:hint="eastAsia"/>
        </w:rPr>
        <w:t>0</w:t>
      </w:r>
      <w:r w:rsidRPr="00881D46">
        <w:rPr>
          <w:rFonts w:hint="eastAsia"/>
        </w:rPr>
        <w:t>5．現在の仕事の契約期間は明確に決まっていますか。また、雇用契約書等はありますか。</w:t>
      </w:r>
      <w:r w:rsidR="001A4C56" w:rsidRPr="00881D46">
        <w:rPr>
          <w:rFonts w:hint="eastAsia"/>
        </w:rPr>
        <mc:AlternateContent>
          <mc:Choice Requires="wpg">
            <w:drawing>
              <wp:anchor distT="0" distB="0" distL="114300" distR="114300" simplePos="0" relativeHeight="251757568" behindDoc="0" locked="1" layoutInCell="1" allowOverlap="1" wp14:anchorId="0F823F43" wp14:editId="023C6101">
                <wp:simplePos x="0" y="0"/>
                <wp:positionH relativeFrom="page">
                  <wp:posOffset>6334125</wp:posOffset>
                </wp:positionH>
                <wp:positionV relativeFrom="paragraph">
                  <wp:posOffset>926465</wp:posOffset>
                </wp:positionV>
                <wp:extent cx="459740" cy="456565"/>
                <wp:effectExtent l="0" t="0" r="16510" b="635"/>
                <wp:wrapNone/>
                <wp:docPr id="2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5"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EB7B269" w14:textId="772424CF" w:rsidR="002A1B7B" w:rsidRPr="003F7D65" w:rsidRDefault="002A1B7B" w:rsidP="001A4C56">
                              <w:pPr>
                                <w:pStyle w:val="af3"/>
                                <w:rPr>
                                  <w:rFonts w:ascii="游明朝" w:eastAsia="游明朝" w:hAnsi="游明朝"/>
                                </w:rPr>
                              </w:pPr>
                              <w:r w:rsidRPr="003F7D65">
                                <w:rPr>
                                  <w:rFonts w:ascii="游明朝" w:eastAsia="游明朝" w:hAnsi="游明朝"/>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823F43" id="_x0000_s1037" style="position:absolute;left:0;text-align:left;margin-left:498.75pt;margin-top:72.95pt;width:36.2pt;height:35.95pt;z-index:25175756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">
                <v:rect id="Rectangle 287" o:spid="_x0000_s1038"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" filled="f" strokeweight="1.5pt">
                  <v:textbox inset="5.85pt,.7pt,5.85pt,.7pt"/>
                </v:rect>
                <v:shape id="_x0000_s1039"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" filled="f" stroked="f" strokeweight="1pt">
                  <v:textbox inset="0,0,0,0">
                    <w:txbxContent>
                      <w:p w14:paraId="6EB7B269" w14:textId="772424CF" w:rsidR="002A1B7B" w:rsidRPr="003F7D65" w:rsidRDefault="002A1B7B" w:rsidP="001A4C56">
                        <w:pPr>
                          <w:pStyle w:val="af3"/>
                          <w:rPr>
                            <w:rFonts w:ascii="游明朝" w:eastAsia="游明朝" w:hAnsi="游明朝"/>
                          </w:rPr>
                        </w:pPr>
                        <w:r w:rsidRPr="003F7D65">
                          <w:rPr>
                            <w:rFonts w:ascii="游明朝" w:eastAsia="游明朝" w:hAnsi="游明朝"/>
                          </w:rPr>
                          <w:t>(10)</w:t>
                        </w:r>
                      </w:p>
                    </w:txbxContent>
                  </v:textbox>
                </v:shape>
                <w10:wrap anchorx="page"/>
                <w10:anchorlock/>
              </v:group>
            </w:pict>
          </mc:Fallback>
        </mc:AlternateContent>
      </w:r>
    </w:p>
    <w:p w14:paraId="41CA7035" w14:textId="34E2F891" w:rsidR="00471420" w:rsidRPr="00881D46" w:rsidRDefault="00471420" w:rsidP="00857248">
      <w:pPr>
        <w:spacing w:line="0" w:lineRule="atLeast"/>
        <w:ind w:left="630" w:hangingChars="350" w:hanging="630"/>
        <w:jc w:val="left"/>
        <w:rPr>
          <w:rFonts w:ascii="游明朝" w:eastAsia="游明朝" w:hAnsi="游明朝"/>
          <w:noProof/>
          <w:sz w:val="18"/>
        </w:rPr>
      </w:pPr>
      <w:r w:rsidRPr="00881D46">
        <w:rPr>
          <w:rFonts w:ascii="游明朝" w:eastAsia="游明朝" w:hAnsi="游明朝" w:hint="eastAsia"/>
          <w:noProof/>
          <w:sz w:val="18"/>
        </w:rPr>
        <w:t xml:space="preserve">　　　</w:t>
      </w:r>
      <w:r w:rsidR="004355B3" w:rsidRPr="00881D46">
        <w:rPr>
          <w:rFonts w:ascii="游明朝" w:eastAsia="游明朝" w:hAnsi="游明朝" w:hint="eastAsia"/>
          <w:noProof/>
          <w:sz w:val="18"/>
        </w:rPr>
        <w:t>※派遣の方は派遣元との契約でお答えください。</w:t>
      </w:r>
    </w:p>
    <w:p w14:paraId="0E3F6C56" w14:textId="60940916" w:rsidR="00471420" w:rsidRPr="00881D46" w:rsidRDefault="00471420" w:rsidP="00FE5833">
      <w:pPr>
        <w:pStyle w:val="22"/>
      </w:pPr>
      <w:r w:rsidRPr="00881D46">
        <w:rPr>
          <w:rFonts w:hint="eastAsia"/>
        </w:rPr>
        <w:t>1 .</w:t>
      </w:r>
      <w:r w:rsidR="00612B90" w:rsidRPr="00881D46">
        <w:t xml:space="preserve"> </w:t>
      </w:r>
      <w:r w:rsidRPr="00881D46">
        <w:rPr>
          <w:rFonts w:hint="eastAsia"/>
        </w:rPr>
        <w:t>決まっている（有期雇用）、雇用契約書等がある</w:t>
      </w:r>
    </w:p>
    <w:p w14:paraId="322BD2DE" w14:textId="2A2D7C4B" w:rsidR="00471420" w:rsidRPr="00881D46" w:rsidRDefault="00471420" w:rsidP="00FE5833">
      <w:pPr>
        <w:pStyle w:val="22"/>
      </w:pPr>
      <w:r w:rsidRPr="00881D46">
        <w:rPr>
          <w:rFonts w:hint="eastAsia"/>
        </w:rPr>
        <w:t>2 .</w:t>
      </w:r>
      <w:r w:rsidR="00612B90" w:rsidRPr="00881D46">
        <w:t xml:space="preserve"> </w:t>
      </w:r>
      <w:r w:rsidRPr="00881D46">
        <w:rPr>
          <w:rFonts w:hint="eastAsia"/>
        </w:rPr>
        <w:t>決まっている（有期雇用）、口約束等で書類はない</w:t>
      </w:r>
    </w:p>
    <w:p w14:paraId="56456E42" w14:textId="2E0600EB" w:rsidR="00471420" w:rsidRPr="00881D46" w:rsidRDefault="00471420" w:rsidP="00FE5833">
      <w:pPr>
        <w:pStyle w:val="22"/>
      </w:pPr>
      <w:r w:rsidRPr="00881D46">
        <w:rPr>
          <w:rFonts w:hint="eastAsia"/>
        </w:rPr>
        <w:t>3 .</w:t>
      </w:r>
      <w:r w:rsidR="00612B90" w:rsidRPr="00881D46">
        <w:t xml:space="preserve"> </w:t>
      </w:r>
      <w:r w:rsidRPr="00881D46">
        <w:rPr>
          <w:rFonts w:hint="eastAsia"/>
        </w:rPr>
        <w:t>期間の定めはない（無期雇用）、雇用契約書等がある</w:t>
      </w:r>
    </w:p>
    <w:p w14:paraId="40A3AB20" w14:textId="2C660EF7" w:rsidR="00471420" w:rsidRPr="00881D46" w:rsidRDefault="00471420" w:rsidP="00FE5833">
      <w:pPr>
        <w:pStyle w:val="22"/>
      </w:pPr>
      <w:r w:rsidRPr="00881D46">
        <w:rPr>
          <w:rFonts w:hint="eastAsia"/>
        </w:rPr>
        <w:t>4 .</w:t>
      </w:r>
      <w:r w:rsidR="00612B90" w:rsidRPr="00881D46">
        <w:t xml:space="preserve"> </w:t>
      </w:r>
      <w:r w:rsidRPr="00881D46">
        <w:rPr>
          <w:rFonts w:hint="eastAsia"/>
        </w:rPr>
        <w:t>期間の定めはない（無期雇用）、口約束等で書類はない</w:t>
      </w:r>
    </w:p>
    <w:p w14:paraId="61E8B999" w14:textId="6258D359" w:rsidR="00471420" w:rsidRPr="00881D46" w:rsidRDefault="00471420" w:rsidP="00FE5833">
      <w:pPr>
        <w:pStyle w:val="22"/>
      </w:pPr>
      <w:r w:rsidRPr="00881D46">
        <w:rPr>
          <w:rFonts w:hint="eastAsia"/>
        </w:rPr>
        <w:t>5 .</w:t>
      </w:r>
      <w:r w:rsidR="00612B90" w:rsidRPr="00881D46">
        <w:t xml:space="preserve"> </w:t>
      </w:r>
      <w:r w:rsidRPr="00881D46">
        <w:rPr>
          <w:rFonts w:hint="eastAsia"/>
        </w:rPr>
        <w:t>わからない</w:t>
      </w:r>
    </w:p>
    <w:p w14:paraId="3D119C86" w14:textId="68211947" w:rsidR="00471420" w:rsidRPr="00881D46" w:rsidRDefault="004355B3" w:rsidP="006B2F8F">
      <w:pPr>
        <w:pStyle w:val="30"/>
        <w:spacing w:before="360" w:afterLines="0" w:after="0"/>
        <w:ind w:left="630" w:hanging="630"/>
      </w:pPr>
      <w:r w:rsidRPr="00881D46">
        <w:rPr>
          <w:rFonts w:hint="eastAsia"/>
        </w:rPr>
        <w:t>Q</w:t>
      </w:r>
      <w:r w:rsidR="0065169C" w:rsidRPr="00881D46">
        <w:rPr>
          <w:rFonts w:hint="eastAsia"/>
        </w:rPr>
        <w:t>0</w:t>
      </w:r>
      <w:r w:rsidRPr="00881D46">
        <w:rPr>
          <w:rFonts w:hint="eastAsia"/>
        </w:rPr>
        <w:t>6．〔Q</w:t>
      </w:r>
      <w:r w:rsidR="0065169C" w:rsidRPr="00881D46">
        <w:rPr>
          <w:rFonts w:hint="eastAsia"/>
        </w:rPr>
        <w:t>0</w:t>
      </w:r>
      <w:r w:rsidRPr="00881D46">
        <w:rPr>
          <w:rFonts w:hint="eastAsia"/>
        </w:rPr>
        <w:t>5で「１</w:t>
      </w:r>
      <w:r w:rsidR="009636EA" w:rsidRPr="00881D46">
        <w:rPr>
          <w:rFonts w:hint="eastAsia"/>
        </w:rPr>
        <w:t>、</w:t>
      </w:r>
      <w:r w:rsidRPr="00881D46">
        <w:rPr>
          <w:rFonts w:hint="eastAsia"/>
        </w:rPr>
        <w:t>２」の方〕現在の仕事の契約期間は次のどれに当たりますか。</w:t>
      </w:r>
      <w:r w:rsidR="001A4C56" w:rsidRPr="00881D46">
        <w:rPr>
          <w:rFonts w:hint="eastAsia"/>
        </w:rPr>
        <mc:AlternateContent>
          <mc:Choice Requires="wpg">
            <w:drawing>
              <wp:anchor distT="0" distB="0" distL="114300" distR="114300" simplePos="0" relativeHeight="251755520" behindDoc="0" locked="1" layoutInCell="1" allowOverlap="1" wp14:anchorId="330BA825" wp14:editId="61621437">
                <wp:simplePos x="0" y="0"/>
                <wp:positionH relativeFrom="page">
                  <wp:posOffset>6334125</wp:posOffset>
                </wp:positionH>
                <wp:positionV relativeFrom="paragraph">
                  <wp:posOffset>899160</wp:posOffset>
                </wp:positionV>
                <wp:extent cx="459740" cy="456565"/>
                <wp:effectExtent l="0" t="0" r="16510" b="635"/>
                <wp:wrapNone/>
                <wp:docPr id="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22"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CD84A8" w14:textId="757D54C8" w:rsidR="002A1B7B" w:rsidRPr="003F7D65" w:rsidRDefault="002A1B7B" w:rsidP="001A4C56">
                              <w:pPr>
                                <w:pStyle w:val="af3"/>
                                <w:rPr>
                                  <w:rFonts w:ascii="游明朝" w:eastAsia="游明朝" w:hAnsi="游明朝"/>
                                </w:rPr>
                              </w:pPr>
                              <w:r w:rsidRPr="003F7D65">
                                <w:rPr>
                                  <w:rFonts w:ascii="游明朝" w:eastAsia="游明朝" w:hAnsi="游明朝"/>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0BA825" id="_x0000_s1040" style="position:absolute;left:0;text-align:left;margin-left:498.75pt;margin-top:70.8pt;width:36.2pt;height:35.95pt;z-index:251755520;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">
                <v:rect id="Rectangle 287" o:spid="_x0000_s1041"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" filled="f" strokeweight="1.5pt">
                  <v:textbox inset="5.85pt,.7pt,5.85pt,.7pt"/>
                </v:rect>
                <v:shape id="_x0000_s1042"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" filled="f" stroked="f" strokeweight="1pt">
                  <v:textbox inset="0,0,0,0">
                    <w:txbxContent>
                      <w:p w14:paraId="63CD84A8" w14:textId="757D54C8" w:rsidR="002A1B7B" w:rsidRPr="003F7D65" w:rsidRDefault="002A1B7B" w:rsidP="001A4C56">
                        <w:pPr>
                          <w:pStyle w:val="af3"/>
                          <w:rPr>
                            <w:rFonts w:ascii="游明朝" w:eastAsia="游明朝" w:hAnsi="游明朝"/>
                          </w:rPr>
                        </w:pPr>
                        <w:r w:rsidRPr="003F7D65">
                          <w:rPr>
                            <w:rFonts w:ascii="游明朝" w:eastAsia="游明朝" w:hAnsi="游明朝"/>
                          </w:rPr>
                          <w:t>(11)</w:t>
                        </w:r>
                      </w:p>
                    </w:txbxContent>
                  </v:textbox>
                </v:shape>
                <w10:wrap anchorx="page"/>
                <w10:anchorlock/>
              </v:group>
            </w:pict>
          </mc:Fallback>
        </mc:AlternateContent>
      </w:r>
    </w:p>
    <w:p w14:paraId="4D717F14" w14:textId="463A694E" w:rsidR="00471420" w:rsidRPr="00881D46" w:rsidRDefault="004355B3" w:rsidP="006B2F8F">
      <w:pPr>
        <w:pStyle w:val="aff7"/>
        <w:spacing w:before="24" w:after="72"/>
        <w:ind w:left="780" w:hanging="180"/>
        <w:sectPr w:rsidR="00471420" w:rsidRPr="00881D46" w:rsidSect="007A2D9E">
          <w:type w:val="continuous"/>
          <w:pgSz w:w="11906" w:h="16838" w:code="9"/>
          <w:pgMar w:top="1134" w:right="1134" w:bottom="1134" w:left="1134" w:header="567" w:footer="567" w:gutter="0"/>
          <w:pgNumType w:start="0"/>
          <w:cols w:space="425"/>
          <w:titlePg/>
          <w:docGrid w:linePitch="300" w:charSpace="162"/>
        </w:sectPr>
      </w:pPr>
      <w:r w:rsidRPr="00881D46">
        <w:rPr>
          <w:rFonts w:hint="eastAsia"/>
        </w:rPr>
        <w:t>※派遣の方は派遣元との契約でお答えください。</w:t>
      </w:r>
    </w:p>
    <w:p w14:paraId="30176134" w14:textId="04B0F153" w:rsidR="00471420" w:rsidRPr="00881D46" w:rsidRDefault="00471420" w:rsidP="00FE5833">
      <w:pPr>
        <w:pStyle w:val="22"/>
      </w:pPr>
      <w:r w:rsidRPr="00881D46">
        <w:rPr>
          <w:rFonts w:hint="eastAsia"/>
        </w:rPr>
        <w:t>1 .</w:t>
      </w:r>
      <w:r w:rsidR="00612B90" w:rsidRPr="00881D46">
        <w:t xml:space="preserve"> </w:t>
      </w:r>
      <w:r w:rsidRPr="00881D46">
        <w:rPr>
          <w:rFonts w:hint="eastAsia"/>
        </w:rPr>
        <w:t>１日</w:t>
      </w:r>
    </w:p>
    <w:p w14:paraId="0BF8DDB0" w14:textId="1326B786" w:rsidR="00471420" w:rsidRPr="00881D46" w:rsidRDefault="00471420" w:rsidP="00FE5833">
      <w:pPr>
        <w:pStyle w:val="22"/>
      </w:pPr>
      <w:r w:rsidRPr="00881D46">
        <w:rPr>
          <w:rFonts w:hint="eastAsia"/>
        </w:rPr>
        <w:t>2 .</w:t>
      </w:r>
      <w:r w:rsidR="00612B90" w:rsidRPr="00881D46">
        <w:t xml:space="preserve"> </w:t>
      </w:r>
      <w:r w:rsidRPr="00881D46">
        <w:rPr>
          <w:rFonts w:hint="eastAsia"/>
        </w:rPr>
        <w:t>２日～１ヶ月未満</w:t>
      </w:r>
    </w:p>
    <w:p w14:paraId="655D5B96" w14:textId="4F5B5643" w:rsidR="00471420" w:rsidRPr="00881D46" w:rsidRDefault="00471420" w:rsidP="00FE5833">
      <w:pPr>
        <w:pStyle w:val="22"/>
      </w:pPr>
      <w:r w:rsidRPr="00881D46">
        <w:rPr>
          <w:rFonts w:hint="eastAsia"/>
        </w:rPr>
        <w:t>3 .</w:t>
      </w:r>
      <w:r w:rsidR="00612B90" w:rsidRPr="00881D46">
        <w:t xml:space="preserve"> </w:t>
      </w:r>
      <w:r w:rsidRPr="00881D46">
        <w:rPr>
          <w:rFonts w:hint="eastAsia"/>
        </w:rPr>
        <w:t>１～２ヶ月</w:t>
      </w:r>
    </w:p>
    <w:p w14:paraId="498F819A" w14:textId="7E092639" w:rsidR="00471420" w:rsidRPr="00881D46" w:rsidRDefault="00471420" w:rsidP="00FE5833">
      <w:pPr>
        <w:pStyle w:val="22"/>
      </w:pPr>
      <w:r w:rsidRPr="00881D46">
        <w:rPr>
          <w:rFonts w:hint="eastAsia"/>
        </w:rPr>
        <w:t>4 .</w:t>
      </w:r>
      <w:r w:rsidR="00612B90" w:rsidRPr="00881D46">
        <w:t xml:space="preserve"> </w:t>
      </w:r>
      <w:r w:rsidRPr="00881D46">
        <w:rPr>
          <w:rFonts w:hint="eastAsia"/>
        </w:rPr>
        <w:t>３～５ヶ月</w:t>
      </w:r>
    </w:p>
    <w:p w14:paraId="216BD14E" w14:textId="400C4966" w:rsidR="00471420" w:rsidRPr="00881D46" w:rsidRDefault="00471420" w:rsidP="00FE5833">
      <w:pPr>
        <w:pStyle w:val="22"/>
      </w:pPr>
      <w:r w:rsidRPr="00881D46">
        <w:rPr>
          <w:rFonts w:hint="eastAsia"/>
        </w:rPr>
        <w:t>5 .</w:t>
      </w:r>
      <w:r w:rsidR="00612B90" w:rsidRPr="00881D46">
        <w:t xml:space="preserve"> </w:t>
      </w:r>
      <w:r w:rsidRPr="00881D46">
        <w:rPr>
          <w:rFonts w:hint="eastAsia"/>
        </w:rPr>
        <w:t>６～11ヶ月</w:t>
      </w:r>
    </w:p>
    <w:p w14:paraId="40496771" w14:textId="3268AF17" w:rsidR="00471420" w:rsidRPr="00881D46" w:rsidRDefault="00471420" w:rsidP="00FE5833">
      <w:pPr>
        <w:pStyle w:val="22"/>
      </w:pPr>
      <w:r w:rsidRPr="00881D46">
        <w:rPr>
          <w:rFonts w:hint="eastAsia"/>
        </w:rPr>
        <w:t>6 .</w:t>
      </w:r>
      <w:r w:rsidR="00612B90" w:rsidRPr="00881D46">
        <w:t xml:space="preserve"> </w:t>
      </w:r>
      <w:r w:rsidRPr="00881D46">
        <w:rPr>
          <w:rFonts w:hint="eastAsia"/>
        </w:rPr>
        <w:t>１年</w:t>
      </w:r>
    </w:p>
    <w:p w14:paraId="5B12262D" w14:textId="7511C172" w:rsidR="00471420" w:rsidRPr="00881D46" w:rsidRDefault="00471420" w:rsidP="00FE5833">
      <w:pPr>
        <w:pStyle w:val="22"/>
      </w:pPr>
      <w:r w:rsidRPr="00881D46">
        <w:rPr>
          <w:rFonts w:hint="eastAsia"/>
        </w:rPr>
        <w:t>7 .</w:t>
      </w:r>
      <w:r w:rsidR="00612B90" w:rsidRPr="00881D46">
        <w:t xml:space="preserve"> </w:t>
      </w:r>
      <w:r w:rsidRPr="00881D46">
        <w:rPr>
          <w:rFonts w:hint="eastAsia"/>
        </w:rPr>
        <w:t>１年を超える期間</w:t>
      </w:r>
    </w:p>
    <w:p w14:paraId="624F7B2A" w14:textId="4537262E" w:rsidR="00471420" w:rsidRPr="00881D46" w:rsidRDefault="00471420" w:rsidP="00FE5833">
      <w:pPr>
        <w:pStyle w:val="22"/>
      </w:pPr>
      <w:r w:rsidRPr="00881D46">
        <w:rPr>
          <w:rFonts w:hint="eastAsia"/>
        </w:rPr>
        <w:t>8 .</w:t>
      </w:r>
      <w:r w:rsidR="00612B90" w:rsidRPr="00881D46">
        <w:t xml:space="preserve"> </w:t>
      </w:r>
      <w:r w:rsidRPr="00881D46">
        <w:rPr>
          <w:rFonts w:hint="eastAsia"/>
        </w:rPr>
        <w:t>わからない</w:t>
      </w:r>
    </w:p>
    <w:p w14:paraId="0D73E7C5" w14:textId="77777777" w:rsidR="00471420" w:rsidRPr="00881D46" w:rsidRDefault="00471420" w:rsidP="00FE5833">
      <w:pPr>
        <w:pStyle w:val="22"/>
        <w:sectPr w:rsidR="00471420" w:rsidRPr="00881D46" w:rsidSect="007A2D9E">
          <w:type w:val="continuous"/>
          <w:pgSz w:w="11906" w:h="16838" w:code="9"/>
          <w:pgMar w:top="1134" w:right="1134" w:bottom="1134" w:left="1134" w:header="567" w:footer="567" w:gutter="0"/>
          <w:cols w:num="3" w:space="425"/>
          <w:docGrid w:linePitch="300" w:charSpace="162"/>
        </w:sectPr>
      </w:pPr>
    </w:p>
    <w:p w14:paraId="5E977350" w14:textId="0ADBB1E9" w:rsidR="00471420" w:rsidRPr="00881D46" w:rsidRDefault="004355B3" w:rsidP="001615CC">
      <w:pPr>
        <w:pStyle w:val="30"/>
        <w:spacing w:before="360" w:afterLines="0" w:after="0"/>
        <w:ind w:left="630" w:hanging="630"/>
      </w:pPr>
      <w:r w:rsidRPr="00881D46">
        <w:rPr>
          <w:rFonts w:hint="eastAsia"/>
        </w:rPr>
        <w:t>Q</w:t>
      </w:r>
      <w:r w:rsidR="0065169C" w:rsidRPr="00881D46">
        <w:rPr>
          <w:rFonts w:hint="eastAsia"/>
        </w:rPr>
        <w:t>0</w:t>
      </w:r>
      <w:r w:rsidRPr="00881D46">
        <w:rPr>
          <w:rFonts w:hint="eastAsia"/>
        </w:rPr>
        <w:t>7．現在の仕事の契約について、今の職場・会社に勤めてから契約更新を何回しましたか。</w:t>
      </w:r>
      <w:r w:rsidR="001A4C56" w:rsidRPr="00881D46">
        <w:rPr>
          <w:rFonts w:hint="eastAsia"/>
        </w:rPr>
        <mc:AlternateContent>
          <mc:Choice Requires="wpg">
            <w:drawing>
              <wp:anchor distT="0" distB="0" distL="114300" distR="114300" simplePos="0" relativeHeight="251753472" behindDoc="0" locked="1" layoutInCell="1" allowOverlap="1" wp14:anchorId="2C709955" wp14:editId="0AAE6C4F">
                <wp:simplePos x="0" y="0"/>
                <wp:positionH relativeFrom="page">
                  <wp:posOffset>6334125</wp:posOffset>
                </wp:positionH>
                <wp:positionV relativeFrom="paragraph">
                  <wp:posOffset>909320</wp:posOffset>
                </wp:positionV>
                <wp:extent cx="459740" cy="456565"/>
                <wp:effectExtent l="0" t="0" r="16510" b="635"/>
                <wp:wrapNone/>
                <wp:docPr id="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6"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C20482A" w14:textId="2FA692D7" w:rsidR="002A1B7B" w:rsidRPr="003F7D65" w:rsidRDefault="002A1B7B" w:rsidP="001A4C56">
                              <w:pPr>
                                <w:pStyle w:val="af3"/>
                                <w:rPr>
                                  <w:rFonts w:ascii="游明朝" w:eastAsia="游明朝" w:hAnsi="游明朝"/>
                                </w:rPr>
                              </w:pPr>
                              <w:r w:rsidRPr="003F7D65">
                                <w:rPr>
                                  <w:rFonts w:ascii="游明朝" w:eastAsia="游明朝" w:hAnsi="游明朝"/>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709955" id="_x0000_s1043" style="position:absolute;left:0;text-align:left;margin-left:498.75pt;margin-top:71.6pt;width:36.2pt;height:35.95pt;z-index:25175347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">
                <v:rect id="Rectangle 287" o:spid="_x0000_s1044"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" filled="f" strokeweight="1.5pt">
                  <v:textbox inset="5.85pt,.7pt,5.85pt,.7pt"/>
                </v:rect>
                <v:shape id="_x0000_s1045"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" filled="f" stroked="f" strokeweight="1pt">
                  <v:textbox inset="0,0,0,0">
                    <w:txbxContent>
                      <w:p w14:paraId="5C20482A" w14:textId="2FA692D7" w:rsidR="002A1B7B" w:rsidRPr="003F7D65" w:rsidRDefault="002A1B7B" w:rsidP="001A4C56">
                        <w:pPr>
                          <w:pStyle w:val="af3"/>
                          <w:rPr>
                            <w:rFonts w:ascii="游明朝" w:eastAsia="游明朝" w:hAnsi="游明朝"/>
                          </w:rPr>
                        </w:pPr>
                        <w:r w:rsidRPr="003F7D65">
                          <w:rPr>
                            <w:rFonts w:ascii="游明朝" w:eastAsia="游明朝" w:hAnsi="游明朝"/>
                          </w:rPr>
                          <w:t>(12)</w:t>
                        </w:r>
                      </w:p>
                    </w:txbxContent>
                  </v:textbox>
                </v:shape>
                <w10:wrap anchorx="page"/>
                <w10:anchorlock/>
              </v:group>
            </w:pict>
          </mc:Fallback>
        </mc:AlternateContent>
      </w:r>
    </w:p>
    <w:p w14:paraId="732F9B34" w14:textId="448FAFBB" w:rsidR="00471420" w:rsidRPr="00881D46" w:rsidRDefault="004355B3" w:rsidP="006B2F8F">
      <w:pPr>
        <w:pStyle w:val="aff7"/>
        <w:spacing w:before="24" w:after="72"/>
        <w:ind w:left="780" w:hanging="180"/>
      </w:pPr>
      <w:r w:rsidRPr="00881D46">
        <w:rPr>
          <w:rFonts w:hint="eastAsia"/>
        </w:rPr>
        <w:t>※登録型派遣の方は、現在の派遣先での更新回数をお答えください。</w:t>
      </w:r>
    </w:p>
    <w:p w14:paraId="050CABF3" w14:textId="77777777" w:rsidR="00471420" w:rsidRPr="00881D46" w:rsidRDefault="00471420" w:rsidP="00857248">
      <w:pPr>
        <w:spacing w:line="0" w:lineRule="atLeast"/>
        <w:rPr>
          <w:rFonts w:ascii="游明朝" w:eastAsia="游明朝" w:hAnsi="游明朝"/>
          <w:noProof/>
        </w:rPr>
        <w:sectPr w:rsidR="00471420" w:rsidRPr="00881D46" w:rsidSect="007A2D9E">
          <w:type w:val="continuous"/>
          <w:pgSz w:w="11906" w:h="16838" w:code="9"/>
          <w:pgMar w:top="1134" w:right="1134" w:bottom="1134" w:left="1134" w:header="567" w:footer="567" w:gutter="0"/>
          <w:cols w:space="425"/>
          <w:docGrid w:linePitch="300" w:charSpace="162"/>
        </w:sectPr>
      </w:pPr>
    </w:p>
    <w:p w14:paraId="0461FD40" w14:textId="6FC07E9C" w:rsidR="00471420" w:rsidRPr="00881D46" w:rsidRDefault="00471420" w:rsidP="00FE5833">
      <w:pPr>
        <w:pStyle w:val="22"/>
      </w:pPr>
      <w:r w:rsidRPr="00881D46">
        <w:rPr>
          <w:rFonts w:hint="eastAsia"/>
        </w:rPr>
        <w:t>1 .</w:t>
      </w:r>
      <w:r w:rsidR="00612B90" w:rsidRPr="00881D46">
        <w:t xml:space="preserve"> </w:t>
      </w:r>
      <w:r w:rsidRPr="00881D46">
        <w:rPr>
          <w:rFonts w:hint="eastAsia"/>
        </w:rPr>
        <w:t>まだしていない</w:t>
      </w:r>
    </w:p>
    <w:p w14:paraId="3E3D2E55" w14:textId="46C626F3" w:rsidR="00471420" w:rsidRPr="00881D46" w:rsidRDefault="00471420" w:rsidP="00FE5833">
      <w:pPr>
        <w:pStyle w:val="22"/>
      </w:pPr>
      <w:r w:rsidRPr="00881D46">
        <w:rPr>
          <w:rFonts w:hint="eastAsia"/>
        </w:rPr>
        <w:t>2 .</w:t>
      </w:r>
      <w:r w:rsidR="00612B90" w:rsidRPr="00881D46">
        <w:t xml:space="preserve"> </w:t>
      </w:r>
      <w:r w:rsidRPr="00881D46">
        <w:rPr>
          <w:rFonts w:hint="eastAsia"/>
        </w:rPr>
        <w:t>１回</w:t>
      </w:r>
    </w:p>
    <w:p w14:paraId="4C27418E" w14:textId="3AD110EB" w:rsidR="00471420" w:rsidRPr="00881D46" w:rsidRDefault="00471420" w:rsidP="00FE5833">
      <w:pPr>
        <w:pStyle w:val="22"/>
      </w:pPr>
      <w:r w:rsidRPr="00881D46">
        <w:rPr>
          <w:rFonts w:hint="eastAsia"/>
        </w:rPr>
        <w:t>3 .</w:t>
      </w:r>
      <w:r w:rsidR="00612B90" w:rsidRPr="00881D46">
        <w:t xml:space="preserve"> </w:t>
      </w:r>
      <w:r w:rsidRPr="00881D46">
        <w:rPr>
          <w:rFonts w:hint="eastAsia"/>
        </w:rPr>
        <w:t>２回</w:t>
      </w:r>
    </w:p>
    <w:p w14:paraId="190AB3CA" w14:textId="087CF8CE" w:rsidR="00471420" w:rsidRPr="00881D46" w:rsidRDefault="00471420" w:rsidP="00FE5833">
      <w:pPr>
        <w:pStyle w:val="22"/>
      </w:pPr>
      <w:r w:rsidRPr="00881D46">
        <w:rPr>
          <w:rFonts w:hint="eastAsia"/>
        </w:rPr>
        <w:t>4 .</w:t>
      </w:r>
      <w:r w:rsidR="00612B90" w:rsidRPr="00881D46">
        <w:t xml:space="preserve"> </w:t>
      </w:r>
      <w:r w:rsidRPr="00881D46">
        <w:rPr>
          <w:rFonts w:hint="eastAsia"/>
        </w:rPr>
        <w:t>３回</w:t>
      </w:r>
    </w:p>
    <w:p w14:paraId="4A9FFFA2" w14:textId="3D61B2EE" w:rsidR="00471420" w:rsidRPr="00881D46" w:rsidRDefault="00471420" w:rsidP="00FE5833">
      <w:pPr>
        <w:pStyle w:val="22"/>
      </w:pPr>
      <w:r w:rsidRPr="00881D46">
        <w:rPr>
          <w:rFonts w:hint="eastAsia"/>
        </w:rPr>
        <w:t>5 .</w:t>
      </w:r>
      <w:r w:rsidR="00612B90" w:rsidRPr="00881D46">
        <w:t xml:space="preserve"> </w:t>
      </w:r>
      <w:r w:rsidRPr="00881D46">
        <w:rPr>
          <w:rFonts w:hint="eastAsia"/>
        </w:rPr>
        <w:t>４～５回</w:t>
      </w:r>
    </w:p>
    <w:p w14:paraId="771ECCFB" w14:textId="681A21DC" w:rsidR="00471420" w:rsidRPr="00881D46" w:rsidRDefault="00471420" w:rsidP="00FE5833">
      <w:pPr>
        <w:pStyle w:val="22"/>
      </w:pPr>
      <w:r w:rsidRPr="00881D46">
        <w:rPr>
          <w:rFonts w:hint="eastAsia"/>
        </w:rPr>
        <w:t>6 .</w:t>
      </w:r>
      <w:r w:rsidR="00612B90" w:rsidRPr="00881D46">
        <w:t xml:space="preserve"> </w:t>
      </w:r>
      <w:r w:rsidRPr="00881D46">
        <w:rPr>
          <w:rFonts w:hint="eastAsia"/>
        </w:rPr>
        <w:t>６～７回</w:t>
      </w:r>
    </w:p>
    <w:p w14:paraId="73AA9EEF" w14:textId="4D91E71D" w:rsidR="00471420" w:rsidRPr="00881D46" w:rsidRDefault="00471420" w:rsidP="00FE5833">
      <w:pPr>
        <w:pStyle w:val="22"/>
      </w:pPr>
      <w:r w:rsidRPr="00881D46">
        <w:rPr>
          <w:rFonts w:hint="eastAsia"/>
        </w:rPr>
        <w:t>7 .</w:t>
      </w:r>
      <w:r w:rsidR="00612B90" w:rsidRPr="00881D46">
        <w:t xml:space="preserve"> </w:t>
      </w:r>
      <w:r w:rsidRPr="00881D46">
        <w:rPr>
          <w:rFonts w:hint="eastAsia"/>
        </w:rPr>
        <w:t>８～９回</w:t>
      </w:r>
    </w:p>
    <w:p w14:paraId="73A02A70" w14:textId="715C167A" w:rsidR="00471420" w:rsidRPr="00881D46" w:rsidRDefault="00471420" w:rsidP="00FE5833">
      <w:pPr>
        <w:pStyle w:val="22"/>
      </w:pPr>
      <w:r w:rsidRPr="00881D46">
        <w:rPr>
          <w:rFonts w:hint="eastAsia"/>
        </w:rPr>
        <w:t>8 .</w:t>
      </w:r>
      <w:r w:rsidR="00612B90" w:rsidRPr="00881D46">
        <w:t xml:space="preserve"> </w:t>
      </w:r>
      <w:r w:rsidRPr="00881D46">
        <w:rPr>
          <w:rFonts w:hint="eastAsia"/>
        </w:rPr>
        <w:t>10～14回</w:t>
      </w:r>
    </w:p>
    <w:p w14:paraId="6288EF04" w14:textId="74D74971" w:rsidR="00471420" w:rsidRPr="00881D46" w:rsidRDefault="00471420" w:rsidP="00FE5833">
      <w:pPr>
        <w:pStyle w:val="22"/>
      </w:pPr>
      <w:r w:rsidRPr="00881D46">
        <w:rPr>
          <w:rFonts w:hint="eastAsia"/>
        </w:rPr>
        <w:t>9 .</w:t>
      </w:r>
      <w:r w:rsidR="00612B90" w:rsidRPr="00881D46">
        <w:t xml:space="preserve"> </w:t>
      </w:r>
      <w:r w:rsidRPr="00881D46">
        <w:rPr>
          <w:rFonts w:hint="eastAsia"/>
        </w:rPr>
        <w:t>15回以上</w:t>
      </w:r>
    </w:p>
    <w:p w14:paraId="29EE4767" w14:textId="77777777" w:rsidR="00471420" w:rsidRPr="00881D46" w:rsidRDefault="00471420" w:rsidP="00FE5833">
      <w:pPr>
        <w:pStyle w:val="22"/>
        <w:sectPr w:rsidR="00471420" w:rsidRPr="00881D46" w:rsidSect="007A2D9E">
          <w:type w:val="continuous"/>
          <w:pgSz w:w="11906" w:h="16838" w:code="9"/>
          <w:pgMar w:top="1134" w:right="1134" w:bottom="1134" w:left="1134" w:header="567" w:footer="567" w:gutter="0"/>
          <w:cols w:num="3" w:space="425"/>
          <w:docGrid w:linePitch="300" w:charSpace="162"/>
        </w:sectPr>
      </w:pPr>
    </w:p>
    <w:p w14:paraId="20AA7084" w14:textId="454D6F4E" w:rsidR="00471420" w:rsidRPr="00881D46" w:rsidRDefault="004355B3" w:rsidP="001615CC">
      <w:pPr>
        <w:pStyle w:val="30"/>
        <w:spacing w:before="360" w:afterLines="0" w:after="0"/>
        <w:ind w:left="630" w:hanging="630"/>
      </w:pPr>
      <w:r w:rsidRPr="00881D46">
        <w:rPr>
          <w:rFonts w:hint="eastAsia"/>
        </w:rPr>
        <w:t>Q</w:t>
      </w:r>
      <w:r w:rsidR="0065169C" w:rsidRPr="00881D46">
        <w:rPr>
          <w:rFonts w:hint="eastAsia"/>
        </w:rPr>
        <w:t>0</w:t>
      </w:r>
      <w:r w:rsidRPr="00881D46">
        <w:rPr>
          <w:rFonts w:hint="eastAsia"/>
        </w:rPr>
        <w:t>8．労働時間（休憩時間や残業時間を除く）や出勤日数をお答えください。</w:t>
      </w:r>
    </w:p>
    <w:p w14:paraId="45AB49C6" w14:textId="7B49DF6B" w:rsidR="00471420" w:rsidRPr="00881D46" w:rsidRDefault="004355B3" w:rsidP="001615CC">
      <w:pPr>
        <w:pStyle w:val="aff7"/>
        <w:spacing w:before="24" w:after="72"/>
        <w:ind w:left="780" w:hanging="180"/>
      </w:pPr>
      <w:r w:rsidRPr="00881D46">
        <w:rPr>
          <w:rFonts w:hint="eastAsia"/>
        </w:rPr>
        <w:t>※シフト勤務など曜日等で労働時間が変わる場合には、「Ｂ．出勤日数」と「Ｃ．週労働時間」のみお答えください。</w:t>
      </w:r>
    </w:p>
    <w:p w14:paraId="36FCBBA4" w14:textId="72CB68B6" w:rsidR="00471420" w:rsidRPr="00881D46" w:rsidRDefault="00471420" w:rsidP="00857248">
      <w:pPr>
        <w:spacing w:line="0" w:lineRule="atLeast"/>
        <w:rPr>
          <w:rFonts w:ascii="游明朝" w:eastAsia="游明朝" w:hAnsi="游明朝"/>
          <w:noProof/>
        </w:rPr>
      </w:pPr>
      <w:r w:rsidRPr="00881D46">
        <w:rPr>
          <w:rFonts w:ascii="游明朝" w:eastAsia="游明朝" w:hAnsi="游明朝" w:hint="eastAsia"/>
          <w:noProof/>
        </w:rPr>
        <mc:AlternateContent>
          <mc:Choice Requires="wps">
            <w:drawing>
              <wp:anchor distT="0" distB="0" distL="114300" distR="114300" simplePos="0" relativeHeight="251696128" behindDoc="0" locked="1" layoutInCell="1" allowOverlap="1" wp14:anchorId="007D0C73" wp14:editId="607DD383">
                <wp:simplePos x="0" y="0"/>
                <wp:positionH relativeFrom="column">
                  <wp:posOffset>251460</wp:posOffset>
                </wp:positionH>
                <wp:positionV relativeFrom="paragraph">
                  <wp:posOffset>12065</wp:posOffset>
                </wp:positionV>
                <wp:extent cx="5998845" cy="970915"/>
                <wp:effectExtent l="0" t="3175" r="0" b="0"/>
                <wp:wrapNone/>
                <wp:docPr id="61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84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7ED5" w14:textId="77777777" w:rsidR="002A1B7B" w:rsidRPr="0065169C" w:rsidRDefault="002A1B7B" w:rsidP="00471420">
                            <w:pPr>
                              <w:rPr>
                                <w:rStyle w:val="aa"/>
                                <w:rFonts w:ascii="游ゴシック" w:eastAsia="游ゴシック" w:hAnsi="游ゴシック"/>
                                <w:sz w:val="21"/>
                                <w:szCs w:val="21"/>
                              </w:rPr>
                            </w:pPr>
                            <w:r w:rsidRPr="0065169C">
                              <w:rPr>
                                <w:rStyle w:val="aa"/>
                                <w:rFonts w:ascii="游ゴシック" w:eastAsia="游ゴシック" w:hAnsi="游ゴシック" w:hint="eastAsia"/>
                                <w:sz w:val="21"/>
                                <w:szCs w:val="21"/>
                              </w:rPr>
                              <w:t>Ａ．１日の労働時間</w:t>
                            </w:r>
                            <w:r w:rsidRPr="0065169C">
                              <w:rPr>
                                <w:rStyle w:val="aa"/>
                                <w:rFonts w:ascii="游ゴシック" w:eastAsia="游ゴシック" w:hAnsi="游ゴシック" w:hint="eastAsia"/>
                                <w:sz w:val="21"/>
                                <w:szCs w:val="21"/>
                              </w:rPr>
                              <w:tab/>
                              <w:t>Ｂ．週の出勤日数</w:t>
                            </w:r>
                            <w:r w:rsidRPr="0065169C">
                              <w:rPr>
                                <w:rStyle w:val="aa"/>
                                <w:rFonts w:ascii="游ゴシック" w:eastAsia="游ゴシック" w:hAnsi="游ゴシック" w:hint="eastAsia"/>
                                <w:sz w:val="21"/>
                                <w:szCs w:val="21"/>
                              </w:rPr>
                              <w:tab/>
                              <w:t>Ｃ．１週間の労働時間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794"/>
                              <w:gridCol w:w="454"/>
                              <w:gridCol w:w="454"/>
                              <w:gridCol w:w="567"/>
                              <w:gridCol w:w="851"/>
                              <w:gridCol w:w="454"/>
                              <w:gridCol w:w="510"/>
                              <w:gridCol w:w="680"/>
                              <w:gridCol w:w="454"/>
                              <w:gridCol w:w="454"/>
                              <w:gridCol w:w="794"/>
                              <w:gridCol w:w="454"/>
                              <w:gridCol w:w="454"/>
                              <w:gridCol w:w="426"/>
                            </w:tblGrid>
                            <w:tr w:rsidR="002A1B7B" w:rsidRPr="0065169C" w14:paraId="1ABBF2AA" w14:textId="77777777" w:rsidTr="00C7407E">
                              <w:trPr>
                                <w:trHeight w:hRule="exact" w:val="510"/>
                              </w:trPr>
                              <w:tc>
                                <w:tcPr>
                                  <w:tcW w:w="454" w:type="dxa"/>
                                  <w:tcBorders>
                                    <w:top w:val="single" w:sz="12" w:space="0" w:color="000000"/>
                                    <w:left w:val="single" w:sz="12" w:space="0" w:color="000000"/>
                                    <w:bottom w:val="single" w:sz="12" w:space="0" w:color="000000"/>
                                    <w:right w:val="single" w:sz="12" w:space="0" w:color="000000"/>
                                  </w:tcBorders>
                                </w:tcPr>
                                <w:p w14:paraId="25CB908A" w14:textId="77777777" w:rsidR="002A1B7B" w:rsidRPr="0065169C" w:rsidRDefault="002A1B7B" w:rsidP="00371C2D">
                                  <w:pPr>
                                    <w:rPr>
                                      <w:rFonts w:ascii="游明朝" w:eastAsia="游明朝" w:hAnsi="游明朝"/>
                                    </w:rPr>
                                  </w:pPr>
                                </w:p>
                              </w:tc>
                              <w:tc>
                                <w:tcPr>
                                  <w:tcW w:w="794" w:type="dxa"/>
                                  <w:tcBorders>
                                    <w:top w:val="nil"/>
                                    <w:left w:val="single" w:sz="12" w:space="0" w:color="000000"/>
                                    <w:bottom w:val="nil"/>
                                    <w:right w:val="single" w:sz="12" w:space="0" w:color="000000"/>
                                  </w:tcBorders>
                                  <w:vAlign w:val="center"/>
                                </w:tcPr>
                                <w:p w14:paraId="0D74CBD6" w14:textId="77777777" w:rsidR="002A1B7B" w:rsidRPr="0065169C" w:rsidRDefault="002A1B7B" w:rsidP="00371C2D">
                                  <w:pPr>
                                    <w:rPr>
                                      <w:rFonts w:ascii="游明朝" w:eastAsia="游明朝" w:hAnsi="游明朝"/>
                                    </w:rPr>
                                  </w:pPr>
                                  <w:r w:rsidRPr="0065169C">
                                    <w:rPr>
                                      <w:rFonts w:ascii="游明朝" w:eastAsia="游明朝" w:hAnsi="游明朝" w:hint="eastAsia"/>
                                    </w:rPr>
                                    <w:t>時間</w:t>
                                  </w:r>
                                </w:p>
                              </w:tc>
                              <w:tc>
                                <w:tcPr>
                                  <w:tcW w:w="454" w:type="dxa"/>
                                  <w:tcBorders>
                                    <w:top w:val="single" w:sz="12" w:space="0" w:color="000000"/>
                                    <w:left w:val="single" w:sz="12" w:space="0" w:color="000000"/>
                                    <w:bottom w:val="single" w:sz="12" w:space="0" w:color="000000"/>
                                    <w:right w:val="dashed" w:sz="4" w:space="0" w:color="000000"/>
                                  </w:tcBorders>
                                  <w:noWrap/>
                                </w:tcPr>
                                <w:p w14:paraId="54BC9214" w14:textId="13346773" w:rsidR="002A1B7B" w:rsidRPr="00071E35" w:rsidRDefault="002A1B7B" w:rsidP="00371C2D">
                                  <w:pPr>
                                    <w:snapToGrid w:val="0"/>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noWrap/>
                                </w:tcPr>
                                <w:p w14:paraId="613CF217" w14:textId="028F2D93" w:rsidR="002A1B7B" w:rsidRPr="00071E35" w:rsidRDefault="002A1B7B" w:rsidP="00371C2D">
                                  <w:pPr>
                                    <w:snapToGrid w:val="0"/>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一</w:t>
                                  </w:r>
                                </w:p>
                              </w:tc>
                              <w:tc>
                                <w:tcPr>
                                  <w:tcW w:w="567" w:type="dxa"/>
                                  <w:tcBorders>
                                    <w:top w:val="nil"/>
                                    <w:left w:val="single" w:sz="12" w:space="0" w:color="000000"/>
                                    <w:bottom w:val="nil"/>
                                    <w:right w:val="nil"/>
                                  </w:tcBorders>
                                  <w:tcMar>
                                    <w:left w:w="85" w:type="dxa"/>
                                  </w:tcMar>
                                  <w:vAlign w:val="center"/>
                                </w:tcPr>
                                <w:p w14:paraId="7A203A9D" w14:textId="77777777" w:rsidR="002A1B7B" w:rsidRPr="0065169C" w:rsidRDefault="002A1B7B" w:rsidP="00371C2D">
                                  <w:pPr>
                                    <w:rPr>
                                      <w:rFonts w:ascii="游明朝" w:eastAsia="游明朝" w:hAnsi="游明朝"/>
                                    </w:rPr>
                                  </w:pPr>
                                  <w:r w:rsidRPr="0065169C">
                                    <w:rPr>
                                      <w:rFonts w:ascii="游明朝" w:eastAsia="游明朝" w:hAnsi="游明朝" w:hint="eastAsia"/>
                                    </w:rPr>
                                    <w:t>分</w:t>
                                  </w:r>
                                </w:p>
                              </w:tc>
                              <w:tc>
                                <w:tcPr>
                                  <w:tcW w:w="851" w:type="dxa"/>
                                  <w:tcBorders>
                                    <w:top w:val="nil"/>
                                    <w:left w:val="nil"/>
                                    <w:bottom w:val="nil"/>
                                    <w:right w:val="single" w:sz="12" w:space="0" w:color="000000"/>
                                  </w:tcBorders>
                                  <w:tcMar>
                                    <w:left w:w="85" w:type="dxa"/>
                                  </w:tcMar>
                                  <w:vAlign w:val="center"/>
                                </w:tcPr>
                                <w:p w14:paraId="41758635" w14:textId="77777777" w:rsidR="002A1B7B" w:rsidRPr="0065169C" w:rsidRDefault="002A1B7B" w:rsidP="00371C2D">
                                  <w:pPr>
                                    <w:rPr>
                                      <w:rFonts w:ascii="游明朝" w:eastAsia="游明朝" w:hAnsi="游明朝"/>
                                    </w:rPr>
                                  </w:pPr>
                                  <w:r w:rsidRPr="0065169C">
                                    <w:rPr>
                                      <w:rFonts w:ascii="游明朝" w:eastAsia="游明朝" w:hAnsi="游明朝" w:hint="eastAsia"/>
                                    </w:rPr>
                                    <w:t>×</w:t>
                                  </w:r>
                                </w:p>
                              </w:tc>
                              <w:tc>
                                <w:tcPr>
                                  <w:tcW w:w="454" w:type="dxa"/>
                                  <w:tcBorders>
                                    <w:top w:val="single" w:sz="12" w:space="0" w:color="000000"/>
                                    <w:left w:val="single" w:sz="12" w:space="0" w:color="000000"/>
                                    <w:bottom w:val="single" w:sz="12" w:space="0" w:color="000000"/>
                                    <w:right w:val="single" w:sz="12" w:space="0" w:color="000000"/>
                                  </w:tcBorders>
                                </w:tcPr>
                                <w:p w14:paraId="54AA6BC1" w14:textId="77777777" w:rsidR="002A1B7B" w:rsidRPr="0065169C" w:rsidRDefault="002A1B7B" w:rsidP="00371C2D">
                                  <w:pPr>
                                    <w:rPr>
                                      <w:rFonts w:ascii="游明朝" w:eastAsia="游明朝" w:hAnsi="游明朝"/>
                                    </w:rPr>
                                  </w:pPr>
                                </w:p>
                              </w:tc>
                              <w:tc>
                                <w:tcPr>
                                  <w:tcW w:w="510" w:type="dxa"/>
                                  <w:tcBorders>
                                    <w:top w:val="nil"/>
                                    <w:left w:val="single" w:sz="12" w:space="0" w:color="000000"/>
                                    <w:bottom w:val="nil"/>
                                    <w:right w:val="nil"/>
                                  </w:tcBorders>
                                  <w:tcMar>
                                    <w:left w:w="85" w:type="dxa"/>
                                  </w:tcMar>
                                  <w:vAlign w:val="center"/>
                                </w:tcPr>
                                <w:p w14:paraId="28F4B66A" w14:textId="77777777" w:rsidR="002A1B7B" w:rsidRPr="0065169C" w:rsidRDefault="002A1B7B" w:rsidP="00371C2D">
                                  <w:pPr>
                                    <w:rPr>
                                      <w:rFonts w:ascii="游明朝" w:eastAsia="游明朝" w:hAnsi="游明朝"/>
                                    </w:rPr>
                                  </w:pPr>
                                  <w:r w:rsidRPr="0065169C">
                                    <w:rPr>
                                      <w:rFonts w:ascii="游明朝" w:eastAsia="游明朝" w:hAnsi="游明朝" w:hint="eastAsia"/>
                                    </w:rPr>
                                    <w:t>日</w:t>
                                  </w:r>
                                </w:p>
                              </w:tc>
                              <w:tc>
                                <w:tcPr>
                                  <w:tcW w:w="680" w:type="dxa"/>
                                  <w:tcBorders>
                                    <w:top w:val="nil"/>
                                    <w:left w:val="nil"/>
                                    <w:bottom w:val="nil"/>
                                    <w:right w:val="single" w:sz="12" w:space="0" w:color="000000"/>
                                  </w:tcBorders>
                                  <w:tcMar>
                                    <w:left w:w="51" w:type="dxa"/>
                                  </w:tcMar>
                                  <w:vAlign w:val="center"/>
                                </w:tcPr>
                                <w:p w14:paraId="4F06B82E" w14:textId="77777777" w:rsidR="002A1B7B" w:rsidRPr="0065169C" w:rsidRDefault="002A1B7B" w:rsidP="00371C2D">
                                  <w:pPr>
                                    <w:rPr>
                                      <w:rFonts w:ascii="游明朝" w:eastAsia="游明朝" w:hAnsi="游明朝"/>
                                    </w:rPr>
                                  </w:pPr>
                                  <w:r w:rsidRPr="0065169C">
                                    <w:rPr>
                                      <w:rFonts w:ascii="游明朝" w:eastAsia="游明朝" w:hAnsi="游明朝" w:hint="eastAsia"/>
                                    </w:rPr>
                                    <w:t>＝</w:t>
                                  </w:r>
                                </w:p>
                              </w:tc>
                              <w:tc>
                                <w:tcPr>
                                  <w:tcW w:w="454" w:type="dxa"/>
                                  <w:tcBorders>
                                    <w:top w:val="single" w:sz="12" w:space="0" w:color="000000"/>
                                    <w:left w:val="single" w:sz="12" w:space="0" w:color="000000"/>
                                    <w:bottom w:val="single" w:sz="12" w:space="0" w:color="000000"/>
                                    <w:right w:val="dashSmallGap" w:sz="4" w:space="0" w:color="auto"/>
                                  </w:tcBorders>
                                  <w:noWrap/>
                                </w:tcPr>
                                <w:p w14:paraId="4FD494FA" w14:textId="77777777" w:rsidR="002A1B7B" w:rsidRPr="00071E35" w:rsidRDefault="002A1B7B" w:rsidP="00071E35">
                                  <w:pPr>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十</w:t>
                                  </w:r>
                                </w:p>
                              </w:tc>
                              <w:tc>
                                <w:tcPr>
                                  <w:tcW w:w="454" w:type="dxa"/>
                                  <w:tcBorders>
                                    <w:top w:val="single" w:sz="12" w:space="0" w:color="000000"/>
                                    <w:left w:val="dashSmallGap" w:sz="4" w:space="0" w:color="auto"/>
                                    <w:bottom w:val="single" w:sz="12" w:space="0" w:color="000000"/>
                                    <w:right w:val="single" w:sz="12" w:space="0" w:color="000000"/>
                                  </w:tcBorders>
                                  <w:noWrap/>
                                </w:tcPr>
                                <w:p w14:paraId="2964139D" w14:textId="77777777" w:rsidR="002A1B7B" w:rsidRPr="00071E35" w:rsidRDefault="002A1B7B" w:rsidP="00071E35">
                                  <w:pPr>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一</w:t>
                                  </w:r>
                                </w:p>
                              </w:tc>
                              <w:tc>
                                <w:tcPr>
                                  <w:tcW w:w="794" w:type="dxa"/>
                                  <w:tcBorders>
                                    <w:top w:val="nil"/>
                                    <w:left w:val="single" w:sz="12" w:space="0" w:color="000000"/>
                                    <w:bottom w:val="nil"/>
                                    <w:right w:val="single" w:sz="12" w:space="0" w:color="000000"/>
                                  </w:tcBorders>
                                  <w:tcMar>
                                    <w:left w:w="0" w:type="dxa"/>
                                  </w:tcMar>
                                  <w:vAlign w:val="center"/>
                                </w:tcPr>
                                <w:p w14:paraId="7F512AE0" w14:textId="77777777" w:rsidR="002A1B7B" w:rsidRPr="0065169C" w:rsidRDefault="002A1B7B" w:rsidP="00371C2D">
                                  <w:pPr>
                                    <w:rPr>
                                      <w:rFonts w:ascii="游明朝" w:eastAsia="游明朝" w:hAnsi="游明朝"/>
                                    </w:rPr>
                                  </w:pPr>
                                  <w:r w:rsidRPr="0065169C">
                                    <w:rPr>
                                      <w:rFonts w:ascii="游明朝" w:eastAsia="游明朝" w:hAnsi="游明朝" w:hint="eastAsia"/>
                                    </w:rPr>
                                    <w:t>時間</w:t>
                                  </w:r>
                                </w:p>
                              </w:tc>
                              <w:tc>
                                <w:tcPr>
                                  <w:tcW w:w="454" w:type="dxa"/>
                                  <w:tcBorders>
                                    <w:top w:val="single" w:sz="12" w:space="0" w:color="000000"/>
                                    <w:left w:val="single" w:sz="12" w:space="0" w:color="000000"/>
                                    <w:bottom w:val="single" w:sz="12" w:space="0" w:color="000000"/>
                                    <w:right w:val="dashSmallGap" w:sz="4" w:space="0" w:color="auto"/>
                                  </w:tcBorders>
                                  <w:noWrap/>
                                  <w:tcMar>
                                    <w:top w:w="28" w:type="dxa"/>
                                    <w:left w:w="28" w:type="dxa"/>
                                    <w:bottom w:w="28" w:type="dxa"/>
                                    <w:right w:w="28" w:type="dxa"/>
                                  </w:tcMar>
                                </w:tcPr>
                                <w:p w14:paraId="67E6C018" w14:textId="77777777" w:rsidR="002A1B7B" w:rsidRPr="0065169C" w:rsidRDefault="002A1B7B" w:rsidP="00071E35">
                                  <w:pPr>
                                    <w:snapToGrid w:val="0"/>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十</w:t>
                                  </w:r>
                                </w:p>
                              </w:tc>
                              <w:tc>
                                <w:tcPr>
                                  <w:tcW w:w="454" w:type="dxa"/>
                                  <w:tcBorders>
                                    <w:top w:val="single" w:sz="12" w:space="0" w:color="000000"/>
                                    <w:left w:val="dashSmallGap" w:sz="4" w:space="0" w:color="auto"/>
                                    <w:bottom w:val="single" w:sz="12" w:space="0" w:color="000000"/>
                                    <w:right w:val="single" w:sz="12" w:space="0" w:color="000000"/>
                                  </w:tcBorders>
                                  <w:noWrap/>
                                  <w:tcMar>
                                    <w:left w:w="85" w:type="dxa"/>
                                  </w:tcMar>
                                </w:tcPr>
                                <w:p w14:paraId="1A644824" w14:textId="77777777" w:rsidR="002A1B7B" w:rsidRPr="0065169C" w:rsidRDefault="002A1B7B" w:rsidP="00071E35">
                                  <w:pPr>
                                    <w:snapToGrid w:val="0"/>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一</w:t>
                                  </w:r>
                                </w:p>
                              </w:tc>
                              <w:tc>
                                <w:tcPr>
                                  <w:tcW w:w="426" w:type="dxa"/>
                                  <w:tcBorders>
                                    <w:top w:val="nil"/>
                                    <w:left w:val="single" w:sz="12" w:space="0" w:color="000000"/>
                                    <w:bottom w:val="nil"/>
                                    <w:right w:val="nil"/>
                                  </w:tcBorders>
                                  <w:tcMar>
                                    <w:left w:w="85" w:type="dxa"/>
                                  </w:tcMar>
                                  <w:vAlign w:val="center"/>
                                </w:tcPr>
                                <w:p w14:paraId="14304461" w14:textId="77777777" w:rsidR="002A1B7B" w:rsidRPr="0065169C" w:rsidRDefault="002A1B7B" w:rsidP="00371C2D">
                                  <w:pPr>
                                    <w:rPr>
                                      <w:rFonts w:ascii="游明朝" w:eastAsia="游明朝" w:hAnsi="游明朝"/>
                                    </w:rPr>
                                  </w:pPr>
                                  <w:r w:rsidRPr="0065169C">
                                    <w:rPr>
                                      <w:rFonts w:ascii="游明朝" w:eastAsia="游明朝" w:hAnsi="游明朝" w:hint="eastAsia"/>
                                    </w:rPr>
                                    <w:t>分</w:t>
                                  </w:r>
                                </w:p>
                              </w:tc>
                            </w:tr>
                          </w:tbl>
                          <w:p w14:paraId="37592ACA" w14:textId="77777777" w:rsidR="002A1B7B" w:rsidRPr="003F7D65" w:rsidRDefault="002A1B7B" w:rsidP="00391B09">
                            <w:pPr>
                              <w:pStyle w:val="af3"/>
                              <w:tabs>
                                <w:tab w:val="right" w:pos="434"/>
                                <w:tab w:val="right" w:pos="2142"/>
                                <w:tab w:val="right" w:pos="4004"/>
                                <w:tab w:val="right" w:pos="6103"/>
                                <w:tab w:val="right" w:pos="7769"/>
                              </w:tabs>
                              <w:jc w:val="both"/>
                              <w:rPr>
                                <w:rFonts w:ascii="游明朝" w:eastAsia="游明朝" w:hAnsi="游明朝"/>
                              </w:rPr>
                            </w:pPr>
                            <w:r w:rsidRPr="003F7D65">
                              <w:rPr>
                                <w:rFonts w:ascii="游明朝" w:eastAsia="游明朝" w:hAnsi="游明朝" w:hint="eastAsia"/>
                              </w:rPr>
                              <w:tab/>
                              <w:t>(13)</w:t>
                            </w:r>
                            <w:r w:rsidRPr="003F7D65">
                              <w:rPr>
                                <w:rFonts w:ascii="游明朝" w:eastAsia="游明朝" w:hAnsi="游明朝" w:hint="eastAsia"/>
                              </w:rPr>
                              <w:tab/>
                              <w:t>(14-15)</w:t>
                            </w:r>
                            <w:r w:rsidRPr="003F7D65">
                              <w:rPr>
                                <w:rFonts w:ascii="游明朝" w:eastAsia="游明朝" w:hAnsi="游明朝" w:hint="eastAsia"/>
                              </w:rPr>
                              <w:tab/>
                              <w:t>(16)</w:t>
                            </w:r>
                            <w:r w:rsidRPr="003F7D65">
                              <w:rPr>
                                <w:rFonts w:ascii="游明朝" w:eastAsia="游明朝" w:hAnsi="游明朝" w:hint="eastAsia"/>
                              </w:rPr>
                              <w:tab/>
                              <w:t>(17-18)</w:t>
                            </w:r>
                            <w:r w:rsidRPr="003F7D65">
                              <w:rPr>
                                <w:rFonts w:ascii="游明朝" w:eastAsia="游明朝" w:hAnsi="游明朝" w:hint="eastAsia"/>
                              </w:rPr>
                              <w:tab/>
                              <w:t>(19-20)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D0C73" id="Text Box 457" o:spid="_x0000_s1046" type="#_x0000_t202" style="position:absolute;left:0;text-align:left;margin-left:19.8pt;margin-top:.95pt;width:472.35pt;height:76.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CuugIAAMI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" filled="f" stroked="f">
                <v:textbox inset="5.85pt,.7pt,5.85pt,.7pt">
                  <w:txbxContent>
                    <w:p w14:paraId="40E17ED5" w14:textId="77777777" w:rsidR="002A1B7B" w:rsidRPr="0065169C" w:rsidRDefault="002A1B7B" w:rsidP="00471420">
                      <w:pPr>
                        <w:rPr>
                          <w:rStyle w:val="aa"/>
                          <w:rFonts w:ascii="游ゴシック" w:eastAsia="游ゴシック" w:hAnsi="游ゴシック"/>
                          <w:sz w:val="21"/>
                          <w:szCs w:val="21"/>
                        </w:rPr>
                      </w:pPr>
                      <w:r w:rsidRPr="0065169C">
                        <w:rPr>
                          <w:rStyle w:val="aa"/>
                          <w:rFonts w:ascii="游ゴシック" w:eastAsia="游ゴシック" w:hAnsi="游ゴシック" w:hint="eastAsia"/>
                          <w:sz w:val="21"/>
                          <w:szCs w:val="21"/>
                        </w:rPr>
                        <w:t>Ａ．１日の労働時間</w:t>
                      </w:r>
                      <w:r w:rsidRPr="0065169C">
                        <w:rPr>
                          <w:rStyle w:val="aa"/>
                          <w:rFonts w:ascii="游ゴシック" w:eastAsia="游ゴシック" w:hAnsi="游ゴシック" w:hint="eastAsia"/>
                          <w:sz w:val="21"/>
                          <w:szCs w:val="21"/>
                        </w:rPr>
                        <w:tab/>
                        <w:t>Ｂ．週の出勤日数</w:t>
                      </w:r>
                      <w:r w:rsidRPr="0065169C">
                        <w:rPr>
                          <w:rStyle w:val="aa"/>
                          <w:rFonts w:ascii="游ゴシック" w:eastAsia="游ゴシック" w:hAnsi="游ゴシック" w:hint="eastAsia"/>
                          <w:sz w:val="21"/>
                          <w:szCs w:val="21"/>
                        </w:rPr>
                        <w:tab/>
                        <w:t>Ｃ．１週間の労働時間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54"/>
                        <w:gridCol w:w="794"/>
                        <w:gridCol w:w="454"/>
                        <w:gridCol w:w="454"/>
                        <w:gridCol w:w="567"/>
                        <w:gridCol w:w="851"/>
                        <w:gridCol w:w="454"/>
                        <w:gridCol w:w="510"/>
                        <w:gridCol w:w="680"/>
                        <w:gridCol w:w="454"/>
                        <w:gridCol w:w="454"/>
                        <w:gridCol w:w="794"/>
                        <w:gridCol w:w="454"/>
                        <w:gridCol w:w="454"/>
                        <w:gridCol w:w="426"/>
                      </w:tblGrid>
                      <w:tr w:rsidR="002A1B7B" w:rsidRPr="0065169C" w14:paraId="1ABBF2AA" w14:textId="77777777" w:rsidTr="00C7407E">
                        <w:trPr>
                          <w:trHeight w:hRule="exact" w:val="510"/>
                        </w:trPr>
                        <w:tc>
                          <w:tcPr>
                            <w:tcW w:w="454" w:type="dxa"/>
                            <w:tcBorders>
                              <w:top w:val="single" w:sz="12" w:space="0" w:color="000000"/>
                              <w:left w:val="single" w:sz="12" w:space="0" w:color="000000"/>
                              <w:bottom w:val="single" w:sz="12" w:space="0" w:color="000000"/>
                              <w:right w:val="single" w:sz="12" w:space="0" w:color="000000"/>
                            </w:tcBorders>
                          </w:tcPr>
                          <w:p w14:paraId="25CB908A" w14:textId="77777777" w:rsidR="002A1B7B" w:rsidRPr="0065169C" w:rsidRDefault="002A1B7B" w:rsidP="00371C2D">
                            <w:pPr>
                              <w:rPr>
                                <w:rFonts w:ascii="游明朝" w:eastAsia="游明朝" w:hAnsi="游明朝"/>
                              </w:rPr>
                            </w:pPr>
                          </w:p>
                        </w:tc>
                        <w:tc>
                          <w:tcPr>
                            <w:tcW w:w="794" w:type="dxa"/>
                            <w:tcBorders>
                              <w:top w:val="nil"/>
                              <w:left w:val="single" w:sz="12" w:space="0" w:color="000000"/>
                              <w:bottom w:val="nil"/>
                              <w:right w:val="single" w:sz="12" w:space="0" w:color="000000"/>
                            </w:tcBorders>
                            <w:vAlign w:val="center"/>
                          </w:tcPr>
                          <w:p w14:paraId="0D74CBD6" w14:textId="77777777" w:rsidR="002A1B7B" w:rsidRPr="0065169C" w:rsidRDefault="002A1B7B" w:rsidP="00371C2D">
                            <w:pPr>
                              <w:rPr>
                                <w:rFonts w:ascii="游明朝" w:eastAsia="游明朝" w:hAnsi="游明朝"/>
                              </w:rPr>
                            </w:pPr>
                            <w:r w:rsidRPr="0065169C">
                              <w:rPr>
                                <w:rFonts w:ascii="游明朝" w:eastAsia="游明朝" w:hAnsi="游明朝" w:hint="eastAsia"/>
                              </w:rPr>
                              <w:t>時間</w:t>
                            </w:r>
                          </w:p>
                        </w:tc>
                        <w:tc>
                          <w:tcPr>
                            <w:tcW w:w="454" w:type="dxa"/>
                            <w:tcBorders>
                              <w:top w:val="single" w:sz="12" w:space="0" w:color="000000"/>
                              <w:left w:val="single" w:sz="12" w:space="0" w:color="000000"/>
                              <w:bottom w:val="single" w:sz="12" w:space="0" w:color="000000"/>
                              <w:right w:val="dashed" w:sz="4" w:space="0" w:color="000000"/>
                            </w:tcBorders>
                            <w:noWrap/>
                          </w:tcPr>
                          <w:p w14:paraId="54BC9214" w14:textId="13346773" w:rsidR="002A1B7B" w:rsidRPr="00071E35" w:rsidRDefault="002A1B7B" w:rsidP="00371C2D">
                            <w:pPr>
                              <w:snapToGrid w:val="0"/>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dashed" w:sz="4" w:space="0" w:color="000000"/>
                            </w:tcBorders>
                            <w:noWrap/>
                          </w:tcPr>
                          <w:p w14:paraId="613CF217" w14:textId="028F2D93" w:rsidR="002A1B7B" w:rsidRPr="00071E35" w:rsidRDefault="002A1B7B" w:rsidP="00371C2D">
                            <w:pPr>
                              <w:snapToGrid w:val="0"/>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一</w:t>
                            </w:r>
                          </w:p>
                        </w:tc>
                        <w:tc>
                          <w:tcPr>
                            <w:tcW w:w="567" w:type="dxa"/>
                            <w:tcBorders>
                              <w:top w:val="nil"/>
                              <w:left w:val="single" w:sz="12" w:space="0" w:color="000000"/>
                              <w:bottom w:val="nil"/>
                              <w:right w:val="nil"/>
                            </w:tcBorders>
                            <w:tcMar>
                              <w:left w:w="85" w:type="dxa"/>
                            </w:tcMar>
                            <w:vAlign w:val="center"/>
                          </w:tcPr>
                          <w:p w14:paraId="7A203A9D" w14:textId="77777777" w:rsidR="002A1B7B" w:rsidRPr="0065169C" w:rsidRDefault="002A1B7B" w:rsidP="00371C2D">
                            <w:pPr>
                              <w:rPr>
                                <w:rFonts w:ascii="游明朝" w:eastAsia="游明朝" w:hAnsi="游明朝"/>
                              </w:rPr>
                            </w:pPr>
                            <w:r w:rsidRPr="0065169C">
                              <w:rPr>
                                <w:rFonts w:ascii="游明朝" w:eastAsia="游明朝" w:hAnsi="游明朝" w:hint="eastAsia"/>
                              </w:rPr>
                              <w:t>分</w:t>
                            </w:r>
                          </w:p>
                        </w:tc>
                        <w:tc>
                          <w:tcPr>
                            <w:tcW w:w="851" w:type="dxa"/>
                            <w:tcBorders>
                              <w:top w:val="nil"/>
                              <w:left w:val="nil"/>
                              <w:bottom w:val="nil"/>
                              <w:right w:val="single" w:sz="12" w:space="0" w:color="000000"/>
                            </w:tcBorders>
                            <w:tcMar>
                              <w:left w:w="85" w:type="dxa"/>
                            </w:tcMar>
                            <w:vAlign w:val="center"/>
                          </w:tcPr>
                          <w:p w14:paraId="41758635" w14:textId="77777777" w:rsidR="002A1B7B" w:rsidRPr="0065169C" w:rsidRDefault="002A1B7B" w:rsidP="00371C2D">
                            <w:pPr>
                              <w:rPr>
                                <w:rFonts w:ascii="游明朝" w:eastAsia="游明朝" w:hAnsi="游明朝"/>
                              </w:rPr>
                            </w:pPr>
                            <w:r w:rsidRPr="0065169C">
                              <w:rPr>
                                <w:rFonts w:ascii="游明朝" w:eastAsia="游明朝" w:hAnsi="游明朝" w:hint="eastAsia"/>
                              </w:rPr>
                              <w:t>×</w:t>
                            </w:r>
                          </w:p>
                        </w:tc>
                        <w:tc>
                          <w:tcPr>
                            <w:tcW w:w="454" w:type="dxa"/>
                            <w:tcBorders>
                              <w:top w:val="single" w:sz="12" w:space="0" w:color="000000"/>
                              <w:left w:val="single" w:sz="12" w:space="0" w:color="000000"/>
                              <w:bottom w:val="single" w:sz="12" w:space="0" w:color="000000"/>
                              <w:right w:val="single" w:sz="12" w:space="0" w:color="000000"/>
                            </w:tcBorders>
                          </w:tcPr>
                          <w:p w14:paraId="54AA6BC1" w14:textId="77777777" w:rsidR="002A1B7B" w:rsidRPr="0065169C" w:rsidRDefault="002A1B7B" w:rsidP="00371C2D">
                            <w:pPr>
                              <w:rPr>
                                <w:rFonts w:ascii="游明朝" w:eastAsia="游明朝" w:hAnsi="游明朝"/>
                              </w:rPr>
                            </w:pPr>
                          </w:p>
                        </w:tc>
                        <w:tc>
                          <w:tcPr>
                            <w:tcW w:w="510" w:type="dxa"/>
                            <w:tcBorders>
                              <w:top w:val="nil"/>
                              <w:left w:val="single" w:sz="12" w:space="0" w:color="000000"/>
                              <w:bottom w:val="nil"/>
                              <w:right w:val="nil"/>
                            </w:tcBorders>
                            <w:tcMar>
                              <w:left w:w="85" w:type="dxa"/>
                            </w:tcMar>
                            <w:vAlign w:val="center"/>
                          </w:tcPr>
                          <w:p w14:paraId="28F4B66A" w14:textId="77777777" w:rsidR="002A1B7B" w:rsidRPr="0065169C" w:rsidRDefault="002A1B7B" w:rsidP="00371C2D">
                            <w:pPr>
                              <w:rPr>
                                <w:rFonts w:ascii="游明朝" w:eastAsia="游明朝" w:hAnsi="游明朝"/>
                              </w:rPr>
                            </w:pPr>
                            <w:r w:rsidRPr="0065169C">
                              <w:rPr>
                                <w:rFonts w:ascii="游明朝" w:eastAsia="游明朝" w:hAnsi="游明朝" w:hint="eastAsia"/>
                              </w:rPr>
                              <w:t>日</w:t>
                            </w:r>
                          </w:p>
                        </w:tc>
                        <w:tc>
                          <w:tcPr>
                            <w:tcW w:w="680" w:type="dxa"/>
                            <w:tcBorders>
                              <w:top w:val="nil"/>
                              <w:left w:val="nil"/>
                              <w:bottom w:val="nil"/>
                              <w:right w:val="single" w:sz="12" w:space="0" w:color="000000"/>
                            </w:tcBorders>
                            <w:tcMar>
                              <w:left w:w="51" w:type="dxa"/>
                            </w:tcMar>
                            <w:vAlign w:val="center"/>
                          </w:tcPr>
                          <w:p w14:paraId="4F06B82E" w14:textId="77777777" w:rsidR="002A1B7B" w:rsidRPr="0065169C" w:rsidRDefault="002A1B7B" w:rsidP="00371C2D">
                            <w:pPr>
                              <w:rPr>
                                <w:rFonts w:ascii="游明朝" w:eastAsia="游明朝" w:hAnsi="游明朝"/>
                              </w:rPr>
                            </w:pPr>
                            <w:r w:rsidRPr="0065169C">
                              <w:rPr>
                                <w:rFonts w:ascii="游明朝" w:eastAsia="游明朝" w:hAnsi="游明朝" w:hint="eastAsia"/>
                              </w:rPr>
                              <w:t>＝</w:t>
                            </w:r>
                          </w:p>
                        </w:tc>
                        <w:tc>
                          <w:tcPr>
                            <w:tcW w:w="454" w:type="dxa"/>
                            <w:tcBorders>
                              <w:top w:val="single" w:sz="12" w:space="0" w:color="000000"/>
                              <w:left w:val="single" w:sz="12" w:space="0" w:color="000000"/>
                              <w:bottom w:val="single" w:sz="12" w:space="0" w:color="000000"/>
                              <w:right w:val="dashSmallGap" w:sz="4" w:space="0" w:color="auto"/>
                            </w:tcBorders>
                            <w:noWrap/>
                          </w:tcPr>
                          <w:p w14:paraId="4FD494FA" w14:textId="77777777" w:rsidR="002A1B7B" w:rsidRPr="00071E35" w:rsidRDefault="002A1B7B" w:rsidP="00071E35">
                            <w:pPr>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十</w:t>
                            </w:r>
                          </w:p>
                        </w:tc>
                        <w:tc>
                          <w:tcPr>
                            <w:tcW w:w="454" w:type="dxa"/>
                            <w:tcBorders>
                              <w:top w:val="single" w:sz="12" w:space="0" w:color="000000"/>
                              <w:left w:val="dashSmallGap" w:sz="4" w:space="0" w:color="auto"/>
                              <w:bottom w:val="single" w:sz="12" w:space="0" w:color="000000"/>
                              <w:right w:val="single" w:sz="12" w:space="0" w:color="000000"/>
                            </w:tcBorders>
                            <w:noWrap/>
                          </w:tcPr>
                          <w:p w14:paraId="2964139D" w14:textId="77777777" w:rsidR="002A1B7B" w:rsidRPr="00071E35" w:rsidRDefault="002A1B7B" w:rsidP="00071E35">
                            <w:pPr>
                              <w:spacing w:line="180" w:lineRule="exact"/>
                              <w:jc w:val="right"/>
                              <w:rPr>
                                <w:rFonts w:ascii="游明朝" w:eastAsia="游明朝" w:hAnsi="游明朝"/>
                                <w:sz w:val="16"/>
                                <w:szCs w:val="16"/>
                                <w:vertAlign w:val="superscript"/>
                              </w:rPr>
                            </w:pPr>
                            <w:r w:rsidRPr="00071E35">
                              <w:rPr>
                                <w:rFonts w:ascii="游明朝" w:eastAsia="游明朝" w:hAnsi="游明朝" w:hint="eastAsia"/>
                                <w:sz w:val="16"/>
                                <w:szCs w:val="16"/>
                                <w:vertAlign w:val="superscript"/>
                              </w:rPr>
                              <w:t>一</w:t>
                            </w:r>
                          </w:p>
                        </w:tc>
                        <w:tc>
                          <w:tcPr>
                            <w:tcW w:w="794" w:type="dxa"/>
                            <w:tcBorders>
                              <w:top w:val="nil"/>
                              <w:left w:val="single" w:sz="12" w:space="0" w:color="000000"/>
                              <w:bottom w:val="nil"/>
                              <w:right w:val="single" w:sz="12" w:space="0" w:color="000000"/>
                            </w:tcBorders>
                            <w:tcMar>
                              <w:left w:w="0" w:type="dxa"/>
                            </w:tcMar>
                            <w:vAlign w:val="center"/>
                          </w:tcPr>
                          <w:p w14:paraId="7F512AE0" w14:textId="77777777" w:rsidR="002A1B7B" w:rsidRPr="0065169C" w:rsidRDefault="002A1B7B" w:rsidP="00371C2D">
                            <w:pPr>
                              <w:rPr>
                                <w:rFonts w:ascii="游明朝" w:eastAsia="游明朝" w:hAnsi="游明朝"/>
                              </w:rPr>
                            </w:pPr>
                            <w:r w:rsidRPr="0065169C">
                              <w:rPr>
                                <w:rFonts w:ascii="游明朝" w:eastAsia="游明朝" w:hAnsi="游明朝" w:hint="eastAsia"/>
                              </w:rPr>
                              <w:t>時間</w:t>
                            </w:r>
                          </w:p>
                        </w:tc>
                        <w:tc>
                          <w:tcPr>
                            <w:tcW w:w="454" w:type="dxa"/>
                            <w:tcBorders>
                              <w:top w:val="single" w:sz="12" w:space="0" w:color="000000"/>
                              <w:left w:val="single" w:sz="12" w:space="0" w:color="000000"/>
                              <w:bottom w:val="single" w:sz="12" w:space="0" w:color="000000"/>
                              <w:right w:val="dashSmallGap" w:sz="4" w:space="0" w:color="auto"/>
                            </w:tcBorders>
                            <w:noWrap/>
                            <w:tcMar>
                              <w:top w:w="28" w:type="dxa"/>
                              <w:left w:w="28" w:type="dxa"/>
                              <w:bottom w:w="28" w:type="dxa"/>
                              <w:right w:w="28" w:type="dxa"/>
                            </w:tcMar>
                          </w:tcPr>
                          <w:p w14:paraId="67E6C018" w14:textId="77777777" w:rsidR="002A1B7B" w:rsidRPr="0065169C" w:rsidRDefault="002A1B7B" w:rsidP="00071E35">
                            <w:pPr>
                              <w:snapToGrid w:val="0"/>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十</w:t>
                            </w:r>
                          </w:p>
                        </w:tc>
                        <w:tc>
                          <w:tcPr>
                            <w:tcW w:w="454" w:type="dxa"/>
                            <w:tcBorders>
                              <w:top w:val="single" w:sz="12" w:space="0" w:color="000000"/>
                              <w:left w:val="dashSmallGap" w:sz="4" w:space="0" w:color="auto"/>
                              <w:bottom w:val="single" w:sz="12" w:space="0" w:color="000000"/>
                              <w:right w:val="single" w:sz="12" w:space="0" w:color="000000"/>
                            </w:tcBorders>
                            <w:noWrap/>
                            <w:tcMar>
                              <w:left w:w="85" w:type="dxa"/>
                            </w:tcMar>
                          </w:tcPr>
                          <w:p w14:paraId="1A644824" w14:textId="77777777" w:rsidR="002A1B7B" w:rsidRPr="0065169C" w:rsidRDefault="002A1B7B" w:rsidP="00071E35">
                            <w:pPr>
                              <w:snapToGrid w:val="0"/>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一</w:t>
                            </w:r>
                          </w:p>
                        </w:tc>
                        <w:tc>
                          <w:tcPr>
                            <w:tcW w:w="426" w:type="dxa"/>
                            <w:tcBorders>
                              <w:top w:val="nil"/>
                              <w:left w:val="single" w:sz="12" w:space="0" w:color="000000"/>
                              <w:bottom w:val="nil"/>
                              <w:right w:val="nil"/>
                            </w:tcBorders>
                            <w:tcMar>
                              <w:left w:w="85" w:type="dxa"/>
                            </w:tcMar>
                            <w:vAlign w:val="center"/>
                          </w:tcPr>
                          <w:p w14:paraId="14304461" w14:textId="77777777" w:rsidR="002A1B7B" w:rsidRPr="0065169C" w:rsidRDefault="002A1B7B" w:rsidP="00371C2D">
                            <w:pPr>
                              <w:rPr>
                                <w:rFonts w:ascii="游明朝" w:eastAsia="游明朝" w:hAnsi="游明朝"/>
                              </w:rPr>
                            </w:pPr>
                            <w:r w:rsidRPr="0065169C">
                              <w:rPr>
                                <w:rFonts w:ascii="游明朝" w:eastAsia="游明朝" w:hAnsi="游明朝" w:hint="eastAsia"/>
                              </w:rPr>
                              <w:t>分</w:t>
                            </w:r>
                          </w:p>
                        </w:tc>
                      </w:tr>
                    </w:tbl>
                    <w:p w14:paraId="37592ACA" w14:textId="77777777" w:rsidR="002A1B7B" w:rsidRPr="003F7D65" w:rsidRDefault="002A1B7B" w:rsidP="00391B09">
                      <w:pPr>
                        <w:pStyle w:val="af3"/>
                        <w:tabs>
                          <w:tab w:val="right" w:pos="434"/>
                          <w:tab w:val="right" w:pos="2142"/>
                          <w:tab w:val="right" w:pos="4004"/>
                          <w:tab w:val="right" w:pos="6103"/>
                          <w:tab w:val="right" w:pos="7769"/>
                        </w:tabs>
                        <w:jc w:val="both"/>
                        <w:rPr>
                          <w:rFonts w:ascii="游明朝" w:eastAsia="游明朝" w:hAnsi="游明朝"/>
                        </w:rPr>
                      </w:pPr>
                      <w:r w:rsidRPr="003F7D65">
                        <w:rPr>
                          <w:rFonts w:ascii="游明朝" w:eastAsia="游明朝" w:hAnsi="游明朝" w:hint="eastAsia"/>
                        </w:rPr>
                        <w:tab/>
                        <w:t>(13)</w:t>
                      </w:r>
                      <w:r w:rsidRPr="003F7D65">
                        <w:rPr>
                          <w:rFonts w:ascii="游明朝" w:eastAsia="游明朝" w:hAnsi="游明朝" w:hint="eastAsia"/>
                        </w:rPr>
                        <w:tab/>
                        <w:t>(14-15)</w:t>
                      </w:r>
                      <w:r w:rsidRPr="003F7D65">
                        <w:rPr>
                          <w:rFonts w:ascii="游明朝" w:eastAsia="游明朝" w:hAnsi="游明朝" w:hint="eastAsia"/>
                        </w:rPr>
                        <w:tab/>
                        <w:t>(16)</w:t>
                      </w:r>
                      <w:r w:rsidRPr="003F7D65">
                        <w:rPr>
                          <w:rFonts w:ascii="游明朝" w:eastAsia="游明朝" w:hAnsi="游明朝" w:hint="eastAsia"/>
                        </w:rPr>
                        <w:tab/>
                        <w:t>(17-18)</w:t>
                      </w:r>
                      <w:r w:rsidRPr="003F7D65">
                        <w:rPr>
                          <w:rFonts w:ascii="游明朝" w:eastAsia="游明朝" w:hAnsi="游明朝" w:hint="eastAsia"/>
                        </w:rPr>
                        <w:tab/>
                        <w:t>(19-20)</w:t>
                      </w:r>
                    </w:p>
                  </w:txbxContent>
                </v:textbox>
                <w10:anchorlock/>
              </v:shape>
            </w:pict>
          </mc:Fallback>
        </mc:AlternateContent>
      </w:r>
    </w:p>
    <w:p w14:paraId="495C34D7" w14:textId="77777777" w:rsidR="00471420" w:rsidRPr="00881D46" w:rsidRDefault="00471420" w:rsidP="00857248">
      <w:pPr>
        <w:spacing w:line="0" w:lineRule="atLeast"/>
        <w:rPr>
          <w:rFonts w:ascii="游明朝" w:eastAsia="游明朝" w:hAnsi="游明朝"/>
          <w:noProof/>
        </w:rPr>
      </w:pPr>
    </w:p>
    <w:p w14:paraId="256E791A" w14:textId="77777777" w:rsidR="00471420" w:rsidRPr="00881D46" w:rsidRDefault="00471420" w:rsidP="00857248">
      <w:pPr>
        <w:spacing w:line="0" w:lineRule="atLeast"/>
        <w:rPr>
          <w:rFonts w:ascii="游明朝" w:eastAsia="游明朝" w:hAnsi="游明朝"/>
          <w:noProof/>
        </w:rPr>
      </w:pPr>
    </w:p>
    <w:p w14:paraId="23B9474D" w14:textId="77777777" w:rsidR="00471420" w:rsidRPr="00881D46" w:rsidRDefault="00471420" w:rsidP="00857248">
      <w:pPr>
        <w:spacing w:line="0" w:lineRule="atLeast"/>
        <w:rPr>
          <w:rFonts w:ascii="游明朝" w:eastAsia="游明朝" w:hAnsi="游明朝"/>
          <w:noProof/>
        </w:rPr>
      </w:pPr>
    </w:p>
    <w:p w14:paraId="7D7335DF" w14:textId="3E756C8A" w:rsidR="00471420" w:rsidRPr="00881D46" w:rsidRDefault="004355B3" w:rsidP="001E7C28">
      <w:pPr>
        <w:pStyle w:val="30"/>
        <w:spacing w:before="360" w:afterLines="0" w:after="0"/>
        <w:ind w:left="630" w:hanging="630"/>
      </w:pPr>
      <w:r w:rsidRPr="00881D46">
        <w:rPr>
          <w:rFonts w:hint="eastAsia"/>
        </w:rPr>
        <w:t>Q</w:t>
      </w:r>
      <w:r w:rsidR="00201458" w:rsidRPr="00881D46">
        <w:rPr>
          <w:rFonts w:hint="eastAsia"/>
        </w:rPr>
        <w:t>0</w:t>
      </w:r>
      <w:r w:rsidRPr="00881D46">
        <w:rPr>
          <w:rFonts w:hint="eastAsia"/>
        </w:rPr>
        <w:t>9．あなたは平均的に１週間にどれぐらい残業をしていますか。</w:t>
      </w:r>
    </w:p>
    <w:p w14:paraId="47E69E34" w14:textId="1C64A2F2" w:rsidR="00471420" w:rsidRPr="00881D46" w:rsidRDefault="004355B3" w:rsidP="00405339">
      <w:pPr>
        <w:pStyle w:val="aff7"/>
        <w:spacing w:before="24" w:after="72"/>
        <w:ind w:left="780" w:hanging="180"/>
      </w:pPr>
      <w:r w:rsidRPr="00881D46">
        <w:rPr>
          <w:rFonts w:hint="eastAsia"/>
        </w:rPr>
        <w:t>※残業のない方は「０」を記入してください。</w:t>
      </w:r>
    </w:p>
    <w:p w14:paraId="14E23881" w14:textId="77777777" w:rsidR="00471420" w:rsidRPr="00881D46" w:rsidRDefault="00471420" w:rsidP="00857248">
      <w:pPr>
        <w:spacing w:line="0" w:lineRule="atLeast"/>
        <w:rPr>
          <w:rFonts w:ascii="游明朝" w:eastAsia="游明朝" w:hAnsi="游明朝"/>
          <w:noProof/>
        </w:rPr>
      </w:pPr>
    </w:p>
    <w:p w14:paraId="673EBC2D" w14:textId="45E9D5F5" w:rsidR="00336CDE" w:rsidRPr="00881D46" w:rsidRDefault="00471420" w:rsidP="00981D2C">
      <w:pPr>
        <w:spacing w:line="0" w:lineRule="atLeast"/>
        <w:rPr>
          <w:rFonts w:ascii="游明朝" w:eastAsia="游明朝" w:hAnsi="游明朝"/>
          <w:b/>
          <w:bCs/>
          <w:sz w:val="22"/>
        </w:rPr>
      </w:pPr>
      <w:r w:rsidRPr="00881D46">
        <w:rPr>
          <w:rFonts w:ascii="游明朝" w:eastAsia="游明朝" w:hAnsi="游明朝" w:hint="eastAsia"/>
          <w:noProof/>
        </w:rPr>
        <mc:AlternateContent>
          <mc:Choice Requires="wps">
            <w:drawing>
              <wp:anchor distT="0" distB="0" distL="114300" distR="114300" simplePos="0" relativeHeight="251698176" behindDoc="0" locked="1" layoutInCell="1" allowOverlap="1" wp14:anchorId="6063A21D" wp14:editId="56282700">
                <wp:simplePos x="0" y="0"/>
                <wp:positionH relativeFrom="column">
                  <wp:posOffset>3956685</wp:posOffset>
                </wp:positionH>
                <wp:positionV relativeFrom="paragraph">
                  <wp:posOffset>-381000</wp:posOffset>
                </wp:positionV>
                <wp:extent cx="1917065" cy="536575"/>
                <wp:effectExtent l="0" t="0" r="6985" b="0"/>
                <wp:wrapNone/>
                <wp:docPr id="61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74"/>
                              <w:gridCol w:w="454"/>
                              <w:gridCol w:w="454"/>
                              <w:gridCol w:w="1333"/>
                              <w:gridCol w:w="3788"/>
                              <w:gridCol w:w="2665"/>
                            </w:tblGrid>
                            <w:tr w:rsidR="002A1B7B" w:rsidRPr="00EC65D3" w14:paraId="361CB61B" w14:textId="77777777">
                              <w:trPr>
                                <w:cantSplit/>
                                <w:trHeight w:hRule="exact" w:val="510"/>
                              </w:trPr>
                              <w:tc>
                                <w:tcPr>
                                  <w:tcW w:w="474" w:type="dxa"/>
                                  <w:tcBorders>
                                    <w:top w:val="nil"/>
                                    <w:left w:val="nil"/>
                                    <w:bottom w:val="nil"/>
                                    <w:right w:val="dashed" w:sz="4" w:space="0" w:color="000000"/>
                                  </w:tcBorders>
                                  <w:tcMar>
                                    <w:right w:w="113" w:type="dxa"/>
                                  </w:tcMar>
                                  <w:vAlign w:val="center"/>
                                </w:tcPr>
                                <w:p w14:paraId="433B7D3B" w14:textId="77777777" w:rsidR="002A1B7B" w:rsidRPr="0065169C" w:rsidRDefault="002A1B7B" w:rsidP="00DA0F32">
                                  <w:pPr>
                                    <w:rPr>
                                      <w:rFonts w:ascii="游明朝" w:eastAsia="游明朝" w:hAnsi="游明朝"/>
                                    </w:rPr>
                                  </w:pPr>
                                  <w:r w:rsidRPr="0065169C">
                                    <w:rPr>
                                      <w:rFonts w:ascii="游明朝" w:eastAsia="游明朝" w:hAnsi="游明朝" w:hint="eastAsia"/>
                                    </w:rPr>
                                    <w:t>週</w:t>
                                  </w:r>
                                </w:p>
                              </w:tc>
                              <w:tc>
                                <w:tcPr>
                                  <w:tcW w:w="454" w:type="dxa"/>
                                  <w:tcBorders>
                                    <w:top w:val="single" w:sz="12" w:space="0" w:color="000000"/>
                                    <w:left w:val="single" w:sz="12" w:space="0" w:color="000000"/>
                                    <w:bottom w:val="single" w:sz="12" w:space="0" w:color="000000"/>
                                    <w:right w:val="dashed" w:sz="4" w:space="0" w:color="000000"/>
                                  </w:tcBorders>
                                  <w:noWrap/>
                                  <w:tcMar>
                                    <w:top w:w="28" w:type="dxa"/>
                                    <w:left w:w="28" w:type="dxa"/>
                                    <w:bottom w:w="28" w:type="dxa"/>
                                    <w:right w:w="28" w:type="dxa"/>
                                  </w:tcMar>
                                </w:tcPr>
                                <w:p w14:paraId="5C40091D" w14:textId="77777777" w:rsidR="002A1B7B" w:rsidRPr="0065169C" w:rsidRDefault="002A1B7B" w:rsidP="00071E35">
                                  <w:pPr>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single" w:sz="12" w:space="0" w:color="000000"/>
                                  </w:tcBorders>
                                  <w:noWrap/>
                                  <w:tcMar>
                                    <w:right w:w="113" w:type="dxa"/>
                                  </w:tcMar>
                                </w:tcPr>
                                <w:p w14:paraId="1FAA7EB8" w14:textId="77777777" w:rsidR="002A1B7B" w:rsidRPr="0065169C" w:rsidRDefault="002A1B7B" w:rsidP="00071E35">
                                  <w:pPr>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一</w:t>
                                  </w:r>
                                </w:p>
                              </w:tc>
                              <w:tc>
                                <w:tcPr>
                                  <w:tcW w:w="1333" w:type="dxa"/>
                                  <w:tcBorders>
                                    <w:top w:val="nil"/>
                                    <w:left w:val="single" w:sz="12" w:space="0" w:color="000000"/>
                                    <w:bottom w:val="nil"/>
                                    <w:right w:val="nil"/>
                                  </w:tcBorders>
                                  <w:tcMar>
                                    <w:left w:w="113" w:type="dxa"/>
                                  </w:tcMar>
                                  <w:vAlign w:val="center"/>
                                </w:tcPr>
                                <w:p w14:paraId="6ACC22DF" w14:textId="77777777" w:rsidR="002A1B7B" w:rsidRPr="0065169C" w:rsidRDefault="002A1B7B" w:rsidP="00DA0F32">
                                  <w:pPr>
                                    <w:rPr>
                                      <w:rFonts w:ascii="游明朝" w:eastAsia="游明朝" w:hAnsi="游明朝"/>
                                    </w:rPr>
                                  </w:pPr>
                                  <w:r w:rsidRPr="0065169C">
                                    <w:rPr>
                                      <w:rFonts w:ascii="游明朝" w:eastAsia="游明朝" w:hAnsi="游明朝" w:hint="eastAsia"/>
                                    </w:rPr>
                                    <w:t>時間くらい</w:t>
                                  </w:r>
                                </w:p>
                              </w:tc>
                              <w:tc>
                                <w:tcPr>
                                  <w:tcW w:w="3788" w:type="dxa"/>
                                  <w:tcBorders>
                                    <w:top w:val="nil"/>
                                    <w:left w:val="nil"/>
                                    <w:bottom w:val="nil"/>
                                    <w:right w:val="nil"/>
                                  </w:tcBorders>
                                  <w:noWrap/>
                                  <w:tcMar>
                                    <w:left w:w="227" w:type="dxa"/>
                                    <w:right w:w="0" w:type="dxa"/>
                                  </w:tcMar>
                                  <w:vAlign w:val="bottom"/>
                                </w:tcPr>
                                <w:p w14:paraId="3462B089" w14:textId="77777777" w:rsidR="002A1B7B" w:rsidRPr="004665B4" w:rsidRDefault="002A1B7B" w:rsidP="00F6034C">
                                  <w:pPr>
                                    <w:rPr>
                                      <w:rFonts w:eastAsia="ＭＳ Ｐ明朝"/>
                                    </w:rPr>
                                  </w:pPr>
                                </w:p>
                              </w:tc>
                              <w:tc>
                                <w:tcPr>
                                  <w:tcW w:w="2665" w:type="dxa"/>
                                  <w:tcBorders>
                                    <w:top w:val="nil"/>
                                    <w:left w:val="nil"/>
                                    <w:bottom w:val="nil"/>
                                    <w:right w:val="nil"/>
                                  </w:tcBorders>
                                  <w:vAlign w:val="bottom"/>
                                </w:tcPr>
                                <w:p w14:paraId="491B446C" w14:textId="77777777" w:rsidR="002A1B7B" w:rsidRPr="00155C7A" w:rsidRDefault="002A1B7B" w:rsidP="009F327B">
                                  <w:pPr>
                                    <w:pStyle w:val="af3"/>
                                  </w:pPr>
                                </w:p>
                              </w:tc>
                            </w:tr>
                          </w:tbl>
                          <w:p w14:paraId="0682FF9B" w14:textId="77777777" w:rsidR="002A1B7B" w:rsidRPr="003F7D65" w:rsidRDefault="002A1B7B" w:rsidP="00981D2C">
                            <w:pPr>
                              <w:snapToGrid w:val="0"/>
                              <w:spacing w:line="160" w:lineRule="exact"/>
                              <w:ind w:firstLineChars="600" w:firstLine="840"/>
                              <w:rPr>
                                <w:rFonts w:ascii="游明朝" w:eastAsia="游明朝" w:hAnsi="游明朝"/>
                                <w:sz w:val="14"/>
                                <w:szCs w:val="14"/>
                              </w:rPr>
                            </w:pPr>
                            <w:r w:rsidRPr="003F7D65">
                              <w:rPr>
                                <w:rFonts w:ascii="游明朝" w:eastAsia="游明朝" w:hAnsi="游明朝"/>
                                <w:sz w:val="14"/>
                                <w:szCs w:val="14"/>
                              </w:rPr>
                              <w:t>(21-22)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A21D" id="Text Box 444" o:spid="_x0000_s1047" type="#_x0000_t202" style="position:absolute;left:0;text-align:left;margin-left:311.55pt;margin-top:-30pt;width:150.95pt;height:4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"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74"/>
                        <w:gridCol w:w="454"/>
                        <w:gridCol w:w="454"/>
                        <w:gridCol w:w="1333"/>
                        <w:gridCol w:w="3788"/>
                        <w:gridCol w:w="2665"/>
                      </w:tblGrid>
                      <w:tr w:rsidR="002A1B7B" w:rsidRPr="00EC65D3" w14:paraId="361CB61B" w14:textId="77777777">
                        <w:trPr>
                          <w:cantSplit/>
                          <w:trHeight w:hRule="exact" w:val="510"/>
                        </w:trPr>
                        <w:tc>
                          <w:tcPr>
                            <w:tcW w:w="474" w:type="dxa"/>
                            <w:tcBorders>
                              <w:top w:val="nil"/>
                              <w:left w:val="nil"/>
                              <w:bottom w:val="nil"/>
                              <w:right w:val="dashed" w:sz="4" w:space="0" w:color="000000"/>
                            </w:tcBorders>
                            <w:tcMar>
                              <w:right w:w="113" w:type="dxa"/>
                            </w:tcMar>
                            <w:vAlign w:val="center"/>
                          </w:tcPr>
                          <w:p w14:paraId="433B7D3B" w14:textId="77777777" w:rsidR="002A1B7B" w:rsidRPr="0065169C" w:rsidRDefault="002A1B7B" w:rsidP="00DA0F32">
                            <w:pPr>
                              <w:rPr>
                                <w:rFonts w:ascii="游明朝" w:eastAsia="游明朝" w:hAnsi="游明朝"/>
                              </w:rPr>
                            </w:pPr>
                            <w:r w:rsidRPr="0065169C">
                              <w:rPr>
                                <w:rFonts w:ascii="游明朝" w:eastAsia="游明朝" w:hAnsi="游明朝" w:hint="eastAsia"/>
                              </w:rPr>
                              <w:t>週</w:t>
                            </w:r>
                          </w:p>
                        </w:tc>
                        <w:tc>
                          <w:tcPr>
                            <w:tcW w:w="454" w:type="dxa"/>
                            <w:tcBorders>
                              <w:top w:val="single" w:sz="12" w:space="0" w:color="000000"/>
                              <w:left w:val="single" w:sz="12" w:space="0" w:color="000000"/>
                              <w:bottom w:val="single" w:sz="12" w:space="0" w:color="000000"/>
                              <w:right w:val="dashed" w:sz="4" w:space="0" w:color="000000"/>
                            </w:tcBorders>
                            <w:noWrap/>
                            <w:tcMar>
                              <w:top w:w="28" w:type="dxa"/>
                              <w:left w:w="28" w:type="dxa"/>
                              <w:bottom w:w="28" w:type="dxa"/>
                              <w:right w:w="28" w:type="dxa"/>
                            </w:tcMar>
                          </w:tcPr>
                          <w:p w14:paraId="5C40091D" w14:textId="77777777" w:rsidR="002A1B7B" w:rsidRPr="0065169C" w:rsidRDefault="002A1B7B" w:rsidP="00071E35">
                            <w:pPr>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single" w:sz="12" w:space="0" w:color="000000"/>
                            </w:tcBorders>
                            <w:noWrap/>
                            <w:tcMar>
                              <w:right w:w="113" w:type="dxa"/>
                            </w:tcMar>
                          </w:tcPr>
                          <w:p w14:paraId="1FAA7EB8" w14:textId="77777777" w:rsidR="002A1B7B" w:rsidRPr="0065169C" w:rsidRDefault="002A1B7B" w:rsidP="00071E35">
                            <w:pPr>
                              <w:spacing w:line="180" w:lineRule="exact"/>
                              <w:jc w:val="right"/>
                              <w:rPr>
                                <w:rFonts w:ascii="游明朝" w:eastAsia="游明朝" w:hAnsi="游明朝"/>
                                <w:sz w:val="16"/>
                                <w:szCs w:val="16"/>
                                <w:vertAlign w:val="superscript"/>
                              </w:rPr>
                            </w:pPr>
                            <w:r w:rsidRPr="0065169C">
                              <w:rPr>
                                <w:rFonts w:ascii="游明朝" w:eastAsia="游明朝" w:hAnsi="游明朝" w:hint="eastAsia"/>
                                <w:sz w:val="16"/>
                                <w:szCs w:val="16"/>
                                <w:vertAlign w:val="superscript"/>
                              </w:rPr>
                              <w:t>一</w:t>
                            </w:r>
                          </w:p>
                        </w:tc>
                        <w:tc>
                          <w:tcPr>
                            <w:tcW w:w="1333" w:type="dxa"/>
                            <w:tcBorders>
                              <w:top w:val="nil"/>
                              <w:left w:val="single" w:sz="12" w:space="0" w:color="000000"/>
                              <w:bottom w:val="nil"/>
                              <w:right w:val="nil"/>
                            </w:tcBorders>
                            <w:tcMar>
                              <w:left w:w="113" w:type="dxa"/>
                            </w:tcMar>
                            <w:vAlign w:val="center"/>
                          </w:tcPr>
                          <w:p w14:paraId="6ACC22DF" w14:textId="77777777" w:rsidR="002A1B7B" w:rsidRPr="0065169C" w:rsidRDefault="002A1B7B" w:rsidP="00DA0F32">
                            <w:pPr>
                              <w:rPr>
                                <w:rFonts w:ascii="游明朝" w:eastAsia="游明朝" w:hAnsi="游明朝"/>
                              </w:rPr>
                            </w:pPr>
                            <w:r w:rsidRPr="0065169C">
                              <w:rPr>
                                <w:rFonts w:ascii="游明朝" w:eastAsia="游明朝" w:hAnsi="游明朝" w:hint="eastAsia"/>
                              </w:rPr>
                              <w:t>時間くらい</w:t>
                            </w:r>
                          </w:p>
                        </w:tc>
                        <w:tc>
                          <w:tcPr>
                            <w:tcW w:w="3788" w:type="dxa"/>
                            <w:tcBorders>
                              <w:top w:val="nil"/>
                              <w:left w:val="nil"/>
                              <w:bottom w:val="nil"/>
                              <w:right w:val="nil"/>
                            </w:tcBorders>
                            <w:noWrap/>
                            <w:tcMar>
                              <w:left w:w="227" w:type="dxa"/>
                              <w:right w:w="0" w:type="dxa"/>
                            </w:tcMar>
                            <w:vAlign w:val="bottom"/>
                          </w:tcPr>
                          <w:p w14:paraId="3462B089" w14:textId="77777777" w:rsidR="002A1B7B" w:rsidRPr="004665B4" w:rsidRDefault="002A1B7B" w:rsidP="00F6034C">
                            <w:pPr>
                              <w:rPr>
                                <w:rFonts w:eastAsia="ＭＳ Ｐ明朝"/>
                              </w:rPr>
                            </w:pPr>
                          </w:p>
                        </w:tc>
                        <w:tc>
                          <w:tcPr>
                            <w:tcW w:w="2665" w:type="dxa"/>
                            <w:tcBorders>
                              <w:top w:val="nil"/>
                              <w:left w:val="nil"/>
                              <w:bottom w:val="nil"/>
                              <w:right w:val="nil"/>
                            </w:tcBorders>
                            <w:vAlign w:val="bottom"/>
                          </w:tcPr>
                          <w:p w14:paraId="491B446C" w14:textId="77777777" w:rsidR="002A1B7B" w:rsidRPr="00155C7A" w:rsidRDefault="002A1B7B" w:rsidP="009F327B">
                            <w:pPr>
                              <w:pStyle w:val="af3"/>
                            </w:pPr>
                          </w:p>
                        </w:tc>
                      </w:tr>
                    </w:tbl>
                    <w:p w14:paraId="0682FF9B" w14:textId="77777777" w:rsidR="002A1B7B" w:rsidRPr="003F7D65" w:rsidRDefault="002A1B7B" w:rsidP="00981D2C">
                      <w:pPr>
                        <w:snapToGrid w:val="0"/>
                        <w:spacing w:line="160" w:lineRule="exact"/>
                        <w:ind w:firstLineChars="600" w:firstLine="840"/>
                        <w:rPr>
                          <w:rFonts w:ascii="游明朝" w:eastAsia="游明朝" w:hAnsi="游明朝"/>
                          <w:sz w:val="14"/>
                          <w:szCs w:val="14"/>
                        </w:rPr>
                      </w:pPr>
                      <w:r w:rsidRPr="003F7D65">
                        <w:rPr>
                          <w:rFonts w:ascii="游明朝" w:eastAsia="游明朝" w:hAnsi="游明朝"/>
                          <w:sz w:val="14"/>
                          <w:szCs w:val="14"/>
                        </w:rPr>
                        <w:t>(21-22)</w:t>
                      </w:r>
                    </w:p>
                  </w:txbxContent>
                </v:textbox>
                <w10:anchorlock/>
              </v:shape>
            </w:pict>
          </mc:Fallback>
        </mc:AlternateContent>
      </w:r>
      <w:r w:rsidR="00336CDE" w:rsidRPr="00881D46">
        <w:rPr>
          <w:rFonts w:ascii="游明朝" w:eastAsia="游明朝" w:hAnsi="游明朝"/>
          <w:b/>
          <w:bCs/>
          <w:sz w:val="22"/>
        </w:rPr>
        <w:br w:type="page"/>
      </w:r>
    </w:p>
    <w:p w14:paraId="39C008AC" w14:textId="5F50DD10" w:rsidR="00E41A54" w:rsidRPr="00881D46" w:rsidRDefault="00E41A54" w:rsidP="001D7D26">
      <w:pPr>
        <w:pStyle w:val="af5"/>
        <w:spacing w:before="480" w:after="120"/>
      </w:pPr>
      <w:r w:rsidRPr="00881D46">
        <w:rPr>
          <w:rFonts w:hint="eastAsia"/>
        </w:rPr>
        <w:lastRenderedPageBreak/>
        <w:t>【就業調整について】</w:t>
      </w:r>
    </w:p>
    <w:p w14:paraId="4A86D53C" w14:textId="4633FC7C" w:rsidR="00E41A54" w:rsidRPr="00881D46" w:rsidRDefault="005408E5" w:rsidP="000A654D">
      <w:pPr>
        <w:pStyle w:val="30"/>
        <w:spacing w:beforeLines="0" w:before="0" w:after="120"/>
        <w:ind w:left="630" w:hanging="630"/>
      </w:pPr>
      <w:r w:rsidRPr="00881D46">
        <mc:AlternateContent>
          <mc:Choice Requires="wps">
            <w:drawing>
              <wp:anchor distT="0" distB="0" distL="114300" distR="114300" simplePos="0" relativeHeight="251850752" behindDoc="0" locked="1" layoutInCell="1" allowOverlap="1" wp14:anchorId="536A0CA5" wp14:editId="5D6CFFBE">
                <wp:simplePos x="0" y="0"/>
                <wp:positionH relativeFrom="column">
                  <wp:posOffset>5721985</wp:posOffset>
                </wp:positionH>
                <wp:positionV relativeFrom="paragraph">
                  <wp:posOffset>236220</wp:posOffset>
                </wp:positionV>
                <wp:extent cx="459740" cy="109855"/>
                <wp:effectExtent l="0" t="0" r="16510" b="4445"/>
                <wp:wrapNone/>
                <wp:docPr id="153681600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113BE8" w14:textId="07081CDC" w:rsidR="005408E5" w:rsidRPr="00FA5C7D" w:rsidRDefault="005408E5" w:rsidP="005408E5">
                            <w:pPr>
                              <w:pStyle w:val="af3"/>
                              <w:rPr>
                                <w:rFonts w:ascii="游明朝" w:eastAsia="游明朝" w:hAnsi="游明朝"/>
                              </w:rPr>
                            </w:pPr>
                            <w:r w:rsidRPr="00FA5C7D">
                              <w:rPr>
                                <w:rFonts w:ascii="游明朝" w:eastAsia="游明朝" w:hAnsi="游明朝"/>
                              </w:rPr>
                              <w:t>(2</w:t>
                            </w:r>
                            <w:r>
                              <w:rPr>
                                <w:rFonts w:ascii="游明朝" w:eastAsia="游明朝" w:hAnsi="游明朝"/>
                              </w:rPr>
                              <w:t>3</w:t>
                            </w:r>
                            <w:r w:rsidRPr="00FA5C7D">
                              <w:rPr>
                                <w:rFonts w:ascii="游明朝" w:eastAsia="游明朝" w:hAnsi="游明朝"/>
                              </w:rPr>
                              <w:t>-3</w:t>
                            </w:r>
                            <w:r w:rsidR="00982F66">
                              <w:rPr>
                                <w:rFonts w:ascii="游明朝" w:eastAsia="游明朝" w:hAnsi="游明朝"/>
                              </w:rPr>
                              <w:t>1</w:t>
                            </w:r>
                            <w:r w:rsidRPr="00FA5C7D">
                              <w:rPr>
                                <w:rFonts w:ascii="游明朝" w:eastAsia="游明朝" w:hAnsi="游明朝"/>
                              </w:rPr>
                              <w:t>)</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A0CA5" id="Text Box 288" o:spid="_x0000_s1048" type="#_x0000_t202" style="position:absolute;left:0;text-align:left;margin-left:450.55pt;margin-top:18.6pt;width:36.2pt;height:8.6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" filled="f" stroked="f" strokeweight="1pt">
                <v:textbox inset="0,0,0,0">
                  <w:txbxContent>
                    <w:p w14:paraId="0E113BE8" w14:textId="07081CDC" w:rsidR="005408E5" w:rsidRPr="00FA5C7D" w:rsidRDefault="005408E5" w:rsidP="005408E5">
                      <w:pPr>
                        <w:pStyle w:val="af3"/>
                        <w:rPr>
                          <w:rFonts w:ascii="游明朝" w:eastAsia="游明朝" w:hAnsi="游明朝"/>
                        </w:rPr>
                      </w:pPr>
                      <w:r w:rsidRPr="00FA5C7D">
                        <w:rPr>
                          <w:rFonts w:ascii="游明朝" w:eastAsia="游明朝" w:hAnsi="游明朝"/>
                        </w:rPr>
                        <w:t>(2</w:t>
                      </w:r>
                      <w:r>
                        <w:rPr>
                          <w:rFonts w:ascii="游明朝" w:eastAsia="游明朝" w:hAnsi="游明朝"/>
                        </w:rPr>
                        <w:t>3</w:t>
                      </w:r>
                      <w:r w:rsidRPr="00FA5C7D">
                        <w:rPr>
                          <w:rFonts w:ascii="游明朝" w:eastAsia="游明朝" w:hAnsi="游明朝"/>
                        </w:rPr>
                        <w:t>-3</w:t>
                      </w:r>
                      <w:r w:rsidR="00982F66">
                        <w:rPr>
                          <w:rFonts w:ascii="游明朝" w:eastAsia="游明朝" w:hAnsi="游明朝"/>
                        </w:rPr>
                        <w:t>1</w:t>
                      </w:r>
                      <w:r w:rsidRPr="00FA5C7D">
                        <w:rPr>
                          <w:rFonts w:ascii="游明朝" w:eastAsia="游明朝" w:hAnsi="游明朝"/>
                        </w:rPr>
                        <w:t>)</w:t>
                      </w:r>
                    </w:p>
                  </w:txbxContent>
                </v:textbox>
                <w10:anchorlock/>
              </v:shape>
            </w:pict>
          </mc:Fallback>
        </mc:AlternateContent>
      </w:r>
      <w:r w:rsidR="00660253" w:rsidRPr="00881D46">
        <w:rPr>
          <w:rFonts w:hint="eastAsia"/>
        </w:rPr>
        <w:t>Q10．</w:t>
      </w:r>
      <w:r w:rsidR="00E41A54" w:rsidRPr="00881D46">
        <w:rPr>
          <w:rFonts w:hint="eastAsia"/>
        </w:rPr>
        <w:t>あなたは就業調整をしていますか。している場合はその理由をお答えください。</w:t>
      </w:r>
      <w:r w:rsidR="00E41A54" w:rsidRPr="00881D46">
        <w:rPr>
          <w:rFonts w:hint="eastAsia"/>
          <w:b/>
          <w:bCs/>
          <w:u w:val="single"/>
        </w:rPr>
        <w:t>あてはまる番号にいくつでも○</w:t>
      </w:r>
      <w:r w:rsidR="00E41A54" w:rsidRPr="00881D46">
        <w:rPr>
          <w:rFonts w:hint="eastAsia"/>
        </w:rPr>
        <w:t>をつけてください。</w:t>
      </w:r>
    </w:p>
    <w:p w14:paraId="2AD48E9D" w14:textId="234B3E25" w:rsidR="00E41A54" w:rsidRPr="00881D46" w:rsidRDefault="00F6313F" w:rsidP="0085709B">
      <w:pPr>
        <w:pStyle w:val="22"/>
      </w:pPr>
      <w:r w:rsidRPr="00881D46">
        <w:rPr>
          <w:rFonts w:ascii="游明朝" w:eastAsia="游明朝" w:hAnsi="游明朝"/>
          <w:sz w:val="10"/>
          <w:szCs w:val="10"/>
        </w:rPr>
        <mc:AlternateContent>
          <mc:Choice Requires="wps">
            <w:drawing>
              <wp:anchor distT="0" distB="0" distL="114300" distR="114300" simplePos="0" relativeHeight="251866112" behindDoc="0" locked="1" layoutInCell="1" allowOverlap="1" wp14:anchorId="189BE25E" wp14:editId="399C0692">
                <wp:simplePos x="0" y="0"/>
                <wp:positionH relativeFrom="column">
                  <wp:posOffset>-97790</wp:posOffset>
                </wp:positionH>
                <wp:positionV relativeFrom="paragraph">
                  <wp:posOffset>-3175</wp:posOffset>
                </wp:positionV>
                <wp:extent cx="271145" cy="1911350"/>
                <wp:effectExtent l="0" t="0" r="14605" b="12700"/>
                <wp:wrapNone/>
                <wp:docPr id="11" name="正方形/長方形 11"/>
                <wp:cNvGraphicFramePr/>
                <a:graphic xmlns:a="http://schemas.openxmlformats.org/drawingml/2006/main">
                  <a:graphicData uri="http://schemas.microsoft.com/office/word/2010/wordprocessingShape">
                    <wps:wsp>
                      <wps:cNvSpPr/>
                      <wps:spPr>
                        <a:xfrm>
                          <a:off x="0" y="0"/>
                          <a:ext cx="271145" cy="1911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7C5D0A" id="正方形/長方形 11" o:spid="_x0000_s1026" style="position:absolute;left:0;text-align:left;margin-left:-7.7pt;margin-top:-.25pt;width:21.35pt;height:15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" filled="f" strokecolor="#243f60 [1604]" strokeweight="2pt">
                <w10:anchorlock/>
              </v:rect>
            </w:pict>
          </mc:Fallback>
        </mc:AlternateContent>
      </w:r>
      <w:r w:rsidR="00E41A54" w:rsidRPr="00881D46">
        <w:rPr>
          <w:rFonts w:hint="eastAsia"/>
        </w:rPr>
        <w:t>1 . している・自分の所得税の非課税限度額（1</w:t>
      </w:r>
      <w:r w:rsidR="00E41A54" w:rsidRPr="00881D46">
        <w:t>03</w:t>
      </w:r>
      <w:r w:rsidR="00E41A54" w:rsidRPr="00881D46">
        <w:rPr>
          <w:rFonts w:hint="eastAsia"/>
        </w:rPr>
        <w:t>万円）</w:t>
      </w:r>
      <w:r w:rsidR="00157F34" w:rsidRPr="00881D46">
        <w:rPr>
          <w:rFonts w:hint="eastAsia"/>
        </w:rPr>
        <w:t>以内に抑えるため</w:t>
      </w:r>
    </w:p>
    <w:p w14:paraId="376FD4DC" w14:textId="41F598FE" w:rsidR="00E41A54" w:rsidRPr="00881D46" w:rsidRDefault="00E41A54" w:rsidP="0085709B">
      <w:pPr>
        <w:pStyle w:val="22"/>
      </w:pPr>
      <w:r w:rsidRPr="00881D46">
        <w:rPr>
          <w:rFonts w:hint="eastAsia"/>
        </w:rPr>
        <w:t>2 .</w:t>
      </w:r>
      <w:r w:rsidRPr="00881D46">
        <w:t xml:space="preserve"> </w:t>
      </w:r>
      <w:r w:rsidRPr="00881D46">
        <w:rPr>
          <w:rFonts w:hint="eastAsia"/>
        </w:rPr>
        <w:t>している・配偶者が配偶者控除を受けられる</w:t>
      </w:r>
      <w:r w:rsidR="001D28E0" w:rsidRPr="00881D46">
        <w:rPr>
          <w:rFonts w:hint="eastAsia"/>
        </w:rPr>
        <w:t>ようにする</w:t>
      </w:r>
      <w:r w:rsidRPr="00881D46">
        <w:rPr>
          <w:rFonts w:hint="eastAsia"/>
        </w:rPr>
        <w:t>ため</w:t>
      </w:r>
    </w:p>
    <w:p w14:paraId="5845BBC2" w14:textId="5D060EE4" w:rsidR="00E41A54" w:rsidRPr="00881D46" w:rsidRDefault="00E41A54" w:rsidP="0085709B">
      <w:pPr>
        <w:pStyle w:val="22"/>
      </w:pPr>
      <w:r w:rsidRPr="00881D46">
        <w:rPr>
          <w:rFonts w:hint="eastAsia"/>
        </w:rPr>
        <w:t>3 .</w:t>
      </w:r>
      <w:r w:rsidRPr="00881D46">
        <w:t xml:space="preserve"> </w:t>
      </w:r>
      <w:r w:rsidRPr="00881D46">
        <w:rPr>
          <w:rFonts w:hint="eastAsia"/>
        </w:rPr>
        <w:t>している・配偶者の勤務先から配偶者手当を受け取</w:t>
      </w:r>
      <w:r w:rsidR="001D28E0" w:rsidRPr="00881D46">
        <w:rPr>
          <w:rFonts w:hint="eastAsia"/>
        </w:rPr>
        <w:t>れ</w:t>
      </w:r>
      <w:r w:rsidRPr="00881D46">
        <w:rPr>
          <w:rFonts w:hint="eastAsia"/>
        </w:rPr>
        <w:t>る</w:t>
      </w:r>
      <w:r w:rsidR="001D28E0" w:rsidRPr="00881D46">
        <w:rPr>
          <w:rFonts w:hint="eastAsia"/>
        </w:rPr>
        <w:t>ようにする</w:t>
      </w:r>
      <w:r w:rsidRPr="00881D46">
        <w:rPr>
          <w:rFonts w:hint="eastAsia"/>
        </w:rPr>
        <w:t>ため</w:t>
      </w:r>
    </w:p>
    <w:p w14:paraId="0640F864" w14:textId="309864E2" w:rsidR="00E41A54" w:rsidRPr="00881D46" w:rsidRDefault="00E41A54" w:rsidP="0085709B">
      <w:pPr>
        <w:pStyle w:val="22"/>
      </w:pPr>
      <w:r w:rsidRPr="00881D46">
        <w:rPr>
          <w:rFonts w:hint="eastAsia"/>
        </w:rPr>
        <w:t>4</w:t>
      </w:r>
      <w:r w:rsidRPr="00881D46">
        <w:t xml:space="preserve"> . </w:t>
      </w:r>
      <w:r w:rsidRPr="00881D46">
        <w:rPr>
          <w:rFonts w:hint="eastAsia"/>
        </w:rPr>
        <w:t>している・配偶者の健保・年金の被扶養者から外れない</w:t>
      </w:r>
      <w:r w:rsidR="00B018A6" w:rsidRPr="00881D46">
        <w:rPr>
          <w:rFonts w:hint="eastAsia"/>
        </w:rPr>
        <w:t>ようにする</w:t>
      </w:r>
      <w:r w:rsidRPr="00881D46">
        <w:rPr>
          <w:rFonts w:hint="eastAsia"/>
        </w:rPr>
        <w:t>ため</w:t>
      </w:r>
    </w:p>
    <w:p w14:paraId="0585D1EC" w14:textId="286FA2FD" w:rsidR="00E41A54" w:rsidRPr="00881D46" w:rsidRDefault="00E41A54" w:rsidP="0085709B">
      <w:pPr>
        <w:pStyle w:val="22"/>
      </w:pPr>
      <w:r w:rsidRPr="00881D46">
        <w:t>5</w:t>
      </w:r>
      <w:r w:rsidR="0085709B" w:rsidRPr="00881D46">
        <w:t xml:space="preserve"> </w:t>
      </w:r>
      <w:r w:rsidRPr="00881D46">
        <w:t xml:space="preserve">. </w:t>
      </w:r>
      <w:r w:rsidRPr="00881D46">
        <w:rPr>
          <w:rFonts w:hint="eastAsia"/>
        </w:rPr>
        <w:t>している・社会保険料</w:t>
      </w:r>
      <w:r w:rsidR="00B018A6" w:rsidRPr="00881D46">
        <w:rPr>
          <w:rFonts w:hint="eastAsia"/>
        </w:rPr>
        <w:t>の支払い義務が生じないようにするため</w:t>
      </w:r>
    </w:p>
    <w:p w14:paraId="79D30A0C" w14:textId="554881A8" w:rsidR="00E41A54" w:rsidRPr="00881D46" w:rsidRDefault="00E41A54" w:rsidP="0085709B">
      <w:pPr>
        <w:pStyle w:val="22"/>
      </w:pPr>
      <w:r w:rsidRPr="00881D46">
        <w:rPr>
          <w:rFonts w:hint="eastAsia"/>
        </w:rPr>
        <w:t>6</w:t>
      </w:r>
      <w:r w:rsidR="0085709B" w:rsidRPr="00881D46">
        <w:t xml:space="preserve"> </w:t>
      </w:r>
      <w:r w:rsidRPr="00881D46">
        <w:t xml:space="preserve">. </w:t>
      </w:r>
      <w:r w:rsidRPr="00881D46">
        <w:rPr>
          <w:rFonts w:hint="eastAsia"/>
        </w:rPr>
        <w:t>している・会社都合で社会保険の加入要件に該当しないようにしているため</w:t>
      </w:r>
    </w:p>
    <w:p w14:paraId="30355ADB" w14:textId="59A2FC39" w:rsidR="00E41A54" w:rsidRPr="00881D46" w:rsidRDefault="00E41A54" w:rsidP="0085709B">
      <w:pPr>
        <w:pStyle w:val="22"/>
      </w:pPr>
      <w:r w:rsidRPr="00881D46">
        <w:t>7</w:t>
      </w:r>
      <w:r w:rsidR="0085709B" w:rsidRPr="00881D46">
        <w:t xml:space="preserve"> </w:t>
      </w:r>
      <w:r w:rsidRPr="00881D46">
        <w:t xml:space="preserve">. </w:t>
      </w:r>
      <w:r w:rsidRPr="00881D46">
        <w:rPr>
          <w:rFonts w:hint="eastAsia"/>
        </w:rPr>
        <w:t>している・現在支給されている年金の減額率を抑えるまたは減額を避けるため</w:t>
      </w:r>
    </w:p>
    <w:p w14:paraId="09EB5E00" w14:textId="5CB2E9A7" w:rsidR="00E41A54" w:rsidRPr="00881D46" w:rsidRDefault="00E41A54" w:rsidP="0085709B">
      <w:pPr>
        <w:pStyle w:val="22"/>
      </w:pPr>
      <w:r w:rsidRPr="00881D46">
        <w:t>8</w:t>
      </w:r>
      <w:r w:rsidR="0085709B" w:rsidRPr="00881D46">
        <w:t xml:space="preserve"> </w:t>
      </w:r>
      <w:r w:rsidRPr="00881D46">
        <w:t xml:space="preserve">. </w:t>
      </w:r>
      <w:r w:rsidRPr="00881D46">
        <w:rPr>
          <w:rFonts w:hint="eastAsia"/>
        </w:rPr>
        <w:t>している・その他（　　　　　　　　　　　　　　　　　　）</w:t>
      </w:r>
    </w:p>
    <w:p w14:paraId="2581E2B2" w14:textId="138AE779" w:rsidR="00E41A54" w:rsidRPr="00881D46" w:rsidRDefault="00E41A54" w:rsidP="0085709B">
      <w:pPr>
        <w:pStyle w:val="22"/>
      </w:pPr>
      <w:r w:rsidRPr="00881D46">
        <w:rPr>
          <w:rFonts w:hint="eastAsia"/>
        </w:rPr>
        <w:t>9</w:t>
      </w:r>
      <w:r w:rsidR="00FE5833" w:rsidRPr="00881D46">
        <w:t xml:space="preserve"> </w:t>
      </w:r>
      <w:r w:rsidRPr="00881D46">
        <w:rPr>
          <w:rFonts w:hint="eastAsia"/>
        </w:rPr>
        <w:t>. 就業調整はしていない</w:t>
      </w:r>
    </w:p>
    <w:p w14:paraId="10CFFAE9" w14:textId="6EDFAC7F" w:rsidR="00471420" w:rsidRPr="00881D46" w:rsidRDefault="00471420" w:rsidP="001D7D26">
      <w:pPr>
        <w:pStyle w:val="af5"/>
        <w:spacing w:before="480" w:after="120"/>
      </w:pPr>
      <w:r w:rsidRPr="00881D46">
        <w:rPr>
          <w:rFonts w:hint="eastAsia"/>
        </w:rPr>
        <w:t>【社会保険への加入や福利厚生制度について】</w:t>
      </w:r>
    </w:p>
    <w:p w14:paraId="529DBC33" w14:textId="4291DC2B" w:rsidR="00471420" w:rsidRPr="00881D46" w:rsidRDefault="004355B3" w:rsidP="000A654D">
      <w:pPr>
        <w:pStyle w:val="30"/>
        <w:spacing w:beforeLines="0" w:before="0" w:after="120"/>
        <w:ind w:left="630" w:hanging="630"/>
      </w:pPr>
      <w:r w:rsidRPr="00881D46">
        <w:rPr>
          <w:rFonts w:hint="eastAsia"/>
        </w:rPr>
        <w:t>Q1</w:t>
      </w:r>
      <w:r w:rsidR="0068585F" w:rsidRPr="00881D46">
        <w:t>1</w:t>
      </w:r>
      <w:r w:rsidRPr="00881D46">
        <w:rPr>
          <w:rFonts w:hint="eastAsia"/>
        </w:rPr>
        <w:t>．</w:t>
      </w:r>
      <w:r w:rsidR="00020B50" w:rsidRPr="00881D46">
        <w:rPr>
          <w:rFonts w:hint="eastAsia"/>
        </w:rPr>
        <w:t>あなたは、次のうちどの公的年金制度に加入していますか</w:t>
      </w:r>
      <w:r w:rsidRPr="00881D46">
        <w:rPr>
          <w:rFonts w:hint="eastAsia"/>
        </w:rPr>
        <w:t>。</w:t>
      </w:r>
      <w:r w:rsidR="001A4C56" w:rsidRPr="00881D46">
        <w:rPr>
          <w:rFonts w:hint="eastAsia"/>
        </w:rPr>
        <mc:AlternateContent>
          <mc:Choice Requires="wpg">
            <w:drawing>
              <wp:anchor distT="0" distB="0" distL="114300" distR="114300" simplePos="0" relativeHeight="251751424" behindDoc="0" locked="1" layoutInCell="1" allowOverlap="1" wp14:anchorId="73822FC4" wp14:editId="31B4F41E">
                <wp:simplePos x="0" y="0"/>
                <wp:positionH relativeFrom="page">
                  <wp:posOffset>6334125</wp:posOffset>
                </wp:positionH>
                <wp:positionV relativeFrom="paragraph">
                  <wp:posOffset>754380</wp:posOffset>
                </wp:positionV>
                <wp:extent cx="459740" cy="456565"/>
                <wp:effectExtent l="0" t="0" r="16510" b="635"/>
                <wp:wrapNone/>
                <wp:docPr id="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3"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70CFDC" w14:textId="23FE49DE" w:rsidR="002A1B7B" w:rsidRPr="00FA5C7D" w:rsidRDefault="002A1B7B" w:rsidP="001A4C56">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32</w:t>
                              </w:r>
                              <w:r w:rsidRPr="00FA5C7D">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822FC4" id="_x0000_s1049" style="position:absolute;left:0;text-align:left;margin-left:498.75pt;margin-top:59.4pt;width:36.2pt;height:35.95pt;z-index:25175142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">
                <v:rect id="Rectangle 287" o:spid="_x0000_s1050"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" filled="f" strokeweight="1.5pt">
                  <v:textbox inset="5.85pt,.7pt,5.85pt,.7pt"/>
                </v:rect>
                <v:shape id="_x0000_s1051"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5870CFDC" w14:textId="23FE49DE" w:rsidR="002A1B7B" w:rsidRPr="00FA5C7D" w:rsidRDefault="002A1B7B" w:rsidP="001A4C56">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32</w:t>
                        </w:r>
                        <w:r w:rsidRPr="00FA5C7D">
                          <w:rPr>
                            <w:rFonts w:ascii="游明朝" w:eastAsia="游明朝" w:hAnsi="游明朝"/>
                          </w:rPr>
                          <w:t>)</w:t>
                        </w:r>
                      </w:p>
                    </w:txbxContent>
                  </v:textbox>
                </v:shape>
                <w10:wrap anchorx="page"/>
                <w10:anchorlock/>
              </v:group>
            </w:pict>
          </mc:Fallback>
        </mc:AlternateContent>
      </w:r>
    </w:p>
    <w:p w14:paraId="0849CD24" w14:textId="69C7E842" w:rsidR="00471420" w:rsidRPr="00881D46" w:rsidRDefault="00471420" w:rsidP="00FE5833">
      <w:pPr>
        <w:pStyle w:val="22"/>
      </w:pPr>
      <w:r w:rsidRPr="00881D46">
        <w:rPr>
          <w:rFonts w:hint="eastAsia"/>
        </w:rPr>
        <w:t xml:space="preserve">1 . </w:t>
      </w:r>
      <w:r w:rsidR="002E705B" w:rsidRPr="00881D46">
        <w:rPr>
          <w:rFonts w:hint="eastAsia"/>
        </w:rPr>
        <w:t>第2号被保険者として、勤務先で厚生年金保険に加入している（共済組合を含む）</w:t>
      </w:r>
    </w:p>
    <w:p w14:paraId="124FA50A" w14:textId="6E6AD825" w:rsidR="00471420" w:rsidRPr="00881D46" w:rsidRDefault="00471420" w:rsidP="00FE5833">
      <w:pPr>
        <w:pStyle w:val="22"/>
      </w:pPr>
      <w:r w:rsidRPr="00881D46">
        <w:rPr>
          <w:rFonts w:hint="eastAsia"/>
        </w:rPr>
        <w:t xml:space="preserve">2 . </w:t>
      </w:r>
      <w:r w:rsidR="002C4BA9" w:rsidRPr="00881D46">
        <w:rPr>
          <w:rFonts w:hint="eastAsia"/>
        </w:rPr>
        <w:t>第3号被保険者として、配偶者</w:t>
      </w:r>
      <w:r w:rsidR="006F1BA1" w:rsidRPr="00881D46">
        <w:rPr>
          <w:rFonts w:hint="eastAsia"/>
          <w:vertAlign w:val="superscript"/>
        </w:rPr>
        <w:t>※</w:t>
      </w:r>
      <w:r w:rsidR="002C4BA9" w:rsidRPr="00881D46">
        <w:rPr>
          <w:rFonts w:hint="eastAsia"/>
        </w:rPr>
        <w:t>の被扶養者となっている</w:t>
      </w:r>
    </w:p>
    <w:p w14:paraId="05CD348B" w14:textId="631429BC" w:rsidR="002C4BA9" w:rsidRPr="00881D46" w:rsidRDefault="002C4BA9" w:rsidP="00FE5833">
      <w:pPr>
        <w:pStyle w:val="22"/>
      </w:pPr>
      <w:r w:rsidRPr="00881D46">
        <w:t xml:space="preserve">3 . </w:t>
      </w:r>
      <w:r w:rsidR="006F1BA1" w:rsidRPr="00881D46">
        <w:rPr>
          <w:rFonts w:hint="eastAsia"/>
        </w:rPr>
        <w:t>第1号被保険者として、国民年金に加入している</w:t>
      </w:r>
    </w:p>
    <w:p w14:paraId="17920B6F" w14:textId="0BD87A36" w:rsidR="00E562B4" w:rsidRPr="00881D46" w:rsidRDefault="00E562B4" w:rsidP="00FE5833">
      <w:pPr>
        <w:pStyle w:val="22"/>
      </w:pPr>
      <w:r w:rsidRPr="00881D46">
        <w:rPr>
          <w:rFonts w:hint="eastAsia"/>
        </w:rPr>
        <w:t>4</w:t>
      </w:r>
      <w:r w:rsidRPr="00881D46">
        <w:t xml:space="preserve"> . </w:t>
      </w:r>
      <w:r w:rsidRPr="00881D46">
        <w:rPr>
          <w:rFonts w:hint="eastAsia"/>
        </w:rPr>
        <w:t>加入していない</w:t>
      </w:r>
    </w:p>
    <w:p w14:paraId="0AD517C7" w14:textId="08906241" w:rsidR="00E562B4" w:rsidRPr="00881D46" w:rsidRDefault="00E562B4" w:rsidP="00FE5833">
      <w:pPr>
        <w:pStyle w:val="22"/>
      </w:pPr>
      <w:r w:rsidRPr="00881D46">
        <w:rPr>
          <w:rFonts w:hint="eastAsia"/>
        </w:rPr>
        <w:t>5</w:t>
      </w:r>
      <w:r w:rsidRPr="00881D46">
        <w:t xml:space="preserve"> . </w:t>
      </w:r>
      <w:r w:rsidRPr="00881D46">
        <w:rPr>
          <w:rFonts w:hint="eastAsia"/>
        </w:rPr>
        <w:t>わからない</w:t>
      </w:r>
    </w:p>
    <w:p w14:paraId="5DD22169" w14:textId="77777777" w:rsidR="006F1BA1" w:rsidRPr="00881D46" w:rsidRDefault="006F1BA1" w:rsidP="00B2284F">
      <w:pPr>
        <w:pStyle w:val="aff7"/>
        <w:spacing w:before="24" w:after="72"/>
        <w:ind w:left="780" w:hanging="180"/>
      </w:pPr>
      <w:r w:rsidRPr="00881D46">
        <w:rPr>
          <w:rFonts w:hint="eastAsia"/>
        </w:rPr>
        <w:t>※「配偶者」には事実婚等のパートナーを含みます。</w:t>
      </w:r>
    </w:p>
    <w:p w14:paraId="2560A4D3" w14:textId="12F3557D" w:rsidR="00AC4C81" w:rsidRPr="00881D46" w:rsidRDefault="00AC4C81" w:rsidP="002E5DB1">
      <w:pPr>
        <w:pBdr>
          <w:top w:val="dotDotDash" w:sz="8" w:space="1" w:color="auto"/>
          <w:left w:val="dotDotDash" w:sz="8" w:space="4" w:color="auto"/>
          <w:bottom w:val="dotDotDash" w:sz="8" w:space="1" w:color="auto"/>
          <w:right w:val="dotDotDash" w:sz="8" w:space="4" w:color="auto"/>
        </w:pBdr>
        <w:adjustRightInd w:val="0"/>
        <w:snapToGrid w:val="0"/>
        <w:spacing w:beforeLines="50" w:before="120" w:line="260" w:lineRule="exact"/>
        <w:ind w:leftChars="200" w:left="1840" w:rightChars="100" w:right="200" w:hangingChars="800" w:hanging="1440"/>
        <w:rPr>
          <w:rFonts w:ascii="游明朝" w:eastAsia="游明朝" w:hAnsi="游明朝"/>
          <w:noProof/>
          <w:sz w:val="18"/>
          <w:szCs w:val="18"/>
        </w:rPr>
      </w:pPr>
      <w:r w:rsidRPr="00881D46">
        <w:rPr>
          <w:rFonts w:ascii="游ゴシック Medium" w:eastAsia="游ゴシック Medium" w:hAnsi="游ゴシック Medium" w:hint="eastAsia"/>
          <w:noProof/>
          <w:sz w:val="18"/>
          <w:szCs w:val="18"/>
        </w:rPr>
        <w:t>第1号被保険者</w:t>
      </w:r>
      <w:r w:rsidRPr="00881D46">
        <w:rPr>
          <w:rFonts w:ascii="游明朝" w:eastAsia="游明朝" w:hAnsi="游明朝" w:hint="eastAsia"/>
          <w:noProof/>
          <w:sz w:val="18"/>
          <w:szCs w:val="18"/>
        </w:rPr>
        <w:t>：日本国内にお住まいの20歳以上60歳未満の自営業者、農業者、学生および無職の方とその配偶者の方（厚生年金保険や共済組合等に加入しておらず、第3号被保険者でない方）。</w:t>
      </w:r>
    </w:p>
    <w:p w14:paraId="079FEE60" w14:textId="29978DA9" w:rsidR="00AC4C81" w:rsidRPr="00881D46" w:rsidRDefault="00AC4C81" w:rsidP="002E5DB1">
      <w:pPr>
        <w:pBdr>
          <w:top w:val="dotDotDash" w:sz="8" w:space="1" w:color="auto"/>
          <w:left w:val="dotDotDash" w:sz="8" w:space="4" w:color="auto"/>
          <w:bottom w:val="dotDotDash" w:sz="8" w:space="1" w:color="auto"/>
          <w:right w:val="dotDotDash" w:sz="8" w:space="4" w:color="auto"/>
        </w:pBdr>
        <w:adjustRightInd w:val="0"/>
        <w:snapToGrid w:val="0"/>
        <w:spacing w:line="260" w:lineRule="exact"/>
        <w:ind w:leftChars="200" w:left="1840" w:rightChars="100" w:right="200" w:hangingChars="800" w:hanging="1440"/>
        <w:rPr>
          <w:rFonts w:ascii="游明朝" w:eastAsia="游明朝" w:hAnsi="游明朝"/>
          <w:noProof/>
          <w:sz w:val="18"/>
          <w:szCs w:val="18"/>
        </w:rPr>
      </w:pPr>
      <w:r w:rsidRPr="00881D46">
        <w:rPr>
          <w:rFonts w:ascii="游ゴシック Medium" w:eastAsia="游ゴシック Medium" w:hAnsi="游ゴシック Medium" w:hint="eastAsia"/>
          <w:noProof/>
          <w:sz w:val="18"/>
          <w:szCs w:val="18"/>
        </w:rPr>
        <w:t>第2号被保険者</w:t>
      </w:r>
      <w:r w:rsidRPr="00881D46">
        <w:rPr>
          <w:rFonts w:ascii="游明朝" w:eastAsia="游明朝" w:hAnsi="游明朝" w:hint="eastAsia"/>
          <w:noProof/>
          <w:sz w:val="18"/>
          <w:szCs w:val="18"/>
        </w:rPr>
        <w:t>：厚生年金保険や共済組合等に加入している会社員や公務員の方（ただし、65歳以上の老齢基礎年金などを受ける権利を有している方は除きます）。</w:t>
      </w:r>
    </w:p>
    <w:p w14:paraId="147B24A3" w14:textId="2D35A537" w:rsidR="00471420" w:rsidRPr="00881D46" w:rsidRDefault="00AC4C81" w:rsidP="002E5DB1">
      <w:pPr>
        <w:pBdr>
          <w:top w:val="dotDotDash" w:sz="8" w:space="1" w:color="auto"/>
          <w:left w:val="dotDotDash" w:sz="8" w:space="4" w:color="auto"/>
          <w:bottom w:val="dotDotDash" w:sz="8" w:space="1" w:color="auto"/>
          <w:right w:val="dotDotDash" w:sz="8" w:space="4" w:color="auto"/>
        </w:pBdr>
        <w:adjustRightInd w:val="0"/>
        <w:snapToGrid w:val="0"/>
        <w:spacing w:line="260" w:lineRule="exact"/>
        <w:ind w:leftChars="200" w:left="1840" w:rightChars="100" w:right="200" w:hangingChars="800" w:hanging="1440"/>
        <w:rPr>
          <w:rFonts w:ascii="游明朝" w:eastAsia="游明朝" w:hAnsi="游明朝"/>
          <w:noProof/>
        </w:rPr>
      </w:pPr>
      <w:r w:rsidRPr="00881D46">
        <w:rPr>
          <w:rFonts w:ascii="游ゴシック Medium" w:eastAsia="游ゴシック Medium" w:hAnsi="游ゴシック Medium" w:hint="eastAsia"/>
          <w:noProof/>
          <w:sz w:val="18"/>
          <w:szCs w:val="18"/>
        </w:rPr>
        <w:t>第3号被保険者</w:t>
      </w:r>
      <w:r w:rsidRPr="00881D46">
        <w:rPr>
          <w:rFonts w:ascii="游明朝" w:eastAsia="游明朝" w:hAnsi="游明朝" w:hint="eastAsia"/>
          <w:noProof/>
          <w:sz w:val="18"/>
          <w:szCs w:val="18"/>
        </w:rPr>
        <w:t>：第2号被保険者に扶養されている配偶者の方で、原則として年収が130万円未満の20歳以上60歳未満の方（年収130万円未満であっても、厚生年金保険の加入要件にあてはまる方は、厚生年金保険および健康保険に加入することになるため、第3号被保険者には該当しません）。</w:t>
      </w:r>
    </w:p>
    <w:p w14:paraId="2B7D7072" w14:textId="77777777" w:rsidR="00F8178F" w:rsidRPr="00881D46" w:rsidRDefault="00F8178F" w:rsidP="006C0279">
      <w:pPr>
        <w:rPr>
          <w:noProof/>
        </w:rPr>
      </w:pPr>
    </w:p>
    <w:p w14:paraId="54FD7818" w14:textId="2DF45131" w:rsidR="00471420" w:rsidRPr="00881D46" w:rsidRDefault="004355B3" w:rsidP="006C0279">
      <w:pPr>
        <w:pStyle w:val="30"/>
        <w:spacing w:beforeLines="100" w:before="240" w:afterLines="0" w:after="0"/>
        <w:ind w:left="630" w:hanging="630"/>
      </w:pPr>
      <w:r w:rsidRPr="00881D46">
        <w:rPr>
          <w:rFonts w:hint="eastAsia"/>
        </w:rPr>
        <w:t>Q1</w:t>
      </w:r>
      <w:r w:rsidR="0068585F" w:rsidRPr="00881D46">
        <w:t>2</w:t>
      </w:r>
      <w:r w:rsidRPr="00881D46">
        <w:rPr>
          <w:rFonts w:hint="eastAsia"/>
        </w:rPr>
        <w:t>．〔Q1</w:t>
      </w:r>
      <w:r w:rsidR="005575FE" w:rsidRPr="00881D46">
        <w:t>1</w:t>
      </w:r>
      <w:r w:rsidRPr="00881D46">
        <w:rPr>
          <w:rFonts w:hint="eastAsia"/>
        </w:rPr>
        <w:t>で「</w:t>
      </w:r>
      <w:r w:rsidR="009E7C06" w:rsidRPr="00881D46">
        <w:rPr>
          <w:rFonts w:hint="eastAsia"/>
        </w:rPr>
        <w:t>２</w:t>
      </w:r>
      <w:r w:rsidR="003E4D6D" w:rsidRPr="00881D46">
        <w:rPr>
          <w:rFonts w:hint="eastAsia"/>
        </w:rPr>
        <w:t>」</w:t>
      </w:r>
      <w:r w:rsidR="009E7C06" w:rsidRPr="00881D46">
        <w:rPr>
          <w:rFonts w:hint="eastAsia"/>
        </w:rPr>
        <w:t>～</w:t>
      </w:r>
      <w:r w:rsidR="003E4D6D" w:rsidRPr="00881D46">
        <w:rPr>
          <w:rFonts w:hint="eastAsia"/>
        </w:rPr>
        <w:t>「</w:t>
      </w:r>
      <w:r w:rsidR="00303BE6" w:rsidRPr="00881D46">
        <w:rPr>
          <w:rFonts w:hint="eastAsia"/>
        </w:rPr>
        <w:t>４</w:t>
      </w:r>
      <w:r w:rsidRPr="00881D46">
        <w:rPr>
          <w:rFonts w:hint="eastAsia"/>
        </w:rPr>
        <w:t>」の方〕あなたは勤務先の厚生年金・健康保険への加入を望みますか。次の文章を読んでからお答えください。</w:t>
      </w:r>
      <w:r w:rsidR="004459E8" w:rsidRPr="00881D46">
        <w:rPr>
          <w:rFonts w:hint="eastAsia"/>
        </w:rPr>
        <mc:AlternateContent>
          <mc:Choice Requires="wpg">
            <w:drawing>
              <wp:anchor distT="0" distB="0" distL="114300" distR="114300" simplePos="0" relativeHeight="251737088" behindDoc="0" locked="1" layoutInCell="1" allowOverlap="1" wp14:anchorId="777977A0" wp14:editId="0605FE04">
                <wp:simplePos x="0" y="0"/>
                <wp:positionH relativeFrom="page">
                  <wp:posOffset>6335395</wp:posOffset>
                </wp:positionH>
                <wp:positionV relativeFrom="paragraph">
                  <wp:posOffset>1205230</wp:posOffset>
                </wp:positionV>
                <wp:extent cx="459740" cy="456565"/>
                <wp:effectExtent l="0" t="0" r="16510" b="635"/>
                <wp:wrapNone/>
                <wp:docPr id="3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32"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1E5E57C" w14:textId="025C93C9" w:rsidR="002A1B7B" w:rsidRPr="00FA5C7D" w:rsidRDefault="002A1B7B" w:rsidP="004459E8">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33</w:t>
                              </w:r>
                              <w:r w:rsidRPr="00FA5C7D">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977A0" id="_x0000_s1052" style="position:absolute;left:0;text-align:left;margin-left:498.85pt;margin-top:94.9pt;width:36.2pt;height:35.95pt;z-index:25173708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">
                <v:rect id="Rectangle 287" o:spid="_x0000_s1053"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" filled="f" strokeweight="1.5pt">
                  <v:textbox inset="5.85pt,.7pt,5.85pt,.7pt"/>
                </v:rect>
                <v:shape id="_x0000_s1054"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" filled="f" stroked="f" strokeweight="1pt">
                  <v:textbox inset="0,0,0,0">
                    <w:txbxContent>
                      <w:p w14:paraId="11E5E57C" w14:textId="025C93C9" w:rsidR="002A1B7B" w:rsidRPr="00FA5C7D" w:rsidRDefault="002A1B7B" w:rsidP="004459E8">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33</w:t>
                        </w:r>
                        <w:r w:rsidRPr="00FA5C7D">
                          <w:rPr>
                            <w:rFonts w:ascii="游明朝" w:eastAsia="游明朝" w:hAnsi="游明朝"/>
                          </w:rPr>
                          <w:t>)</w:t>
                        </w:r>
                      </w:p>
                    </w:txbxContent>
                  </v:textbox>
                </v:shape>
                <w10:wrap anchorx="page"/>
                <w10:anchorlock/>
              </v:group>
            </w:pict>
          </mc:Fallback>
        </mc:AlternateContent>
      </w:r>
    </w:p>
    <w:p w14:paraId="639151FE" w14:textId="73ED2087" w:rsidR="003E5871" w:rsidRPr="00881D46" w:rsidRDefault="004355B3" w:rsidP="00D10AA0">
      <w:pPr>
        <w:adjustRightInd w:val="0"/>
        <w:snapToGrid w:val="0"/>
        <w:spacing w:beforeLines="10" w:before="24" w:afterLines="50" w:after="120" w:line="240" w:lineRule="exact"/>
        <w:ind w:leftChars="300" w:left="600"/>
        <w:rPr>
          <w:rFonts w:ascii="游ゴシック" w:eastAsia="游ゴシック" w:hAnsi="游ゴシック"/>
          <w:noProof/>
          <w:kern w:val="2"/>
          <w:sz w:val="18"/>
          <w:szCs w:val="18"/>
        </w:rPr>
      </w:pPr>
      <w:r w:rsidRPr="00881D46">
        <w:rPr>
          <w:rFonts w:ascii="游ゴシック" w:eastAsia="游ゴシック" w:hAnsi="游ゴシック" w:hint="eastAsia"/>
          <w:noProof/>
          <w:kern w:val="2"/>
          <w:sz w:val="18"/>
          <w:szCs w:val="18"/>
        </w:rPr>
        <w:t>厚生年金に加入することで、将来の年金額が増えます。また、健康保険へ加入することで一定の条件を満たせば、病気や出産で会社を休んだ時に休業補償(傷病手当金、出産手当金)を受けられるようになります（ただし、現在第3号被保険者・被扶養配偶者の方は保険料負担が発生します）。</w:t>
      </w:r>
    </w:p>
    <w:p w14:paraId="4D89214A" w14:textId="77777777" w:rsidR="007C19FB" w:rsidRPr="00881D46" w:rsidRDefault="007C19FB" w:rsidP="0067689C">
      <w:pPr>
        <w:adjustRightInd w:val="0"/>
        <w:snapToGrid w:val="0"/>
        <w:spacing w:line="240" w:lineRule="exact"/>
        <w:ind w:leftChars="200" w:left="400"/>
        <w:rPr>
          <w:rFonts w:ascii="游ゴシック" w:eastAsia="游ゴシック" w:hAnsi="游ゴシック"/>
          <w:noProof/>
          <w:kern w:val="2"/>
          <w:sz w:val="18"/>
          <w:szCs w:val="18"/>
        </w:rPr>
        <w:sectPr w:rsidR="007C19FB" w:rsidRPr="00881D46" w:rsidSect="007A2D9E">
          <w:type w:val="continuous"/>
          <w:pgSz w:w="11906" w:h="16838" w:code="9"/>
          <w:pgMar w:top="1134" w:right="1134" w:bottom="1134" w:left="1134" w:header="567" w:footer="567" w:gutter="0"/>
          <w:cols w:space="425"/>
          <w:docGrid w:linePitch="300" w:charSpace="162"/>
        </w:sectPr>
      </w:pPr>
    </w:p>
    <w:p w14:paraId="1F9C822B" w14:textId="6467C3A8" w:rsidR="00471420" w:rsidRPr="00881D46" w:rsidRDefault="00471420" w:rsidP="008A6D55">
      <w:pPr>
        <w:pStyle w:val="22"/>
      </w:pPr>
      <w:r w:rsidRPr="00881D46">
        <w:rPr>
          <w:rFonts w:hint="eastAsia"/>
        </w:rPr>
        <w:t>1 .</w:t>
      </w:r>
      <w:r w:rsidR="00B952D1" w:rsidRPr="00881D46">
        <w:t xml:space="preserve"> </w:t>
      </w:r>
      <w:r w:rsidRPr="00881D46">
        <w:rPr>
          <w:rFonts w:hint="eastAsia"/>
        </w:rPr>
        <w:t>望む</w:t>
      </w:r>
    </w:p>
    <w:p w14:paraId="523A629E" w14:textId="7BC9F1B9" w:rsidR="00471420" w:rsidRPr="00881D46" w:rsidRDefault="00471420" w:rsidP="008A6D55">
      <w:pPr>
        <w:pStyle w:val="22"/>
      </w:pPr>
      <w:r w:rsidRPr="00881D46">
        <w:rPr>
          <w:rFonts w:hint="eastAsia"/>
        </w:rPr>
        <w:t>2 .</w:t>
      </w:r>
      <w:r w:rsidR="00B952D1" w:rsidRPr="00881D46">
        <w:t xml:space="preserve"> </w:t>
      </w:r>
      <w:r w:rsidRPr="00881D46">
        <w:rPr>
          <w:rFonts w:hint="eastAsia"/>
        </w:rPr>
        <w:t>望まない</w:t>
      </w:r>
    </w:p>
    <w:p w14:paraId="73901E68" w14:textId="77777777" w:rsidR="003E5871" w:rsidRPr="00881D46" w:rsidRDefault="003E5871" w:rsidP="008A6D55">
      <w:pPr>
        <w:pStyle w:val="22"/>
        <w:sectPr w:rsidR="003E5871" w:rsidRPr="00881D46" w:rsidSect="007A2D9E">
          <w:type w:val="continuous"/>
          <w:pgSz w:w="11906" w:h="16838" w:code="9"/>
          <w:pgMar w:top="1134" w:right="1134" w:bottom="1134" w:left="1134" w:header="567" w:footer="567" w:gutter="0"/>
          <w:cols w:num="2" w:space="425"/>
          <w:docGrid w:linePitch="300" w:charSpace="162"/>
        </w:sectPr>
      </w:pPr>
    </w:p>
    <w:p w14:paraId="10A46042" w14:textId="77777777" w:rsidR="00B2284F" w:rsidRPr="00881D46" w:rsidRDefault="00B2284F">
      <w:pPr>
        <w:widowControl/>
        <w:jc w:val="left"/>
        <w:rPr>
          <w:rFonts w:asciiTheme="majorHAnsi" w:eastAsiaTheme="majorEastAsia" w:hAnsiTheme="majorHAnsi"/>
          <w:noProof/>
          <w:kern w:val="16"/>
          <w:sz w:val="21"/>
          <w:szCs w:val="21"/>
        </w:rPr>
      </w:pPr>
      <w:r w:rsidRPr="00881D46">
        <w:br w:type="page"/>
      </w:r>
    </w:p>
    <w:p w14:paraId="1E169D22" w14:textId="46539C6A" w:rsidR="00471420" w:rsidRPr="00881D46" w:rsidRDefault="004355B3" w:rsidP="00D5476F">
      <w:pPr>
        <w:pStyle w:val="30"/>
        <w:spacing w:before="360" w:afterLines="0" w:after="0"/>
        <w:ind w:left="630" w:hanging="630"/>
      </w:pPr>
      <w:r w:rsidRPr="00881D46">
        <w:rPr>
          <w:rFonts w:hint="eastAsia"/>
        </w:rPr>
        <w:lastRenderedPageBreak/>
        <w:t>Q13．あなたの勤務先には次の制度がありますか。また、制度がある場合には、内容や基準は正社員と同じですか。</w:t>
      </w:r>
    </w:p>
    <w:p w14:paraId="6496DDE4" w14:textId="476C4C0E" w:rsidR="00471420" w:rsidRPr="00881D46" w:rsidRDefault="004A3D27" w:rsidP="00D5476F">
      <w:pPr>
        <w:pStyle w:val="aff7"/>
        <w:spacing w:before="24" w:after="72"/>
        <w:ind w:left="780" w:hanging="180"/>
      </w:pPr>
      <w:r w:rsidRPr="00881D46">
        <mc:AlternateContent>
          <mc:Choice Requires="wps">
            <w:drawing>
              <wp:anchor distT="0" distB="0" distL="114300" distR="114300" simplePos="0" relativeHeight="251812864" behindDoc="0" locked="0" layoutInCell="1" allowOverlap="1" wp14:anchorId="020A517A" wp14:editId="2EEE8E23">
                <wp:simplePos x="0" y="0"/>
                <wp:positionH relativeFrom="column">
                  <wp:posOffset>5722465</wp:posOffset>
                </wp:positionH>
                <wp:positionV relativeFrom="paragraph">
                  <wp:posOffset>99896</wp:posOffset>
                </wp:positionV>
                <wp:extent cx="459740" cy="109855"/>
                <wp:effectExtent l="0" t="0" r="0" b="0"/>
                <wp:wrapNone/>
                <wp:docPr id="52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3F5E11" w14:textId="40C744EA" w:rsidR="002A1B7B" w:rsidRPr="00FA5C7D" w:rsidRDefault="002A1B7B" w:rsidP="00903244">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34</w:t>
                            </w:r>
                            <w:r w:rsidRPr="00FA5C7D">
                              <w:rPr>
                                <w:rFonts w:ascii="游明朝" w:eastAsia="游明朝" w:hAnsi="游明朝"/>
                              </w:rPr>
                              <w:t>-</w:t>
                            </w:r>
                            <w:r w:rsidR="00982F66">
                              <w:rPr>
                                <w:rFonts w:ascii="游明朝" w:eastAsia="游明朝" w:hAnsi="游明朝"/>
                              </w:rPr>
                              <w:t>44</w:t>
                            </w:r>
                            <w:r w:rsidRPr="00FA5C7D">
                              <w:rPr>
                                <w:rFonts w:ascii="游明朝" w:eastAsia="游明朝" w:hAnsi="游明朝"/>
                              </w:rPr>
                              <w:t>)</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A517A" id="_x0000_s1055" type="#_x0000_t202" style="position:absolute;left:0;text-align:left;margin-left:450.6pt;margin-top:7.85pt;width:36.2pt;height:8.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" filled="f" stroked="f" strokeweight="1pt">
                <v:textbox inset="0,0,0,0">
                  <w:txbxContent>
                    <w:p w14:paraId="3E3F5E11" w14:textId="40C744EA" w:rsidR="002A1B7B" w:rsidRPr="00FA5C7D" w:rsidRDefault="002A1B7B" w:rsidP="00903244">
                      <w:pPr>
                        <w:pStyle w:val="af3"/>
                        <w:rPr>
                          <w:rFonts w:ascii="游明朝" w:eastAsia="游明朝" w:hAnsi="游明朝"/>
                        </w:rPr>
                      </w:pPr>
                      <w:r w:rsidRPr="00FA5C7D">
                        <w:rPr>
                          <w:rFonts w:ascii="游明朝" w:eastAsia="游明朝" w:hAnsi="游明朝"/>
                        </w:rPr>
                        <w:t>(</w:t>
                      </w:r>
                      <w:r w:rsidR="00982F66">
                        <w:rPr>
                          <w:rFonts w:ascii="游明朝" w:eastAsia="游明朝" w:hAnsi="游明朝"/>
                        </w:rPr>
                        <w:t>34</w:t>
                      </w:r>
                      <w:r w:rsidRPr="00FA5C7D">
                        <w:rPr>
                          <w:rFonts w:ascii="游明朝" w:eastAsia="游明朝" w:hAnsi="游明朝"/>
                        </w:rPr>
                        <w:t>-</w:t>
                      </w:r>
                      <w:r w:rsidR="00982F66">
                        <w:rPr>
                          <w:rFonts w:ascii="游明朝" w:eastAsia="游明朝" w:hAnsi="游明朝"/>
                        </w:rPr>
                        <w:t>44</w:t>
                      </w:r>
                      <w:r w:rsidRPr="00FA5C7D">
                        <w:rPr>
                          <w:rFonts w:ascii="游明朝" w:eastAsia="游明朝" w:hAnsi="游明朝"/>
                        </w:rPr>
                        <w:t>)</w:t>
                      </w:r>
                    </w:p>
                  </w:txbxContent>
                </v:textbox>
              </v:shape>
            </w:pict>
          </mc:Fallback>
        </mc:AlternateContent>
      </w:r>
      <w:r w:rsidR="004355B3" w:rsidRPr="00881D46">
        <w:rPr>
          <w:rFonts w:hint="eastAsia"/>
        </w:rPr>
        <w:t>※派遣の方は、（Ａ）のみ派遣先の状況、（Ｂ）以降は派遣元の状況をお答えください。</w:t>
      </w:r>
    </w:p>
    <w:tbl>
      <w:tblPr>
        <w:tblW w:w="946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1046"/>
        <w:gridCol w:w="1046"/>
        <w:gridCol w:w="1046"/>
        <w:gridCol w:w="1046"/>
        <w:gridCol w:w="1046"/>
      </w:tblGrid>
      <w:tr w:rsidR="00506C34" w:rsidRPr="00881D46" w14:paraId="4294EFDD" w14:textId="77777777" w:rsidTr="00010436">
        <w:tc>
          <w:tcPr>
            <w:tcW w:w="4238" w:type="dxa"/>
            <w:tcBorders>
              <w:top w:val="nil"/>
              <w:left w:val="nil"/>
              <w:bottom w:val="nil"/>
              <w:right w:val="single" w:sz="4" w:space="0" w:color="auto"/>
            </w:tcBorders>
            <w:tcMar>
              <w:top w:w="28" w:type="dxa"/>
              <w:left w:w="28" w:type="dxa"/>
              <w:bottom w:w="28" w:type="dxa"/>
              <w:right w:w="28" w:type="dxa"/>
            </w:tcMar>
          </w:tcPr>
          <w:p w14:paraId="68C4DA0F" w14:textId="28D7D939" w:rsidR="00506C34" w:rsidRPr="00881D46" w:rsidRDefault="00506C34" w:rsidP="00FA5C7D">
            <w:pPr>
              <w:spacing w:line="0" w:lineRule="atLeast"/>
              <w:rPr>
                <w:rFonts w:ascii="游明朝" w:eastAsia="游明朝" w:hAnsi="游明朝"/>
              </w:rPr>
            </w:pPr>
          </w:p>
        </w:tc>
        <w:tc>
          <w:tcPr>
            <w:tcW w:w="3138" w:type="dxa"/>
            <w:gridSpan w:val="3"/>
            <w:tcBorders>
              <w:top w:val="single" w:sz="4" w:space="0" w:color="auto"/>
              <w:left w:val="single" w:sz="4" w:space="0" w:color="auto"/>
              <w:bottom w:val="dotted" w:sz="4" w:space="0" w:color="auto"/>
              <w:right w:val="dotted" w:sz="4" w:space="0" w:color="auto"/>
            </w:tcBorders>
            <w:tcMar>
              <w:top w:w="28" w:type="dxa"/>
              <w:left w:w="28" w:type="dxa"/>
              <w:bottom w:w="28" w:type="dxa"/>
              <w:right w:w="28" w:type="dxa"/>
            </w:tcMar>
            <w:vAlign w:val="center"/>
          </w:tcPr>
          <w:p w14:paraId="3BFDAD82" w14:textId="3985D39B" w:rsidR="00506C34" w:rsidRPr="00881D46" w:rsidRDefault="00506C34" w:rsidP="00071E35">
            <w:pPr>
              <w:spacing w:line="0" w:lineRule="atLeast"/>
              <w:jc w:val="center"/>
              <w:rPr>
                <w:rFonts w:ascii="游明朝" w:eastAsia="游明朝" w:hAnsi="游明朝"/>
                <w:spacing w:val="-2"/>
              </w:rPr>
            </w:pPr>
            <w:r w:rsidRPr="00881D46">
              <w:rPr>
                <w:rFonts w:ascii="游明朝" w:eastAsia="游明朝" w:hAnsi="游明朝" w:cs="ＭＳ Ｐゴシック" w:hint="eastAsia"/>
              </w:rPr>
              <w:t>制度があり、正社員と比べると、</w:t>
            </w:r>
          </w:p>
        </w:tc>
        <w:tc>
          <w:tcPr>
            <w:tcW w:w="1046" w:type="dxa"/>
            <w:vMerge w:val="restart"/>
            <w:tcBorders>
              <w:top w:val="single" w:sz="4" w:space="0" w:color="auto"/>
              <w:left w:val="dotted" w:sz="4" w:space="0" w:color="auto"/>
              <w:right w:val="dotted" w:sz="4" w:space="0" w:color="auto"/>
            </w:tcBorders>
            <w:vAlign w:val="center"/>
          </w:tcPr>
          <w:p w14:paraId="27ADBBB7" w14:textId="0CEA0C58" w:rsidR="00506C34" w:rsidRPr="00881D46" w:rsidRDefault="00506C34" w:rsidP="00FA5C7D">
            <w:pPr>
              <w:spacing w:line="0" w:lineRule="atLeast"/>
              <w:rPr>
                <w:rFonts w:ascii="游明朝" w:eastAsia="游明朝" w:hAnsi="游明朝" w:cs="ＭＳ Ｐゴシック"/>
                <w:spacing w:val="-2"/>
              </w:rPr>
            </w:pPr>
            <w:r w:rsidRPr="00881D46">
              <w:rPr>
                <w:rFonts w:ascii="游明朝" w:eastAsia="游明朝" w:hAnsi="游明朝" w:cs="ＭＳ Ｐゴシック" w:hint="eastAsia"/>
                <w:spacing w:val="-2"/>
              </w:rPr>
              <w:t>制度がない</w:t>
            </w:r>
          </w:p>
          <w:p w14:paraId="6E1B2167" w14:textId="67F7C782" w:rsidR="00506C34" w:rsidRPr="00881D46" w:rsidRDefault="00506C34" w:rsidP="00FA5C7D">
            <w:pPr>
              <w:spacing w:line="0" w:lineRule="atLeast"/>
              <w:rPr>
                <w:rFonts w:ascii="游明朝" w:eastAsia="游明朝" w:hAnsi="游明朝"/>
                <w:spacing w:val="-2"/>
              </w:rPr>
            </w:pPr>
          </w:p>
        </w:tc>
        <w:tc>
          <w:tcPr>
            <w:tcW w:w="1046" w:type="dxa"/>
            <w:vMerge w:val="restart"/>
            <w:tcBorders>
              <w:top w:val="single" w:sz="4" w:space="0" w:color="auto"/>
              <w:left w:val="dotted" w:sz="4" w:space="0" w:color="auto"/>
              <w:right w:val="single" w:sz="4" w:space="0" w:color="auto"/>
            </w:tcBorders>
            <w:shd w:val="clear" w:color="auto" w:fill="auto"/>
            <w:tcMar>
              <w:top w:w="28" w:type="dxa"/>
              <w:left w:w="28" w:type="dxa"/>
              <w:bottom w:w="28" w:type="dxa"/>
              <w:right w:w="28" w:type="dxa"/>
            </w:tcMar>
            <w:vAlign w:val="center"/>
          </w:tcPr>
          <w:p w14:paraId="21DD51B9" w14:textId="77777777" w:rsidR="00506C34" w:rsidRPr="00881D46" w:rsidRDefault="00506C34" w:rsidP="00FA5C7D">
            <w:pPr>
              <w:spacing w:line="0" w:lineRule="atLeast"/>
              <w:rPr>
                <w:rFonts w:ascii="游明朝" w:eastAsia="游明朝" w:hAnsi="游明朝"/>
                <w:spacing w:val="-2"/>
              </w:rPr>
            </w:pPr>
            <w:r w:rsidRPr="00881D46">
              <w:rPr>
                <w:rFonts w:ascii="游明朝" w:eastAsia="游明朝" w:hAnsi="游明朝" w:cs="ＭＳ Ｐゴシック" w:hint="eastAsia"/>
                <w:spacing w:val="-2"/>
              </w:rPr>
              <w:t>制度があるかどうか、わからない</w:t>
            </w:r>
          </w:p>
        </w:tc>
      </w:tr>
      <w:tr w:rsidR="00506C34" w:rsidRPr="00881D46" w14:paraId="67F8BAD0" w14:textId="77777777" w:rsidTr="00010436">
        <w:trPr>
          <w:cantSplit/>
        </w:trPr>
        <w:tc>
          <w:tcPr>
            <w:tcW w:w="4238" w:type="dxa"/>
            <w:tcBorders>
              <w:top w:val="nil"/>
              <w:left w:val="nil"/>
              <w:bottom w:val="single" w:sz="4" w:space="0" w:color="auto"/>
              <w:right w:val="single" w:sz="4" w:space="0" w:color="auto"/>
            </w:tcBorders>
            <w:tcMar>
              <w:top w:w="28" w:type="dxa"/>
              <w:left w:w="28" w:type="dxa"/>
              <w:bottom w:w="28" w:type="dxa"/>
              <w:right w:w="28" w:type="dxa"/>
            </w:tcMar>
          </w:tcPr>
          <w:p w14:paraId="66C2B9F7" w14:textId="77777777" w:rsidR="00506C34" w:rsidRPr="00881D46" w:rsidRDefault="00506C34" w:rsidP="00FA5C7D">
            <w:pPr>
              <w:spacing w:line="0" w:lineRule="atLeast"/>
              <w:rPr>
                <w:rFonts w:ascii="游明朝" w:eastAsia="游明朝" w:hAnsi="游明朝"/>
              </w:rPr>
            </w:pPr>
          </w:p>
        </w:tc>
        <w:tc>
          <w:tcPr>
            <w:tcW w:w="1046" w:type="dxa"/>
            <w:tcBorders>
              <w:top w:val="dotted" w:sz="4" w:space="0" w:color="auto"/>
              <w:left w:val="single" w:sz="4" w:space="0" w:color="auto"/>
              <w:bottom w:val="single" w:sz="12" w:space="0" w:color="auto"/>
              <w:right w:val="dotted" w:sz="4" w:space="0" w:color="auto"/>
            </w:tcBorders>
            <w:tcMar>
              <w:top w:w="28" w:type="dxa"/>
              <w:left w:w="28" w:type="dxa"/>
              <w:bottom w:w="28" w:type="dxa"/>
              <w:right w:w="28" w:type="dxa"/>
            </w:tcMar>
          </w:tcPr>
          <w:p w14:paraId="576519E9" w14:textId="77777777" w:rsidR="00506C34" w:rsidRPr="00881D46" w:rsidRDefault="00506C34" w:rsidP="00FA5C7D">
            <w:pPr>
              <w:spacing w:line="0" w:lineRule="atLeast"/>
              <w:rPr>
                <w:rFonts w:ascii="游明朝" w:eastAsia="游明朝" w:hAnsi="游明朝"/>
              </w:rPr>
            </w:pPr>
            <w:r w:rsidRPr="00881D46">
              <w:rPr>
                <w:rFonts w:ascii="游明朝" w:eastAsia="游明朝" w:hAnsi="游明朝" w:cs="ＭＳ Ｐゴシック" w:hint="eastAsia"/>
              </w:rPr>
              <w:t>内容や基準は同じ</w:t>
            </w:r>
          </w:p>
        </w:tc>
        <w:tc>
          <w:tcPr>
            <w:tcW w:w="1046" w:type="dxa"/>
            <w:tcBorders>
              <w:top w:val="dotted" w:sz="4" w:space="0" w:color="auto"/>
              <w:left w:val="dotted" w:sz="4" w:space="0" w:color="auto"/>
              <w:bottom w:val="single" w:sz="12" w:space="0" w:color="auto"/>
              <w:right w:val="dotted" w:sz="4" w:space="0" w:color="auto"/>
            </w:tcBorders>
            <w:tcMar>
              <w:top w:w="28" w:type="dxa"/>
              <w:left w:w="28" w:type="dxa"/>
              <w:bottom w:w="28" w:type="dxa"/>
              <w:right w:w="28" w:type="dxa"/>
            </w:tcMar>
          </w:tcPr>
          <w:p w14:paraId="5C9FF009" w14:textId="77777777" w:rsidR="00506C34" w:rsidRPr="00881D46" w:rsidRDefault="00506C34" w:rsidP="00FA5C7D">
            <w:pPr>
              <w:spacing w:line="0" w:lineRule="atLeast"/>
              <w:rPr>
                <w:rFonts w:ascii="游明朝" w:eastAsia="游明朝" w:hAnsi="游明朝"/>
                <w:spacing w:val="-2"/>
              </w:rPr>
            </w:pPr>
            <w:r w:rsidRPr="00881D46">
              <w:rPr>
                <w:rFonts w:ascii="游明朝" w:eastAsia="游明朝" w:hAnsi="游明朝" w:cs="ＭＳ Ｐゴシック" w:hint="eastAsia"/>
                <w:spacing w:val="-2"/>
              </w:rPr>
              <w:t>内容や基準が異なる</w:t>
            </w:r>
          </w:p>
        </w:tc>
        <w:tc>
          <w:tcPr>
            <w:tcW w:w="1046" w:type="dxa"/>
            <w:tcBorders>
              <w:top w:val="dotted" w:sz="4" w:space="0" w:color="auto"/>
              <w:left w:val="dotted" w:sz="4" w:space="0" w:color="auto"/>
              <w:bottom w:val="single" w:sz="12" w:space="0" w:color="auto"/>
              <w:right w:val="dotted" w:sz="4" w:space="0" w:color="auto"/>
            </w:tcBorders>
            <w:tcMar>
              <w:top w:w="28" w:type="dxa"/>
              <w:left w:w="28" w:type="dxa"/>
              <w:bottom w:w="28" w:type="dxa"/>
              <w:right w:w="28" w:type="dxa"/>
            </w:tcMar>
          </w:tcPr>
          <w:p w14:paraId="7EC874CA" w14:textId="77777777" w:rsidR="00506C34" w:rsidRPr="00881D46" w:rsidRDefault="00506C34" w:rsidP="00FA5C7D">
            <w:pPr>
              <w:spacing w:line="0" w:lineRule="atLeast"/>
              <w:rPr>
                <w:rFonts w:ascii="游明朝" w:eastAsia="游明朝" w:hAnsi="游明朝"/>
                <w:spacing w:val="-8"/>
              </w:rPr>
            </w:pPr>
            <w:r w:rsidRPr="00881D46">
              <w:rPr>
                <w:rFonts w:ascii="游明朝" w:eastAsia="游明朝" w:hAnsi="游明朝" w:cs="ＭＳ Ｐゴシック" w:hint="eastAsia"/>
                <w:spacing w:val="-8"/>
              </w:rPr>
              <w:t>内容や基準の違いはわからない</w:t>
            </w:r>
          </w:p>
        </w:tc>
        <w:tc>
          <w:tcPr>
            <w:tcW w:w="1046" w:type="dxa"/>
            <w:vMerge/>
            <w:tcBorders>
              <w:left w:val="dotted" w:sz="4" w:space="0" w:color="auto"/>
              <w:bottom w:val="single" w:sz="12" w:space="0" w:color="auto"/>
              <w:right w:val="dotted" w:sz="4" w:space="0" w:color="auto"/>
            </w:tcBorders>
            <w:tcMar>
              <w:top w:w="28" w:type="dxa"/>
              <w:left w:w="28" w:type="dxa"/>
              <w:bottom w:w="28" w:type="dxa"/>
              <w:right w:w="28" w:type="dxa"/>
            </w:tcMar>
          </w:tcPr>
          <w:p w14:paraId="6B355C52" w14:textId="78284906" w:rsidR="00506C34" w:rsidRPr="00881D46" w:rsidRDefault="00506C34" w:rsidP="00FA5C7D">
            <w:pPr>
              <w:spacing w:line="0" w:lineRule="atLeast"/>
              <w:rPr>
                <w:rFonts w:ascii="游明朝" w:eastAsia="游明朝" w:hAnsi="游明朝"/>
                <w:sz w:val="18"/>
                <w:szCs w:val="18"/>
              </w:rPr>
            </w:pPr>
          </w:p>
        </w:tc>
        <w:tc>
          <w:tcPr>
            <w:tcW w:w="1046" w:type="dxa"/>
            <w:vMerge/>
            <w:tcBorders>
              <w:left w:val="dotted" w:sz="4" w:space="0" w:color="auto"/>
              <w:bottom w:val="single" w:sz="12" w:space="0" w:color="auto"/>
              <w:right w:val="single" w:sz="4" w:space="0" w:color="auto"/>
            </w:tcBorders>
            <w:shd w:val="clear" w:color="auto" w:fill="auto"/>
            <w:tcMar>
              <w:top w:w="28" w:type="dxa"/>
              <w:left w:w="28" w:type="dxa"/>
              <w:bottom w:w="28" w:type="dxa"/>
              <w:right w:w="28" w:type="dxa"/>
            </w:tcMar>
            <w:textDirection w:val="tbRlV"/>
            <w:vAlign w:val="center"/>
          </w:tcPr>
          <w:p w14:paraId="7923A834" w14:textId="77777777" w:rsidR="00506C34" w:rsidRPr="00881D46" w:rsidRDefault="00506C34" w:rsidP="00FA5C7D">
            <w:pPr>
              <w:spacing w:line="0" w:lineRule="atLeast"/>
              <w:rPr>
                <w:rFonts w:ascii="游明朝" w:eastAsia="游明朝" w:hAnsi="游明朝"/>
                <w:sz w:val="18"/>
                <w:szCs w:val="18"/>
              </w:rPr>
            </w:pPr>
          </w:p>
        </w:tc>
      </w:tr>
      <w:tr w:rsidR="003E5871" w:rsidRPr="00881D46" w14:paraId="09BEAB51" w14:textId="77777777" w:rsidTr="00191EAA">
        <w:trPr>
          <w:cantSplit/>
          <w:trHeight w:hRule="exact" w:val="369"/>
        </w:trPr>
        <w:tc>
          <w:tcPr>
            <w:tcW w:w="4238" w:type="dxa"/>
            <w:tcBorders>
              <w:top w:val="single" w:sz="4" w:space="0" w:color="auto"/>
              <w:left w:val="single" w:sz="4" w:space="0" w:color="auto"/>
              <w:bottom w:val="single" w:sz="4" w:space="0" w:color="auto"/>
              <w:right w:val="single" w:sz="12" w:space="0" w:color="auto"/>
            </w:tcBorders>
            <w:tcMar>
              <w:left w:w="57" w:type="dxa"/>
            </w:tcMar>
            <w:vAlign w:val="center"/>
          </w:tcPr>
          <w:p w14:paraId="4C23BB5E" w14:textId="1D2D1C23" w:rsidR="003E5871" w:rsidRPr="00881D46" w:rsidRDefault="003E5871" w:rsidP="00FA5C7D">
            <w:pPr>
              <w:spacing w:line="0" w:lineRule="atLeast"/>
              <w:rPr>
                <w:rFonts w:ascii="游明朝" w:eastAsia="游明朝" w:hAnsi="游明朝"/>
              </w:rPr>
            </w:pPr>
            <w:r w:rsidRPr="00881D46">
              <w:rPr>
                <w:rFonts w:ascii="游明朝" w:eastAsia="游明朝" w:hAnsi="游明朝" w:hint="eastAsia"/>
                <w:noProof/>
              </w:rPr>
              <w:t>A．職場の食堂・休憩室・更衣室の利用</w:t>
            </w:r>
          </w:p>
        </w:tc>
        <w:tc>
          <w:tcPr>
            <w:tcW w:w="1046" w:type="dxa"/>
            <w:tcBorders>
              <w:top w:val="single" w:sz="12" w:space="0" w:color="auto"/>
              <w:left w:val="single" w:sz="12" w:space="0" w:color="auto"/>
              <w:bottom w:val="single" w:sz="4" w:space="0" w:color="auto"/>
              <w:right w:val="dotted" w:sz="4" w:space="0" w:color="auto"/>
            </w:tcBorders>
            <w:vAlign w:val="center"/>
          </w:tcPr>
          <w:p w14:paraId="11D7DE04"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12" w:space="0" w:color="auto"/>
              <w:left w:val="dotted" w:sz="4" w:space="0" w:color="auto"/>
              <w:bottom w:val="single" w:sz="4" w:space="0" w:color="auto"/>
              <w:right w:val="dotted" w:sz="4" w:space="0" w:color="auto"/>
            </w:tcBorders>
            <w:vAlign w:val="center"/>
          </w:tcPr>
          <w:p w14:paraId="216D0344"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12" w:space="0" w:color="auto"/>
              <w:left w:val="dotted" w:sz="4" w:space="0" w:color="auto"/>
              <w:bottom w:val="single" w:sz="4" w:space="0" w:color="auto"/>
              <w:right w:val="dotted" w:sz="4" w:space="0" w:color="auto"/>
            </w:tcBorders>
            <w:vAlign w:val="center"/>
          </w:tcPr>
          <w:p w14:paraId="6E2309F0"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12" w:space="0" w:color="auto"/>
              <w:left w:val="dotted" w:sz="4" w:space="0" w:color="auto"/>
              <w:bottom w:val="single" w:sz="4" w:space="0" w:color="auto"/>
              <w:right w:val="dotted" w:sz="4" w:space="0" w:color="auto"/>
            </w:tcBorders>
            <w:vAlign w:val="center"/>
          </w:tcPr>
          <w:p w14:paraId="51412BE8"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12" w:space="0" w:color="auto"/>
              <w:left w:val="dotted" w:sz="4" w:space="0" w:color="auto"/>
              <w:bottom w:val="single" w:sz="4" w:space="0" w:color="auto"/>
              <w:right w:val="single" w:sz="12" w:space="0" w:color="auto"/>
            </w:tcBorders>
            <w:vAlign w:val="center"/>
          </w:tcPr>
          <w:p w14:paraId="4C3E3687"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05995EB7" w14:textId="77777777" w:rsidTr="00191EAA">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72BF06D5" w14:textId="6FDFD656" w:rsidR="003E5871" w:rsidRPr="00881D46" w:rsidRDefault="003E5871" w:rsidP="00FA5C7D">
            <w:pPr>
              <w:spacing w:line="0" w:lineRule="atLeast"/>
              <w:rPr>
                <w:rFonts w:ascii="游明朝" w:eastAsia="游明朝" w:hAnsi="游明朝"/>
              </w:rPr>
            </w:pPr>
            <w:r w:rsidRPr="00881D46">
              <w:rPr>
                <w:rFonts w:ascii="游明朝" w:eastAsia="游明朝" w:hAnsi="游明朝" w:hint="eastAsia"/>
                <w:noProof/>
              </w:rPr>
              <w:t>B．一時金（賞与）の支給</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2576135D"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3DD1A589"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2EC84EF0"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558922AE"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090450B8"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4308F743" w14:textId="77777777" w:rsidTr="00191EAA">
        <w:trPr>
          <w:cantSplit/>
          <w:trHeight w:hRule="exact" w:val="369"/>
        </w:trPr>
        <w:tc>
          <w:tcPr>
            <w:tcW w:w="4238" w:type="dxa"/>
            <w:tcBorders>
              <w:top w:val="single" w:sz="4" w:space="0" w:color="auto"/>
              <w:left w:val="single" w:sz="4" w:space="0" w:color="auto"/>
              <w:bottom w:val="single" w:sz="4" w:space="0" w:color="auto"/>
              <w:right w:val="single" w:sz="12" w:space="0" w:color="auto"/>
            </w:tcBorders>
            <w:tcMar>
              <w:left w:w="57" w:type="dxa"/>
            </w:tcMar>
            <w:vAlign w:val="center"/>
          </w:tcPr>
          <w:p w14:paraId="67D34AF9" w14:textId="6FE4186D" w:rsidR="003E5871" w:rsidRPr="00881D46" w:rsidRDefault="003E5871" w:rsidP="00FA5C7D">
            <w:pPr>
              <w:spacing w:line="0" w:lineRule="atLeast"/>
              <w:rPr>
                <w:rFonts w:ascii="游明朝" w:eastAsia="游明朝" w:hAnsi="游明朝"/>
              </w:rPr>
            </w:pPr>
            <w:r w:rsidRPr="00881D46">
              <w:rPr>
                <w:rFonts w:ascii="游明朝" w:eastAsia="游明朝" w:hAnsi="游明朝" w:hint="eastAsia"/>
                <w:noProof/>
              </w:rPr>
              <w:t>C．毎年賃金が上がる制度</w:t>
            </w:r>
          </w:p>
        </w:tc>
        <w:tc>
          <w:tcPr>
            <w:tcW w:w="1046" w:type="dxa"/>
            <w:tcBorders>
              <w:top w:val="single" w:sz="4" w:space="0" w:color="auto"/>
              <w:left w:val="single" w:sz="12" w:space="0" w:color="auto"/>
              <w:bottom w:val="single" w:sz="4" w:space="0" w:color="auto"/>
              <w:right w:val="dotted" w:sz="4" w:space="0" w:color="auto"/>
            </w:tcBorders>
            <w:vAlign w:val="center"/>
          </w:tcPr>
          <w:p w14:paraId="2FF03103"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vAlign w:val="center"/>
          </w:tcPr>
          <w:p w14:paraId="2C9511EA"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vAlign w:val="center"/>
          </w:tcPr>
          <w:p w14:paraId="6DDCFEF8"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vAlign w:val="center"/>
          </w:tcPr>
          <w:p w14:paraId="522E5C70"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vAlign w:val="center"/>
          </w:tcPr>
          <w:p w14:paraId="579D27B4"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6BF24B44" w14:textId="77777777" w:rsidTr="00443A9B">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4A029B22" w14:textId="303D9221" w:rsidR="003E5871" w:rsidRPr="00881D46" w:rsidRDefault="003E5871" w:rsidP="00FA5C7D">
            <w:pPr>
              <w:spacing w:line="0" w:lineRule="atLeast"/>
              <w:rPr>
                <w:rFonts w:ascii="游明朝" w:eastAsia="游明朝" w:hAnsi="游明朝"/>
              </w:rPr>
            </w:pPr>
            <w:r w:rsidRPr="00881D46">
              <w:rPr>
                <w:rFonts w:ascii="游明朝" w:eastAsia="游明朝" w:hAnsi="游明朝" w:hint="eastAsia"/>
                <w:noProof/>
              </w:rPr>
              <w:t>D．退職金制度</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6106405D"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47E027E5"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7D675C8C"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01565755"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6860FDB7"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3DE5C6D7" w14:textId="77777777" w:rsidTr="00443A9B">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auto"/>
            <w:tcMar>
              <w:left w:w="57" w:type="dxa"/>
            </w:tcMar>
            <w:vAlign w:val="center"/>
          </w:tcPr>
          <w:p w14:paraId="169BE5CA" w14:textId="0D45CC29"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E</w:t>
            </w:r>
            <w:r w:rsidR="003E5871" w:rsidRPr="00881D46">
              <w:rPr>
                <w:rFonts w:ascii="游明朝" w:eastAsia="游明朝" w:hAnsi="游明朝" w:hint="eastAsia"/>
                <w:noProof/>
              </w:rPr>
              <w:t>．会社が実施・支援する定期健康診断</w:t>
            </w:r>
          </w:p>
        </w:tc>
        <w:tc>
          <w:tcPr>
            <w:tcW w:w="1046" w:type="dxa"/>
            <w:tcBorders>
              <w:top w:val="single" w:sz="4" w:space="0" w:color="auto"/>
              <w:left w:val="single" w:sz="12" w:space="0" w:color="auto"/>
              <w:bottom w:val="single" w:sz="4" w:space="0" w:color="auto"/>
              <w:right w:val="dotted" w:sz="4" w:space="0" w:color="auto"/>
            </w:tcBorders>
            <w:shd w:val="clear" w:color="auto" w:fill="auto"/>
            <w:vAlign w:val="center"/>
          </w:tcPr>
          <w:p w14:paraId="75CB39F7" w14:textId="0AFF5CC4"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107BB2CB" w14:textId="01967E02"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7486C52C" w14:textId="056CCC0D"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7147285C" w14:textId="39DCC07A"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auto"/>
            <w:vAlign w:val="center"/>
          </w:tcPr>
          <w:p w14:paraId="51E44988" w14:textId="64D0DEAB"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5805949F" w14:textId="77777777" w:rsidTr="004023B9">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3309F72E" w14:textId="66F934D3" w:rsidR="003E5871" w:rsidRPr="00881D46" w:rsidRDefault="00443A9B" w:rsidP="00FA5C7D">
            <w:pPr>
              <w:spacing w:line="0" w:lineRule="atLeast"/>
              <w:rPr>
                <w:rFonts w:ascii="游明朝" w:eastAsia="游明朝" w:hAnsi="游明朝"/>
                <w:noProof/>
              </w:rPr>
            </w:pPr>
            <w:r w:rsidRPr="00881D46">
              <w:rPr>
                <w:rFonts w:ascii="游明朝" w:eastAsia="游明朝" w:hAnsi="游明朝"/>
                <w:noProof/>
              </w:rPr>
              <w:t>F</w:t>
            </w:r>
            <w:r w:rsidR="003E5871" w:rsidRPr="00881D46">
              <w:rPr>
                <w:rFonts w:ascii="游明朝" w:eastAsia="游明朝" w:hAnsi="游明朝" w:hint="eastAsia"/>
                <w:noProof/>
              </w:rPr>
              <w:t>．仕事に必要な研修や教育</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205C67B8" w14:textId="2FB7A77E" w:rsidR="003E5871" w:rsidRPr="00881D46" w:rsidRDefault="003E5871" w:rsidP="00FA5C7D">
            <w:pPr>
              <w:spacing w:line="0" w:lineRule="atLeast"/>
              <w:jc w:val="center"/>
              <w:rPr>
                <w:rFonts w:ascii="游明朝" w:eastAsia="游明朝" w:hAnsi="游明朝"/>
                <w:noProof/>
              </w:rPr>
            </w:pPr>
            <w:r w:rsidRPr="00881D46">
              <w:rPr>
                <w:rFonts w:ascii="游明朝" w:eastAsia="游明朝" w:hAnsi="游明朝" w:hint="eastAsia"/>
                <w:noProof/>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1403C6AD" w14:textId="33A1590D" w:rsidR="003E5871" w:rsidRPr="00881D46" w:rsidRDefault="003E5871" w:rsidP="00FA5C7D">
            <w:pPr>
              <w:spacing w:line="0" w:lineRule="atLeast"/>
              <w:jc w:val="center"/>
              <w:rPr>
                <w:rFonts w:ascii="游明朝" w:eastAsia="游明朝" w:hAnsi="游明朝"/>
                <w:noProof/>
              </w:rPr>
            </w:pPr>
            <w:r w:rsidRPr="00881D46">
              <w:rPr>
                <w:rFonts w:ascii="游明朝" w:eastAsia="游明朝" w:hAnsi="游明朝" w:hint="eastAsia"/>
                <w:noProof/>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6FE9A39A" w14:textId="4FE21E1D" w:rsidR="003E5871" w:rsidRPr="00881D46" w:rsidRDefault="003E5871" w:rsidP="00FA5C7D">
            <w:pPr>
              <w:spacing w:line="0" w:lineRule="atLeast"/>
              <w:jc w:val="center"/>
              <w:rPr>
                <w:rFonts w:ascii="游明朝" w:eastAsia="游明朝" w:hAnsi="游明朝"/>
                <w:noProof/>
              </w:rPr>
            </w:pPr>
            <w:r w:rsidRPr="00881D46">
              <w:rPr>
                <w:rFonts w:ascii="游明朝" w:eastAsia="游明朝" w:hAnsi="游明朝" w:hint="eastAsia"/>
                <w:noProof/>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71363318" w14:textId="30AA28EF" w:rsidR="003E5871" w:rsidRPr="00881D46" w:rsidRDefault="003E5871" w:rsidP="00FA5C7D">
            <w:pPr>
              <w:spacing w:line="0" w:lineRule="atLeast"/>
              <w:jc w:val="center"/>
              <w:rPr>
                <w:rFonts w:ascii="游明朝" w:eastAsia="游明朝" w:hAnsi="游明朝"/>
                <w:noProof/>
              </w:rPr>
            </w:pPr>
            <w:r w:rsidRPr="00881D46">
              <w:rPr>
                <w:rFonts w:ascii="游明朝" w:eastAsia="游明朝" w:hAnsi="游明朝" w:hint="eastAsia"/>
                <w:noProof/>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47530C24" w14:textId="0AF12FF8" w:rsidR="003E5871" w:rsidRPr="00881D46" w:rsidRDefault="003E5871" w:rsidP="00FA5C7D">
            <w:pPr>
              <w:spacing w:line="0" w:lineRule="atLeast"/>
              <w:jc w:val="center"/>
              <w:rPr>
                <w:rFonts w:ascii="游明朝" w:eastAsia="游明朝" w:hAnsi="游明朝"/>
                <w:noProof/>
              </w:rPr>
            </w:pPr>
            <w:r w:rsidRPr="00881D46">
              <w:rPr>
                <w:rFonts w:ascii="游明朝" w:eastAsia="游明朝" w:hAnsi="游明朝" w:hint="eastAsia"/>
                <w:noProof/>
              </w:rPr>
              <w:t>５</w:t>
            </w:r>
          </w:p>
        </w:tc>
      </w:tr>
      <w:tr w:rsidR="003E5871" w:rsidRPr="00881D46" w14:paraId="449569E2" w14:textId="77777777" w:rsidTr="00443A9B">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auto"/>
            <w:tcMar>
              <w:left w:w="57" w:type="dxa"/>
            </w:tcMar>
            <w:vAlign w:val="center"/>
          </w:tcPr>
          <w:p w14:paraId="692385E7" w14:textId="389D577C"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G</w:t>
            </w:r>
            <w:r w:rsidR="003E5871" w:rsidRPr="00881D46">
              <w:rPr>
                <w:rFonts w:ascii="游明朝" w:eastAsia="游明朝" w:hAnsi="游明朝" w:hint="eastAsia"/>
                <w:noProof/>
              </w:rPr>
              <w:t>．キャリアアップのための研修や教育</w:t>
            </w:r>
          </w:p>
        </w:tc>
        <w:tc>
          <w:tcPr>
            <w:tcW w:w="1046" w:type="dxa"/>
            <w:tcBorders>
              <w:top w:val="single" w:sz="4" w:space="0" w:color="auto"/>
              <w:left w:val="single" w:sz="12" w:space="0" w:color="auto"/>
              <w:bottom w:val="single" w:sz="4" w:space="0" w:color="auto"/>
              <w:right w:val="dotted" w:sz="4" w:space="0" w:color="auto"/>
            </w:tcBorders>
            <w:shd w:val="clear" w:color="auto" w:fill="auto"/>
            <w:vAlign w:val="center"/>
          </w:tcPr>
          <w:p w14:paraId="12D4EF93" w14:textId="36916075"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0DF78929" w14:textId="022E3C4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6C55AA8E" w14:textId="42CB261E"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2D7D006C" w14:textId="06821AD4"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auto"/>
            <w:vAlign w:val="center"/>
          </w:tcPr>
          <w:p w14:paraId="2F860C5F" w14:textId="484BFDE6"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36D00BD5" w14:textId="77777777" w:rsidTr="004023B9">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233335CC" w14:textId="2484542F"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H</w:t>
            </w:r>
            <w:r w:rsidR="003E5871" w:rsidRPr="00881D46">
              <w:rPr>
                <w:rFonts w:ascii="游明朝" w:eastAsia="游明朝" w:hAnsi="游明朝" w:hint="eastAsia"/>
                <w:noProof/>
              </w:rPr>
              <w:t>．年次有給休暇</w:t>
            </w:r>
            <w:r w:rsidR="003E5871" w:rsidRPr="00881D46">
              <w:rPr>
                <w:rFonts w:ascii="游明朝" w:eastAsia="游明朝" w:hAnsi="游明朝" w:hint="eastAsia"/>
                <w:noProof/>
                <w:sz w:val="16"/>
              </w:rPr>
              <w:t>（休んでも賃金が支払われる）</w:t>
            </w:r>
            <w:r w:rsidR="003E5871" w:rsidRPr="00881D46">
              <w:rPr>
                <w:rFonts w:ascii="游明朝" w:eastAsia="游明朝" w:hAnsi="游明朝" w:hint="eastAsia"/>
                <w:noProof/>
              </w:rPr>
              <w:t>制度</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7EA3956B" w14:textId="462D2C2D"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64A8378F" w14:textId="4E048C18"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2468555F" w14:textId="1F7F5514"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519FF0FB" w14:textId="72EFAA5E"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7FECB45B" w14:textId="6F67CAA3"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6A1DD442" w14:textId="77777777" w:rsidTr="00443A9B">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auto"/>
            <w:tcMar>
              <w:left w:w="57" w:type="dxa"/>
            </w:tcMar>
            <w:vAlign w:val="center"/>
          </w:tcPr>
          <w:p w14:paraId="330BE6FB" w14:textId="69C22903"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I</w:t>
            </w:r>
            <w:r w:rsidR="003E5871" w:rsidRPr="00881D46">
              <w:rPr>
                <w:rFonts w:ascii="游明朝" w:eastAsia="游明朝" w:hAnsi="游明朝" w:hint="eastAsia"/>
                <w:noProof/>
              </w:rPr>
              <w:t>．慶弔休暇制度</w:t>
            </w:r>
          </w:p>
        </w:tc>
        <w:tc>
          <w:tcPr>
            <w:tcW w:w="1046" w:type="dxa"/>
            <w:tcBorders>
              <w:top w:val="single" w:sz="4" w:space="0" w:color="auto"/>
              <w:left w:val="single" w:sz="12" w:space="0" w:color="auto"/>
              <w:bottom w:val="single" w:sz="4" w:space="0" w:color="auto"/>
              <w:right w:val="dotted" w:sz="4" w:space="0" w:color="auto"/>
            </w:tcBorders>
            <w:shd w:val="clear" w:color="auto" w:fill="auto"/>
            <w:vAlign w:val="center"/>
          </w:tcPr>
          <w:p w14:paraId="6AA909E4" w14:textId="20CDD17D"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71ED6071" w14:textId="12EA6495"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3A99CF7B" w14:textId="45215623"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auto"/>
            <w:vAlign w:val="center"/>
          </w:tcPr>
          <w:p w14:paraId="39B9620C" w14:textId="2AF2446C"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auto"/>
            <w:vAlign w:val="center"/>
          </w:tcPr>
          <w:p w14:paraId="17F34153" w14:textId="2B37B68E"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2274B552" w14:textId="77777777" w:rsidTr="004023B9">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73C4918E" w14:textId="656B166F"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J</w:t>
            </w:r>
            <w:r w:rsidR="003E5871" w:rsidRPr="00881D46">
              <w:rPr>
                <w:rFonts w:ascii="游明朝" w:eastAsia="游明朝" w:hAnsi="游明朝" w:hint="eastAsia"/>
                <w:noProof/>
              </w:rPr>
              <w:t>．育児のための休業・休暇制度</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5710E9EC"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3EEAEDF5"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55B7A712"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019139EE"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3B681183"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10F8F5C7" w14:textId="77777777" w:rsidTr="00443A9B">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auto"/>
            <w:tcMar>
              <w:left w:w="57" w:type="dxa"/>
            </w:tcMar>
            <w:vAlign w:val="center"/>
          </w:tcPr>
          <w:p w14:paraId="725CCADA" w14:textId="7490F4BB" w:rsidR="003E5871" w:rsidRPr="00881D46" w:rsidRDefault="00443A9B" w:rsidP="00FA5C7D">
            <w:pPr>
              <w:spacing w:line="0" w:lineRule="atLeast"/>
              <w:rPr>
                <w:rFonts w:ascii="游明朝" w:eastAsia="游明朝" w:hAnsi="游明朝"/>
              </w:rPr>
            </w:pPr>
            <w:r w:rsidRPr="00881D46">
              <w:rPr>
                <w:rFonts w:ascii="游明朝" w:eastAsia="游明朝" w:hAnsi="游明朝"/>
                <w:noProof/>
              </w:rPr>
              <w:t>K</w:t>
            </w:r>
            <w:r w:rsidR="003E5871" w:rsidRPr="00881D46">
              <w:rPr>
                <w:rFonts w:ascii="游明朝" w:eastAsia="游明朝" w:hAnsi="游明朝" w:hint="eastAsia"/>
                <w:noProof/>
              </w:rPr>
              <w:t>．介護のための休業・休暇制度</w:t>
            </w:r>
          </w:p>
        </w:tc>
        <w:tc>
          <w:tcPr>
            <w:tcW w:w="1046" w:type="dxa"/>
            <w:tcBorders>
              <w:top w:val="single" w:sz="4" w:space="0" w:color="auto"/>
              <w:left w:val="single" w:sz="12" w:space="0" w:color="auto"/>
              <w:bottom w:val="single" w:sz="12" w:space="0" w:color="auto"/>
              <w:right w:val="dotted" w:sz="4" w:space="0" w:color="auto"/>
            </w:tcBorders>
            <w:shd w:val="clear" w:color="auto" w:fill="auto"/>
            <w:vAlign w:val="center"/>
          </w:tcPr>
          <w:p w14:paraId="6CDEF2A5"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400FA20C"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32C874CF"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4F3609DB"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12" w:space="0" w:color="auto"/>
              <w:right w:val="single" w:sz="12" w:space="0" w:color="auto"/>
            </w:tcBorders>
            <w:shd w:val="clear" w:color="auto" w:fill="auto"/>
            <w:vAlign w:val="center"/>
          </w:tcPr>
          <w:p w14:paraId="6724FC89" w14:textId="77777777" w:rsidR="003E5871" w:rsidRPr="00881D46" w:rsidRDefault="003E5871" w:rsidP="00FA5C7D">
            <w:pPr>
              <w:spacing w:line="0" w:lineRule="atLeast"/>
              <w:jc w:val="center"/>
              <w:rPr>
                <w:rFonts w:ascii="游明朝" w:eastAsia="游明朝" w:hAnsi="游明朝"/>
              </w:rPr>
            </w:pPr>
            <w:r w:rsidRPr="00881D46">
              <w:rPr>
                <w:rFonts w:ascii="游明朝" w:eastAsia="游明朝" w:hAnsi="游明朝" w:hint="eastAsia"/>
              </w:rPr>
              <w:t>５</w:t>
            </w:r>
          </w:p>
        </w:tc>
      </w:tr>
    </w:tbl>
    <w:p w14:paraId="346CB658" w14:textId="3B03B7FA" w:rsidR="00471420" w:rsidRPr="00881D46" w:rsidRDefault="00903244" w:rsidP="0075754D">
      <w:pPr>
        <w:pStyle w:val="30"/>
        <w:spacing w:before="360" w:after="120"/>
        <w:ind w:left="630" w:hanging="630"/>
      </w:pPr>
      <w:r w:rsidRPr="00881D46">
        <mc:AlternateContent>
          <mc:Choice Requires="wps">
            <w:drawing>
              <wp:anchor distT="0" distB="0" distL="114300" distR="114300" simplePos="0" relativeHeight="251814912" behindDoc="0" locked="0" layoutInCell="1" allowOverlap="1" wp14:anchorId="312BBC8F" wp14:editId="10CF8E6A">
                <wp:simplePos x="0" y="0"/>
                <wp:positionH relativeFrom="column">
                  <wp:posOffset>5745480</wp:posOffset>
                </wp:positionH>
                <wp:positionV relativeFrom="paragraph">
                  <wp:posOffset>385754</wp:posOffset>
                </wp:positionV>
                <wp:extent cx="459740" cy="109855"/>
                <wp:effectExtent l="0" t="0" r="16510" b="4445"/>
                <wp:wrapNone/>
                <wp:docPr id="5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1C0C35" w14:textId="652826E6" w:rsidR="002A1B7B" w:rsidRPr="00EA1718" w:rsidRDefault="002A1B7B" w:rsidP="00903244">
                            <w:pPr>
                              <w:pStyle w:val="af3"/>
                              <w:rPr>
                                <w:rFonts w:ascii="游明朝" w:eastAsia="游明朝" w:hAnsi="游明朝"/>
                              </w:rPr>
                            </w:pPr>
                            <w:r w:rsidRPr="00EA1718">
                              <w:rPr>
                                <w:rFonts w:ascii="游明朝" w:eastAsia="游明朝" w:hAnsi="游明朝"/>
                              </w:rPr>
                              <w:t>(</w:t>
                            </w:r>
                            <w:r w:rsidR="00982F66">
                              <w:rPr>
                                <w:rFonts w:ascii="游明朝" w:eastAsia="游明朝" w:hAnsi="游明朝"/>
                              </w:rPr>
                              <w:t>45</w:t>
                            </w:r>
                            <w:r w:rsidRPr="00EA1718">
                              <w:rPr>
                                <w:rFonts w:ascii="游明朝" w:eastAsia="游明朝" w:hAnsi="游明朝"/>
                              </w:rPr>
                              <w:t>-4</w:t>
                            </w:r>
                            <w:r w:rsidR="00982F66">
                              <w:rPr>
                                <w:rFonts w:ascii="游明朝" w:eastAsia="游明朝" w:hAnsi="游明朝"/>
                              </w:rPr>
                              <w:t>8</w:t>
                            </w:r>
                            <w:r w:rsidRPr="00EA171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2BBC8F" id="_x0000_s1056" type="#_x0000_t202" style="position:absolute;left:0;text-align:left;margin-left:452.4pt;margin-top:30.35pt;width:36.2pt;height:8.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" filled="f" stroked="f" strokeweight="1pt">
                <v:textbox inset="0,0,0,0">
                  <w:txbxContent>
                    <w:p w14:paraId="3E1C0C35" w14:textId="652826E6" w:rsidR="002A1B7B" w:rsidRPr="00EA1718" w:rsidRDefault="002A1B7B" w:rsidP="00903244">
                      <w:pPr>
                        <w:pStyle w:val="af3"/>
                        <w:rPr>
                          <w:rFonts w:ascii="游明朝" w:eastAsia="游明朝" w:hAnsi="游明朝"/>
                        </w:rPr>
                      </w:pPr>
                      <w:r w:rsidRPr="00EA1718">
                        <w:rPr>
                          <w:rFonts w:ascii="游明朝" w:eastAsia="游明朝" w:hAnsi="游明朝"/>
                        </w:rPr>
                        <w:t>(</w:t>
                      </w:r>
                      <w:r w:rsidR="00982F66">
                        <w:rPr>
                          <w:rFonts w:ascii="游明朝" w:eastAsia="游明朝" w:hAnsi="游明朝"/>
                        </w:rPr>
                        <w:t>45</w:t>
                      </w:r>
                      <w:r w:rsidRPr="00EA1718">
                        <w:rPr>
                          <w:rFonts w:ascii="游明朝" w:eastAsia="游明朝" w:hAnsi="游明朝"/>
                        </w:rPr>
                        <w:t>-4</w:t>
                      </w:r>
                      <w:r w:rsidR="00982F66">
                        <w:rPr>
                          <w:rFonts w:ascii="游明朝" w:eastAsia="游明朝" w:hAnsi="游明朝"/>
                        </w:rPr>
                        <w:t>8</w:t>
                      </w:r>
                      <w:r w:rsidRPr="00EA1718">
                        <w:rPr>
                          <w:rFonts w:ascii="游明朝" w:eastAsia="游明朝" w:hAnsi="游明朝"/>
                        </w:rPr>
                        <w:t>)</w:t>
                      </w:r>
                    </w:p>
                  </w:txbxContent>
                </v:textbox>
              </v:shape>
            </w:pict>
          </mc:Fallback>
        </mc:AlternateContent>
      </w:r>
      <w:r w:rsidR="004355B3" w:rsidRPr="00881D46">
        <w:rPr>
          <w:rFonts w:hint="eastAsia"/>
        </w:rPr>
        <w:t>Q14．次の制度は利用しやすい環境にありますか。</w:t>
      </w:r>
    </w:p>
    <w:tbl>
      <w:tblPr>
        <w:tblW w:w="946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1046"/>
        <w:gridCol w:w="1046"/>
        <w:gridCol w:w="1046"/>
        <w:gridCol w:w="1046"/>
        <w:gridCol w:w="1046"/>
      </w:tblGrid>
      <w:tr w:rsidR="003E5871" w:rsidRPr="00881D46" w14:paraId="02365F1E" w14:textId="77777777" w:rsidTr="00BE4CED">
        <w:trPr>
          <w:cantSplit/>
        </w:trPr>
        <w:tc>
          <w:tcPr>
            <w:tcW w:w="4238" w:type="dxa"/>
            <w:tcBorders>
              <w:top w:val="nil"/>
              <w:left w:val="nil"/>
              <w:bottom w:val="single" w:sz="4" w:space="0" w:color="auto"/>
              <w:right w:val="single" w:sz="4" w:space="0" w:color="auto"/>
            </w:tcBorders>
            <w:tcMar>
              <w:top w:w="28" w:type="dxa"/>
              <w:left w:w="28" w:type="dxa"/>
              <w:bottom w:w="28" w:type="dxa"/>
              <w:right w:w="28" w:type="dxa"/>
            </w:tcMar>
          </w:tcPr>
          <w:p w14:paraId="36774BEB" w14:textId="77777777" w:rsidR="003E5871" w:rsidRPr="00881D46" w:rsidRDefault="003E5871" w:rsidP="00EA1718">
            <w:pPr>
              <w:spacing w:line="0" w:lineRule="atLeast"/>
              <w:rPr>
                <w:rFonts w:ascii="游明朝" w:eastAsia="游明朝" w:hAnsi="游明朝"/>
              </w:rPr>
            </w:pPr>
          </w:p>
        </w:tc>
        <w:tc>
          <w:tcPr>
            <w:tcW w:w="1046" w:type="dxa"/>
            <w:tcBorders>
              <w:top w:val="single" w:sz="4" w:space="0" w:color="auto"/>
              <w:left w:val="single" w:sz="4" w:space="0" w:color="auto"/>
              <w:bottom w:val="single" w:sz="12" w:space="0" w:color="auto"/>
              <w:right w:val="dotted" w:sz="4" w:space="0" w:color="auto"/>
            </w:tcBorders>
            <w:tcMar>
              <w:top w:w="28" w:type="dxa"/>
              <w:left w:w="28" w:type="dxa"/>
              <w:bottom w:w="28" w:type="dxa"/>
              <w:right w:w="28" w:type="dxa"/>
            </w:tcMar>
            <w:vAlign w:val="center"/>
          </w:tcPr>
          <w:p w14:paraId="19A84CEA" w14:textId="7F3D330B" w:rsidR="003E5871" w:rsidRPr="00881D46" w:rsidRDefault="00BE4CED" w:rsidP="00EA1718">
            <w:pPr>
              <w:spacing w:line="0" w:lineRule="atLeast"/>
              <w:rPr>
                <w:rFonts w:ascii="游明朝" w:eastAsia="游明朝" w:hAnsi="游明朝"/>
              </w:rPr>
            </w:pPr>
            <w:r w:rsidRPr="00881D46">
              <w:rPr>
                <w:rFonts w:ascii="游明朝" w:eastAsia="游明朝" w:hAnsi="游明朝" w:cs="ＭＳ Ｐゴシック" w:hint="eastAsia"/>
                <w:spacing w:val="-2"/>
              </w:rPr>
              <w:t>とても利用しやすい</w:t>
            </w:r>
          </w:p>
        </w:tc>
        <w:tc>
          <w:tcPr>
            <w:tcW w:w="1046" w:type="dxa"/>
            <w:tcBorders>
              <w:top w:val="single" w:sz="4" w:space="0" w:color="auto"/>
              <w:left w:val="dotted" w:sz="4" w:space="0" w:color="auto"/>
              <w:bottom w:val="single" w:sz="12" w:space="0" w:color="auto"/>
              <w:right w:val="dotted" w:sz="4" w:space="0" w:color="auto"/>
            </w:tcBorders>
            <w:tcMar>
              <w:top w:w="28" w:type="dxa"/>
              <w:left w:w="28" w:type="dxa"/>
              <w:bottom w:w="28" w:type="dxa"/>
              <w:right w:w="28" w:type="dxa"/>
            </w:tcMar>
            <w:vAlign w:val="center"/>
          </w:tcPr>
          <w:p w14:paraId="689B7EFA" w14:textId="18261018" w:rsidR="003E5871" w:rsidRPr="00881D46" w:rsidRDefault="00E20271" w:rsidP="00EA1718">
            <w:pPr>
              <w:spacing w:line="0" w:lineRule="atLeast"/>
              <w:rPr>
                <w:rFonts w:ascii="游明朝" w:eastAsia="游明朝" w:hAnsi="游明朝"/>
                <w:spacing w:val="-2"/>
              </w:rPr>
            </w:pPr>
            <w:r w:rsidRPr="00881D46">
              <w:rPr>
                <w:rFonts w:ascii="游明朝" w:eastAsia="游明朝" w:hAnsi="游明朝" w:cs="ＭＳ Ｐゴシック" w:hint="eastAsia"/>
                <w:spacing w:val="-2"/>
              </w:rPr>
              <w:t>まあまあ利用しやすい</w:t>
            </w:r>
          </w:p>
        </w:tc>
        <w:tc>
          <w:tcPr>
            <w:tcW w:w="1046" w:type="dxa"/>
            <w:tcBorders>
              <w:top w:val="single" w:sz="4" w:space="0" w:color="auto"/>
              <w:left w:val="dotted" w:sz="4" w:space="0" w:color="auto"/>
              <w:bottom w:val="single" w:sz="12" w:space="0" w:color="auto"/>
              <w:right w:val="dotted" w:sz="4" w:space="0" w:color="auto"/>
            </w:tcBorders>
            <w:tcMar>
              <w:top w:w="28" w:type="dxa"/>
              <w:left w:w="28" w:type="dxa"/>
              <w:bottom w:w="28" w:type="dxa"/>
              <w:right w:w="28" w:type="dxa"/>
            </w:tcMar>
            <w:vAlign w:val="center"/>
          </w:tcPr>
          <w:p w14:paraId="30633216" w14:textId="15A949B7" w:rsidR="003E5871" w:rsidRPr="00881D46" w:rsidRDefault="00E20271" w:rsidP="00EA1718">
            <w:pPr>
              <w:spacing w:line="0" w:lineRule="atLeast"/>
              <w:rPr>
                <w:rFonts w:ascii="游明朝" w:eastAsia="游明朝" w:hAnsi="游明朝"/>
                <w:spacing w:val="-8"/>
              </w:rPr>
            </w:pPr>
            <w:r w:rsidRPr="00881D46">
              <w:rPr>
                <w:rFonts w:ascii="游明朝" w:eastAsia="游明朝" w:hAnsi="游明朝" w:cs="ＭＳ Ｐゴシック" w:hint="eastAsia"/>
                <w:spacing w:val="-8"/>
              </w:rPr>
              <w:t>やや利用しにくい</w:t>
            </w:r>
          </w:p>
        </w:tc>
        <w:tc>
          <w:tcPr>
            <w:tcW w:w="1046" w:type="dxa"/>
            <w:tcBorders>
              <w:top w:val="single" w:sz="4" w:space="0" w:color="auto"/>
              <w:left w:val="dotted" w:sz="4" w:space="0" w:color="auto"/>
              <w:bottom w:val="single" w:sz="12" w:space="0" w:color="auto"/>
              <w:right w:val="dotted" w:sz="4" w:space="0" w:color="auto"/>
            </w:tcBorders>
            <w:tcMar>
              <w:top w:w="28" w:type="dxa"/>
              <w:left w:w="28" w:type="dxa"/>
              <w:bottom w:w="28" w:type="dxa"/>
              <w:right w:w="28" w:type="dxa"/>
            </w:tcMar>
            <w:vAlign w:val="center"/>
          </w:tcPr>
          <w:p w14:paraId="688533BB" w14:textId="3B4871AA" w:rsidR="003E5871" w:rsidRPr="00881D46" w:rsidRDefault="00880EFD" w:rsidP="00EA1718">
            <w:pPr>
              <w:spacing w:line="0" w:lineRule="atLeast"/>
              <w:rPr>
                <w:rFonts w:ascii="游明朝" w:eastAsia="游明朝" w:hAnsi="游明朝"/>
                <w:sz w:val="18"/>
                <w:szCs w:val="18"/>
              </w:rPr>
            </w:pPr>
            <w:r w:rsidRPr="00881D46">
              <w:rPr>
                <w:rFonts w:ascii="游明朝" w:eastAsia="游明朝" w:hAnsi="游明朝" w:cs="ＭＳ Ｐゴシック" w:hint="eastAsia"/>
                <w:spacing w:val="-8"/>
              </w:rPr>
              <w:t>利用しにくい</w:t>
            </w:r>
          </w:p>
        </w:tc>
        <w:tc>
          <w:tcPr>
            <w:tcW w:w="1046" w:type="dxa"/>
            <w:tcBorders>
              <w:left w:val="dotted" w:sz="4" w:space="0" w:color="auto"/>
              <w:bottom w:val="single" w:sz="12" w:space="0" w:color="auto"/>
              <w:right w:val="single" w:sz="4" w:space="0" w:color="auto"/>
            </w:tcBorders>
            <w:shd w:val="clear" w:color="auto" w:fill="auto"/>
            <w:tcMar>
              <w:top w:w="28" w:type="dxa"/>
              <w:left w:w="28" w:type="dxa"/>
              <w:bottom w:w="28" w:type="dxa"/>
              <w:right w:w="28" w:type="dxa"/>
            </w:tcMar>
            <w:vAlign w:val="center"/>
          </w:tcPr>
          <w:p w14:paraId="591E808C" w14:textId="46F55C51" w:rsidR="003E5871" w:rsidRPr="00881D46" w:rsidRDefault="00880EFD" w:rsidP="00EA1718">
            <w:pPr>
              <w:spacing w:line="0" w:lineRule="atLeast"/>
              <w:rPr>
                <w:rFonts w:ascii="游明朝" w:eastAsia="游明朝" w:hAnsi="游明朝"/>
                <w:sz w:val="18"/>
                <w:szCs w:val="18"/>
              </w:rPr>
            </w:pPr>
            <w:r w:rsidRPr="00881D46">
              <w:rPr>
                <w:rFonts w:ascii="游明朝" w:eastAsia="游明朝" w:hAnsi="游明朝" w:cs="ＭＳ Ｐゴシック" w:hint="eastAsia"/>
                <w:spacing w:val="-8"/>
                <w:sz w:val="18"/>
                <w:szCs w:val="18"/>
              </w:rPr>
              <w:t>制度がない、わからない</w:t>
            </w:r>
          </w:p>
        </w:tc>
      </w:tr>
      <w:tr w:rsidR="003E5871" w:rsidRPr="00881D46" w14:paraId="0C0E5F0E" w14:textId="77777777" w:rsidTr="00BE4CED">
        <w:trPr>
          <w:cantSplit/>
          <w:trHeight w:hRule="exact" w:val="369"/>
        </w:trPr>
        <w:tc>
          <w:tcPr>
            <w:tcW w:w="4238" w:type="dxa"/>
            <w:tcBorders>
              <w:top w:val="single" w:sz="4" w:space="0" w:color="auto"/>
              <w:left w:val="single" w:sz="4" w:space="0" w:color="auto"/>
              <w:bottom w:val="single" w:sz="4" w:space="0" w:color="auto"/>
              <w:right w:val="single" w:sz="12" w:space="0" w:color="auto"/>
            </w:tcBorders>
            <w:tcMar>
              <w:left w:w="57" w:type="dxa"/>
            </w:tcMar>
            <w:vAlign w:val="center"/>
          </w:tcPr>
          <w:p w14:paraId="7AEBB6B8" w14:textId="742FA478" w:rsidR="003E5871" w:rsidRPr="00881D46" w:rsidRDefault="003E5871" w:rsidP="00EA1718">
            <w:pPr>
              <w:spacing w:line="0" w:lineRule="atLeast"/>
              <w:rPr>
                <w:rFonts w:ascii="游明朝" w:eastAsia="游明朝" w:hAnsi="游明朝"/>
              </w:rPr>
            </w:pPr>
            <w:r w:rsidRPr="00881D46">
              <w:rPr>
                <w:rFonts w:ascii="游明朝" w:eastAsia="游明朝" w:hAnsi="游明朝" w:hint="eastAsia"/>
                <w:noProof/>
              </w:rPr>
              <w:t>A．</w:t>
            </w:r>
            <w:r w:rsidR="00E20271" w:rsidRPr="00881D46">
              <w:rPr>
                <w:rFonts w:ascii="游明朝" w:eastAsia="游明朝" w:hAnsi="游明朝" w:hint="eastAsia"/>
                <w:noProof/>
              </w:rPr>
              <w:t>年次有給休暇</w:t>
            </w:r>
            <w:r w:rsidR="00E20271" w:rsidRPr="00881D46">
              <w:rPr>
                <w:rFonts w:ascii="游明朝" w:eastAsia="游明朝" w:hAnsi="游明朝" w:hint="eastAsia"/>
                <w:noProof/>
                <w:sz w:val="16"/>
              </w:rPr>
              <w:t>（休んでも賃金が支払われる）</w:t>
            </w:r>
            <w:r w:rsidR="00E20271" w:rsidRPr="00881D46">
              <w:rPr>
                <w:rFonts w:ascii="游明朝" w:eastAsia="游明朝" w:hAnsi="游明朝" w:hint="eastAsia"/>
                <w:noProof/>
              </w:rPr>
              <w:t>制度</w:t>
            </w:r>
          </w:p>
        </w:tc>
        <w:tc>
          <w:tcPr>
            <w:tcW w:w="1046" w:type="dxa"/>
            <w:tcBorders>
              <w:top w:val="single" w:sz="12" w:space="0" w:color="auto"/>
              <w:left w:val="single" w:sz="12" w:space="0" w:color="auto"/>
              <w:bottom w:val="single" w:sz="4" w:space="0" w:color="auto"/>
              <w:right w:val="dotted" w:sz="4" w:space="0" w:color="auto"/>
            </w:tcBorders>
            <w:vAlign w:val="center"/>
          </w:tcPr>
          <w:p w14:paraId="3FCDB339"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12" w:space="0" w:color="auto"/>
              <w:left w:val="dotted" w:sz="4" w:space="0" w:color="auto"/>
              <w:bottom w:val="single" w:sz="4" w:space="0" w:color="auto"/>
              <w:right w:val="dotted" w:sz="4" w:space="0" w:color="auto"/>
            </w:tcBorders>
            <w:vAlign w:val="center"/>
          </w:tcPr>
          <w:p w14:paraId="51615E5C"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12" w:space="0" w:color="auto"/>
              <w:left w:val="dotted" w:sz="4" w:space="0" w:color="auto"/>
              <w:bottom w:val="single" w:sz="4" w:space="0" w:color="auto"/>
              <w:right w:val="dotted" w:sz="4" w:space="0" w:color="auto"/>
            </w:tcBorders>
            <w:vAlign w:val="center"/>
          </w:tcPr>
          <w:p w14:paraId="1F6DC24B"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12" w:space="0" w:color="auto"/>
              <w:left w:val="dotted" w:sz="4" w:space="0" w:color="auto"/>
              <w:bottom w:val="single" w:sz="4" w:space="0" w:color="auto"/>
              <w:right w:val="dotted" w:sz="4" w:space="0" w:color="auto"/>
            </w:tcBorders>
            <w:vAlign w:val="center"/>
          </w:tcPr>
          <w:p w14:paraId="50C38D0A"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12" w:space="0" w:color="auto"/>
              <w:left w:val="dotted" w:sz="4" w:space="0" w:color="auto"/>
              <w:bottom w:val="single" w:sz="4" w:space="0" w:color="auto"/>
              <w:right w:val="single" w:sz="12" w:space="0" w:color="auto"/>
            </w:tcBorders>
            <w:vAlign w:val="center"/>
          </w:tcPr>
          <w:p w14:paraId="790691A5" w14:textId="352E9846"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18EADAE7" w14:textId="77777777" w:rsidTr="00BE4CED">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1E615628" w14:textId="3762053F" w:rsidR="003E5871" w:rsidRPr="00881D46" w:rsidRDefault="003E5871" w:rsidP="00EA1718">
            <w:pPr>
              <w:spacing w:line="0" w:lineRule="atLeast"/>
              <w:rPr>
                <w:rFonts w:ascii="游明朝" w:eastAsia="游明朝" w:hAnsi="游明朝"/>
              </w:rPr>
            </w:pPr>
            <w:r w:rsidRPr="00881D46">
              <w:rPr>
                <w:rFonts w:ascii="游明朝" w:eastAsia="游明朝" w:hAnsi="游明朝" w:hint="eastAsia"/>
                <w:noProof/>
              </w:rPr>
              <w:t>B．</w:t>
            </w:r>
            <w:r w:rsidR="00E20271" w:rsidRPr="00881D46">
              <w:rPr>
                <w:rFonts w:ascii="游明朝" w:eastAsia="游明朝" w:hAnsi="游明朝" w:hint="eastAsia"/>
                <w:noProof/>
              </w:rPr>
              <w:t>慶弔休暇制度</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17330D9B"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1C9DBB51"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6A27DB41"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16133BBC"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7AE75D15" w14:textId="0B37C8AE"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6934927C" w14:textId="77777777" w:rsidTr="00BE4CED">
        <w:trPr>
          <w:cantSplit/>
          <w:trHeight w:hRule="exact" w:val="369"/>
        </w:trPr>
        <w:tc>
          <w:tcPr>
            <w:tcW w:w="4238" w:type="dxa"/>
            <w:tcBorders>
              <w:top w:val="single" w:sz="4" w:space="0" w:color="auto"/>
              <w:left w:val="single" w:sz="4" w:space="0" w:color="auto"/>
              <w:bottom w:val="single" w:sz="4" w:space="0" w:color="auto"/>
              <w:right w:val="single" w:sz="12" w:space="0" w:color="auto"/>
            </w:tcBorders>
            <w:tcMar>
              <w:left w:w="57" w:type="dxa"/>
            </w:tcMar>
            <w:vAlign w:val="center"/>
          </w:tcPr>
          <w:p w14:paraId="04DC9588" w14:textId="74A839E6" w:rsidR="003E5871" w:rsidRPr="00881D46" w:rsidRDefault="003E5871" w:rsidP="00EA1718">
            <w:pPr>
              <w:spacing w:line="0" w:lineRule="atLeast"/>
              <w:rPr>
                <w:rFonts w:ascii="游明朝" w:eastAsia="游明朝" w:hAnsi="游明朝"/>
              </w:rPr>
            </w:pPr>
            <w:r w:rsidRPr="00881D46">
              <w:rPr>
                <w:rFonts w:ascii="游明朝" w:eastAsia="游明朝" w:hAnsi="游明朝" w:hint="eastAsia"/>
                <w:noProof/>
              </w:rPr>
              <w:t>C．</w:t>
            </w:r>
            <w:r w:rsidR="00E20271" w:rsidRPr="00881D46">
              <w:rPr>
                <w:rFonts w:ascii="游明朝" w:eastAsia="游明朝" w:hAnsi="游明朝" w:hint="eastAsia"/>
                <w:noProof/>
              </w:rPr>
              <w:t>育児のための休業・休暇制度</w:t>
            </w:r>
          </w:p>
        </w:tc>
        <w:tc>
          <w:tcPr>
            <w:tcW w:w="1046" w:type="dxa"/>
            <w:tcBorders>
              <w:top w:val="single" w:sz="4" w:space="0" w:color="auto"/>
              <w:left w:val="single" w:sz="12" w:space="0" w:color="auto"/>
              <w:bottom w:val="single" w:sz="4" w:space="0" w:color="auto"/>
              <w:right w:val="dotted" w:sz="4" w:space="0" w:color="auto"/>
            </w:tcBorders>
            <w:vAlign w:val="center"/>
          </w:tcPr>
          <w:p w14:paraId="1D612C12"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vAlign w:val="center"/>
          </w:tcPr>
          <w:p w14:paraId="33E461B7"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vAlign w:val="center"/>
          </w:tcPr>
          <w:p w14:paraId="5B8585A4"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vAlign w:val="center"/>
          </w:tcPr>
          <w:p w14:paraId="2C64CE74"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vAlign w:val="center"/>
          </w:tcPr>
          <w:p w14:paraId="325104DE" w14:textId="794509F4"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５</w:t>
            </w:r>
          </w:p>
        </w:tc>
      </w:tr>
      <w:tr w:rsidR="003E5871" w:rsidRPr="00881D46" w14:paraId="77FA8466" w14:textId="77777777" w:rsidTr="00BE4CED">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20E49716" w14:textId="7B2EEE3F" w:rsidR="003E5871" w:rsidRPr="00881D46" w:rsidRDefault="003E5871" w:rsidP="00EA1718">
            <w:pPr>
              <w:spacing w:line="0" w:lineRule="atLeast"/>
              <w:rPr>
                <w:rFonts w:ascii="游明朝" w:eastAsia="游明朝" w:hAnsi="游明朝"/>
              </w:rPr>
            </w:pPr>
            <w:r w:rsidRPr="00881D46">
              <w:rPr>
                <w:rFonts w:ascii="游明朝" w:eastAsia="游明朝" w:hAnsi="游明朝" w:hint="eastAsia"/>
                <w:noProof/>
              </w:rPr>
              <w:t>D．</w:t>
            </w:r>
            <w:r w:rsidR="00E20271" w:rsidRPr="00881D46">
              <w:rPr>
                <w:rFonts w:ascii="游明朝" w:eastAsia="游明朝" w:hAnsi="游明朝" w:hint="eastAsia"/>
                <w:noProof/>
              </w:rPr>
              <w:t>介護のための休業・休暇制度</w:t>
            </w:r>
          </w:p>
        </w:tc>
        <w:tc>
          <w:tcPr>
            <w:tcW w:w="1046" w:type="dxa"/>
            <w:tcBorders>
              <w:top w:val="single" w:sz="4" w:space="0" w:color="auto"/>
              <w:left w:val="single" w:sz="12" w:space="0" w:color="auto"/>
              <w:bottom w:val="single" w:sz="12" w:space="0" w:color="auto"/>
              <w:right w:val="dotted" w:sz="4" w:space="0" w:color="auto"/>
            </w:tcBorders>
            <w:shd w:val="clear" w:color="auto" w:fill="CCCCCC"/>
            <w:vAlign w:val="center"/>
          </w:tcPr>
          <w:p w14:paraId="7C84DA04"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12" w:space="0" w:color="auto"/>
              <w:right w:val="dotted" w:sz="4" w:space="0" w:color="auto"/>
            </w:tcBorders>
            <w:shd w:val="clear" w:color="auto" w:fill="CCCCCC"/>
            <w:vAlign w:val="center"/>
          </w:tcPr>
          <w:p w14:paraId="0FACC00B"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12" w:space="0" w:color="auto"/>
              <w:right w:val="dotted" w:sz="4" w:space="0" w:color="auto"/>
            </w:tcBorders>
            <w:shd w:val="clear" w:color="auto" w:fill="CCCCCC"/>
            <w:vAlign w:val="center"/>
          </w:tcPr>
          <w:p w14:paraId="715031BF"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12" w:space="0" w:color="auto"/>
              <w:right w:val="dotted" w:sz="4" w:space="0" w:color="auto"/>
            </w:tcBorders>
            <w:shd w:val="clear" w:color="auto" w:fill="CCCCCC"/>
            <w:vAlign w:val="center"/>
          </w:tcPr>
          <w:p w14:paraId="2C915EBB" w14:textId="77777777"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12" w:space="0" w:color="auto"/>
              <w:right w:val="single" w:sz="12" w:space="0" w:color="auto"/>
            </w:tcBorders>
            <w:shd w:val="clear" w:color="auto" w:fill="CCCCCC"/>
            <w:vAlign w:val="center"/>
          </w:tcPr>
          <w:p w14:paraId="5FEBE69A" w14:textId="10D36D1F" w:rsidR="003E5871" w:rsidRPr="00881D46" w:rsidRDefault="003E5871" w:rsidP="00EA1718">
            <w:pPr>
              <w:spacing w:line="0" w:lineRule="atLeast"/>
              <w:jc w:val="center"/>
              <w:rPr>
                <w:rFonts w:ascii="游明朝" w:eastAsia="游明朝" w:hAnsi="游明朝"/>
              </w:rPr>
            </w:pPr>
            <w:r w:rsidRPr="00881D46">
              <w:rPr>
                <w:rFonts w:ascii="游明朝" w:eastAsia="游明朝" w:hAnsi="游明朝" w:hint="eastAsia"/>
              </w:rPr>
              <w:t>５</w:t>
            </w:r>
          </w:p>
        </w:tc>
      </w:tr>
    </w:tbl>
    <w:p w14:paraId="173FFB91" w14:textId="7F45FACA" w:rsidR="00471420" w:rsidRPr="00881D46" w:rsidRDefault="00903244" w:rsidP="0075754D">
      <w:pPr>
        <w:pStyle w:val="30"/>
        <w:spacing w:before="360" w:after="120"/>
        <w:ind w:left="630" w:hanging="630"/>
      </w:pPr>
      <w:r w:rsidRPr="00881D46">
        <mc:AlternateContent>
          <mc:Choice Requires="wps">
            <w:drawing>
              <wp:anchor distT="0" distB="0" distL="114300" distR="114300" simplePos="0" relativeHeight="251816960" behindDoc="0" locked="0" layoutInCell="1" allowOverlap="1" wp14:anchorId="59EF9CD2" wp14:editId="059726BE">
                <wp:simplePos x="0" y="0"/>
                <wp:positionH relativeFrom="column">
                  <wp:posOffset>5746115</wp:posOffset>
                </wp:positionH>
                <wp:positionV relativeFrom="paragraph">
                  <wp:posOffset>613736</wp:posOffset>
                </wp:positionV>
                <wp:extent cx="459720" cy="109800"/>
                <wp:effectExtent l="0" t="0" r="17145" b="5080"/>
                <wp:wrapNone/>
                <wp:docPr id="52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20" cy="1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6955E4" w14:textId="40FF345B" w:rsidR="002A1B7B" w:rsidRPr="00EA1718" w:rsidRDefault="002A1B7B" w:rsidP="00903244">
                            <w:pPr>
                              <w:pStyle w:val="af3"/>
                              <w:rPr>
                                <w:rFonts w:ascii="游明朝" w:eastAsia="游明朝" w:hAnsi="游明朝"/>
                              </w:rPr>
                            </w:pPr>
                            <w:r w:rsidRPr="00EA1718">
                              <w:rPr>
                                <w:rFonts w:ascii="游明朝" w:eastAsia="游明朝" w:hAnsi="游明朝"/>
                              </w:rPr>
                              <w:t>(4</w:t>
                            </w:r>
                            <w:r w:rsidR="00297B8F">
                              <w:rPr>
                                <w:rFonts w:ascii="游明朝" w:eastAsia="游明朝" w:hAnsi="游明朝"/>
                              </w:rPr>
                              <w:t>9</w:t>
                            </w:r>
                            <w:r w:rsidRPr="00EA1718">
                              <w:rPr>
                                <w:rFonts w:ascii="游明朝" w:eastAsia="游明朝" w:hAnsi="游明朝"/>
                              </w:rPr>
                              <w:t>-</w:t>
                            </w:r>
                            <w:r w:rsidR="00297B8F">
                              <w:rPr>
                                <w:rFonts w:ascii="游明朝" w:eastAsia="游明朝" w:hAnsi="游明朝"/>
                              </w:rPr>
                              <w:t>51</w:t>
                            </w:r>
                            <w:r w:rsidRPr="00EA171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EF9CD2" id="_x0000_s1057" type="#_x0000_t202" style="position:absolute;left:0;text-align:left;margin-left:452.45pt;margin-top:48.35pt;width:36.2pt;height:8.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" filled="f" stroked="f" strokeweight="1pt">
                <v:textbox inset="0,0,0,0">
                  <w:txbxContent>
                    <w:p w14:paraId="566955E4" w14:textId="40FF345B" w:rsidR="002A1B7B" w:rsidRPr="00EA1718" w:rsidRDefault="002A1B7B" w:rsidP="00903244">
                      <w:pPr>
                        <w:pStyle w:val="af3"/>
                        <w:rPr>
                          <w:rFonts w:ascii="游明朝" w:eastAsia="游明朝" w:hAnsi="游明朝"/>
                        </w:rPr>
                      </w:pPr>
                      <w:r w:rsidRPr="00EA1718">
                        <w:rPr>
                          <w:rFonts w:ascii="游明朝" w:eastAsia="游明朝" w:hAnsi="游明朝"/>
                        </w:rPr>
                        <w:t>(4</w:t>
                      </w:r>
                      <w:r w:rsidR="00297B8F">
                        <w:rPr>
                          <w:rFonts w:ascii="游明朝" w:eastAsia="游明朝" w:hAnsi="游明朝"/>
                        </w:rPr>
                        <w:t>9</w:t>
                      </w:r>
                      <w:r w:rsidRPr="00EA1718">
                        <w:rPr>
                          <w:rFonts w:ascii="游明朝" w:eastAsia="游明朝" w:hAnsi="游明朝"/>
                        </w:rPr>
                        <w:t>-</w:t>
                      </w:r>
                      <w:r w:rsidR="00297B8F">
                        <w:rPr>
                          <w:rFonts w:ascii="游明朝" w:eastAsia="游明朝" w:hAnsi="游明朝"/>
                        </w:rPr>
                        <w:t>51</w:t>
                      </w:r>
                      <w:r w:rsidRPr="00EA1718">
                        <w:rPr>
                          <w:rFonts w:ascii="游明朝" w:eastAsia="游明朝" w:hAnsi="游明朝"/>
                        </w:rPr>
                        <w:t>)</w:t>
                      </w:r>
                    </w:p>
                  </w:txbxContent>
                </v:textbox>
              </v:shape>
            </w:pict>
          </mc:Fallback>
        </mc:AlternateContent>
      </w:r>
      <w:r w:rsidR="004355B3" w:rsidRPr="00881D46">
        <w:rPr>
          <w:rFonts w:hint="eastAsia"/>
        </w:rPr>
        <w:t>Q15．あなたの勤務先では次の手当がありますか。また、手当がある場合には、内容や基準は正社員と同じですか。</w:t>
      </w:r>
    </w:p>
    <w:tbl>
      <w:tblPr>
        <w:tblW w:w="9468"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1046"/>
        <w:gridCol w:w="1046"/>
        <w:gridCol w:w="1046"/>
        <w:gridCol w:w="1046"/>
        <w:gridCol w:w="1046"/>
      </w:tblGrid>
      <w:tr w:rsidR="00E20271" w:rsidRPr="00881D46" w14:paraId="50C7AC4E" w14:textId="77777777" w:rsidTr="00DF116E">
        <w:tc>
          <w:tcPr>
            <w:tcW w:w="4238" w:type="dxa"/>
            <w:tcBorders>
              <w:top w:val="nil"/>
              <w:left w:val="nil"/>
              <w:bottom w:val="nil"/>
              <w:right w:val="single" w:sz="4" w:space="0" w:color="auto"/>
            </w:tcBorders>
            <w:tcMar>
              <w:top w:w="28" w:type="dxa"/>
              <w:left w:w="28" w:type="dxa"/>
              <w:bottom w:w="28" w:type="dxa"/>
              <w:right w:w="28" w:type="dxa"/>
            </w:tcMar>
          </w:tcPr>
          <w:p w14:paraId="47CF497B" w14:textId="77777777" w:rsidR="00E20271" w:rsidRPr="00881D46" w:rsidRDefault="00E20271" w:rsidP="00EA1718">
            <w:pPr>
              <w:spacing w:line="0" w:lineRule="atLeast"/>
              <w:rPr>
                <w:rFonts w:ascii="游明朝" w:eastAsia="游明朝" w:hAnsi="游明朝"/>
              </w:rPr>
            </w:pPr>
          </w:p>
        </w:tc>
        <w:tc>
          <w:tcPr>
            <w:tcW w:w="3138" w:type="dxa"/>
            <w:gridSpan w:val="3"/>
            <w:tcBorders>
              <w:top w:val="single" w:sz="4" w:space="0" w:color="auto"/>
              <w:left w:val="single" w:sz="4" w:space="0" w:color="auto"/>
              <w:bottom w:val="dotted" w:sz="4" w:space="0" w:color="auto"/>
              <w:right w:val="dotted" w:sz="4" w:space="0" w:color="auto"/>
            </w:tcBorders>
            <w:tcMar>
              <w:top w:w="28" w:type="dxa"/>
              <w:left w:w="28" w:type="dxa"/>
              <w:bottom w:w="28" w:type="dxa"/>
              <w:right w:w="28" w:type="dxa"/>
            </w:tcMar>
            <w:vAlign w:val="center"/>
          </w:tcPr>
          <w:p w14:paraId="7642C68D" w14:textId="18443A5A" w:rsidR="00E20271" w:rsidRPr="00881D46" w:rsidRDefault="00E20271" w:rsidP="00EA1718">
            <w:pPr>
              <w:spacing w:line="0" w:lineRule="atLeast"/>
              <w:rPr>
                <w:rFonts w:ascii="游明朝" w:eastAsia="游明朝" w:hAnsi="游明朝"/>
              </w:rPr>
            </w:pPr>
            <w:r w:rsidRPr="00881D46">
              <w:rPr>
                <w:rFonts w:ascii="游明朝" w:eastAsia="游明朝" w:hAnsi="游明朝" w:cs="ＭＳ Ｐゴシック" w:hint="eastAsia"/>
              </w:rPr>
              <w:t>手当があり、正社員と比べると、</w:t>
            </w:r>
          </w:p>
        </w:tc>
        <w:tc>
          <w:tcPr>
            <w:tcW w:w="1046" w:type="dxa"/>
            <w:vMerge w:val="restart"/>
            <w:tcBorders>
              <w:top w:val="single" w:sz="4" w:space="0" w:color="auto"/>
              <w:left w:val="dotted" w:sz="4" w:space="0" w:color="auto"/>
              <w:bottom w:val="single" w:sz="4" w:space="0" w:color="auto"/>
              <w:right w:val="dotted" w:sz="4" w:space="0" w:color="auto"/>
            </w:tcBorders>
            <w:tcMar>
              <w:top w:w="28" w:type="dxa"/>
              <w:left w:w="28" w:type="dxa"/>
              <w:bottom w:w="28" w:type="dxa"/>
              <w:right w:w="28" w:type="dxa"/>
            </w:tcMar>
            <w:vAlign w:val="center"/>
          </w:tcPr>
          <w:p w14:paraId="7AC80B60" w14:textId="28B0727D" w:rsidR="00E20271" w:rsidRPr="00881D46" w:rsidRDefault="00E20271" w:rsidP="00EA1718">
            <w:pPr>
              <w:spacing w:line="0" w:lineRule="atLeast"/>
              <w:rPr>
                <w:rFonts w:ascii="游明朝" w:eastAsia="游明朝" w:hAnsi="游明朝"/>
                <w:spacing w:val="-2"/>
              </w:rPr>
            </w:pPr>
            <w:r w:rsidRPr="00881D46">
              <w:rPr>
                <w:rFonts w:ascii="游明朝" w:eastAsia="游明朝" w:hAnsi="游明朝" w:cs="ＭＳ Ｐゴシック" w:hint="eastAsia"/>
                <w:spacing w:val="-2"/>
              </w:rPr>
              <w:t>手当がない</w:t>
            </w:r>
          </w:p>
        </w:tc>
        <w:tc>
          <w:tcPr>
            <w:tcW w:w="1046" w:type="dxa"/>
            <w:vMerge w:val="restart"/>
            <w:tcBorders>
              <w:top w:val="single" w:sz="4" w:space="0" w:color="auto"/>
              <w:left w:val="dotted" w:sz="4" w:space="0" w:color="auto"/>
              <w:right w:val="single" w:sz="4" w:space="0" w:color="auto"/>
            </w:tcBorders>
            <w:shd w:val="clear" w:color="auto" w:fill="auto"/>
            <w:tcMar>
              <w:top w:w="28" w:type="dxa"/>
              <w:left w:w="28" w:type="dxa"/>
              <w:bottom w:w="28" w:type="dxa"/>
              <w:right w:w="28" w:type="dxa"/>
            </w:tcMar>
            <w:vAlign w:val="center"/>
          </w:tcPr>
          <w:p w14:paraId="67696153" w14:textId="6689D8A6" w:rsidR="00E20271" w:rsidRPr="00881D46" w:rsidRDefault="00E20271" w:rsidP="00EA1718">
            <w:pPr>
              <w:spacing w:line="0" w:lineRule="atLeast"/>
              <w:rPr>
                <w:rFonts w:ascii="游明朝" w:eastAsia="游明朝" w:hAnsi="游明朝"/>
                <w:spacing w:val="-2"/>
              </w:rPr>
            </w:pPr>
            <w:r w:rsidRPr="00881D46">
              <w:rPr>
                <w:rFonts w:ascii="游明朝" w:eastAsia="游明朝" w:hAnsi="游明朝" w:cs="ＭＳ Ｐゴシック" w:hint="eastAsia"/>
                <w:spacing w:val="-2"/>
              </w:rPr>
              <w:t>手当があるかどうか、わからない</w:t>
            </w:r>
          </w:p>
        </w:tc>
      </w:tr>
      <w:tr w:rsidR="00E20271" w:rsidRPr="00881D46" w14:paraId="3E7505F3" w14:textId="77777777" w:rsidTr="00DF116E">
        <w:trPr>
          <w:cantSplit/>
        </w:trPr>
        <w:tc>
          <w:tcPr>
            <w:tcW w:w="4238" w:type="dxa"/>
            <w:tcBorders>
              <w:top w:val="nil"/>
              <w:left w:val="nil"/>
              <w:bottom w:val="single" w:sz="4" w:space="0" w:color="auto"/>
              <w:right w:val="single" w:sz="4" w:space="0" w:color="auto"/>
            </w:tcBorders>
            <w:tcMar>
              <w:top w:w="28" w:type="dxa"/>
              <w:left w:w="28" w:type="dxa"/>
              <w:bottom w:w="28" w:type="dxa"/>
              <w:right w:w="28" w:type="dxa"/>
            </w:tcMar>
          </w:tcPr>
          <w:p w14:paraId="172A0F8B" w14:textId="77777777" w:rsidR="00E20271" w:rsidRPr="00881D46" w:rsidRDefault="00E20271" w:rsidP="00EA1718">
            <w:pPr>
              <w:spacing w:line="0" w:lineRule="atLeast"/>
              <w:rPr>
                <w:rFonts w:ascii="游明朝" w:eastAsia="游明朝" w:hAnsi="游明朝"/>
              </w:rPr>
            </w:pPr>
          </w:p>
        </w:tc>
        <w:tc>
          <w:tcPr>
            <w:tcW w:w="1046" w:type="dxa"/>
            <w:tcBorders>
              <w:top w:val="dotted" w:sz="4" w:space="0" w:color="auto"/>
              <w:left w:val="single" w:sz="4" w:space="0" w:color="auto"/>
              <w:bottom w:val="single" w:sz="12" w:space="0" w:color="auto"/>
              <w:right w:val="dotted" w:sz="4" w:space="0" w:color="auto"/>
            </w:tcBorders>
            <w:tcMar>
              <w:top w:w="28" w:type="dxa"/>
              <w:left w:w="28" w:type="dxa"/>
              <w:bottom w:w="28" w:type="dxa"/>
              <w:right w:w="28" w:type="dxa"/>
            </w:tcMar>
          </w:tcPr>
          <w:p w14:paraId="43A30DDB" w14:textId="77777777" w:rsidR="00E20271" w:rsidRPr="00881D46" w:rsidRDefault="00E20271" w:rsidP="00EA1718">
            <w:pPr>
              <w:spacing w:line="0" w:lineRule="atLeast"/>
              <w:rPr>
                <w:rFonts w:ascii="游明朝" w:eastAsia="游明朝" w:hAnsi="游明朝"/>
              </w:rPr>
            </w:pPr>
            <w:r w:rsidRPr="00881D46">
              <w:rPr>
                <w:rFonts w:ascii="游明朝" w:eastAsia="游明朝" w:hAnsi="游明朝" w:cs="ＭＳ Ｐゴシック" w:hint="eastAsia"/>
              </w:rPr>
              <w:t>内容や基準は同じ</w:t>
            </w:r>
          </w:p>
        </w:tc>
        <w:tc>
          <w:tcPr>
            <w:tcW w:w="1046" w:type="dxa"/>
            <w:tcBorders>
              <w:top w:val="dotted" w:sz="4" w:space="0" w:color="auto"/>
              <w:left w:val="dotted" w:sz="4" w:space="0" w:color="auto"/>
              <w:bottom w:val="single" w:sz="12" w:space="0" w:color="auto"/>
              <w:right w:val="dotted" w:sz="4" w:space="0" w:color="auto"/>
            </w:tcBorders>
            <w:tcMar>
              <w:top w:w="28" w:type="dxa"/>
              <w:left w:w="28" w:type="dxa"/>
              <w:bottom w:w="28" w:type="dxa"/>
              <w:right w:w="28" w:type="dxa"/>
            </w:tcMar>
          </w:tcPr>
          <w:p w14:paraId="61575389" w14:textId="77777777" w:rsidR="00E20271" w:rsidRPr="00881D46" w:rsidRDefault="00E20271" w:rsidP="00EA1718">
            <w:pPr>
              <w:spacing w:line="0" w:lineRule="atLeast"/>
              <w:rPr>
                <w:rFonts w:ascii="游明朝" w:eastAsia="游明朝" w:hAnsi="游明朝"/>
                <w:spacing w:val="-2"/>
              </w:rPr>
            </w:pPr>
            <w:r w:rsidRPr="00881D46">
              <w:rPr>
                <w:rFonts w:ascii="游明朝" w:eastAsia="游明朝" w:hAnsi="游明朝" w:cs="ＭＳ Ｐゴシック" w:hint="eastAsia"/>
                <w:spacing w:val="-2"/>
              </w:rPr>
              <w:t>内容や基準が異なる</w:t>
            </w:r>
          </w:p>
        </w:tc>
        <w:tc>
          <w:tcPr>
            <w:tcW w:w="1046" w:type="dxa"/>
            <w:tcBorders>
              <w:top w:val="dotted" w:sz="4" w:space="0" w:color="auto"/>
              <w:left w:val="dotted" w:sz="4" w:space="0" w:color="auto"/>
              <w:bottom w:val="single" w:sz="12" w:space="0" w:color="auto"/>
              <w:right w:val="dotted" w:sz="4" w:space="0" w:color="auto"/>
            </w:tcBorders>
            <w:tcMar>
              <w:top w:w="28" w:type="dxa"/>
              <w:left w:w="28" w:type="dxa"/>
              <w:bottom w:w="28" w:type="dxa"/>
              <w:right w:w="28" w:type="dxa"/>
            </w:tcMar>
          </w:tcPr>
          <w:p w14:paraId="6E2CABD3" w14:textId="77777777" w:rsidR="00E20271" w:rsidRPr="00881D46" w:rsidRDefault="00E20271" w:rsidP="00EA1718">
            <w:pPr>
              <w:spacing w:line="0" w:lineRule="atLeast"/>
              <w:rPr>
                <w:rFonts w:ascii="游明朝" w:eastAsia="游明朝" w:hAnsi="游明朝"/>
                <w:spacing w:val="-8"/>
              </w:rPr>
            </w:pPr>
            <w:r w:rsidRPr="00881D46">
              <w:rPr>
                <w:rFonts w:ascii="游明朝" w:eastAsia="游明朝" w:hAnsi="游明朝" w:cs="ＭＳ Ｐゴシック" w:hint="eastAsia"/>
                <w:spacing w:val="-8"/>
              </w:rPr>
              <w:t>内容や基準の違いはわからない</w:t>
            </w:r>
          </w:p>
        </w:tc>
        <w:tc>
          <w:tcPr>
            <w:tcW w:w="1046" w:type="dxa"/>
            <w:vMerge/>
            <w:tcBorders>
              <w:top w:val="single" w:sz="4" w:space="0" w:color="auto"/>
              <w:left w:val="dotted" w:sz="4" w:space="0" w:color="auto"/>
              <w:bottom w:val="single" w:sz="12" w:space="0" w:color="auto"/>
              <w:right w:val="dotted" w:sz="4" w:space="0" w:color="auto"/>
            </w:tcBorders>
            <w:tcMar>
              <w:top w:w="28" w:type="dxa"/>
              <w:left w:w="28" w:type="dxa"/>
              <w:bottom w:w="28" w:type="dxa"/>
              <w:right w:w="28" w:type="dxa"/>
            </w:tcMar>
            <w:textDirection w:val="tbRlV"/>
            <w:vAlign w:val="center"/>
          </w:tcPr>
          <w:p w14:paraId="42C89D90" w14:textId="77777777" w:rsidR="00E20271" w:rsidRPr="00881D46" w:rsidRDefault="00E20271" w:rsidP="00EA1718">
            <w:pPr>
              <w:spacing w:line="0" w:lineRule="atLeast"/>
              <w:rPr>
                <w:rFonts w:ascii="游明朝" w:eastAsia="游明朝" w:hAnsi="游明朝"/>
                <w:sz w:val="18"/>
                <w:szCs w:val="18"/>
              </w:rPr>
            </w:pPr>
          </w:p>
        </w:tc>
        <w:tc>
          <w:tcPr>
            <w:tcW w:w="1046" w:type="dxa"/>
            <w:vMerge/>
            <w:tcBorders>
              <w:left w:val="dotted" w:sz="4" w:space="0" w:color="auto"/>
              <w:bottom w:val="single" w:sz="12" w:space="0" w:color="auto"/>
              <w:right w:val="single" w:sz="4" w:space="0" w:color="auto"/>
            </w:tcBorders>
            <w:shd w:val="clear" w:color="auto" w:fill="auto"/>
            <w:tcMar>
              <w:top w:w="28" w:type="dxa"/>
              <w:left w:w="28" w:type="dxa"/>
              <w:bottom w:w="28" w:type="dxa"/>
              <w:right w:w="28" w:type="dxa"/>
            </w:tcMar>
            <w:textDirection w:val="tbRlV"/>
            <w:vAlign w:val="center"/>
          </w:tcPr>
          <w:p w14:paraId="255163F9" w14:textId="77777777" w:rsidR="00E20271" w:rsidRPr="00881D46" w:rsidRDefault="00E20271" w:rsidP="00EA1718">
            <w:pPr>
              <w:spacing w:line="0" w:lineRule="atLeast"/>
              <w:rPr>
                <w:rFonts w:ascii="游明朝" w:eastAsia="游明朝" w:hAnsi="游明朝"/>
                <w:sz w:val="18"/>
                <w:szCs w:val="18"/>
              </w:rPr>
            </w:pPr>
          </w:p>
        </w:tc>
      </w:tr>
      <w:tr w:rsidR="00E20271" w:rsidRPr="00881D46" w14:paraId="6EC51FE8" w14:textId="77777777" w:rsidTr="00191EAA">
        <w:trPr>
          <w:cantSplit/>
          <w:trHeight w:hRule="exact" w:val="369"/>
        </w:trPr>
        <w:tc>
          <w:tcPr>
            <w:tcW w:w="4238" w:type="dxa"/>
            <w:tcBorders>
              <w:top w:val="single" w:sz="4" w:space="0" w:color="auto"/>
              <w:left w:val="single" w:sz="4" w:space="0" w:color="auto"/>
              <w:bottom w:val="single" w:sz="4" w:space="0" w:color="auto"/>
              <w:right w:val="single" w:sz="12" w:space="0" w:color="auto"/>
            </w:tcBorders>
            <w:tcMar>
              <w:left w:w="57" w:type="dxa"/>
            </w:tcMar>
            <w:vAlign w:val="center"/>
          </w:tcPr>
          <w:p w14:paraId="2A72017D" w14:textId="5E1DEB26" w:rsidR="00E20271" w:rsidRPr="00881D46" w:rsidRDefault="00E20271" w:rsidP="00EA1718">
            <w:pPr>
              <w:spacing w:line="0" w:lineRule="atLeast"/>
              <w:rPr>
                <w:rFonts w:ascii="游明朝" w:eastAsia="游明朝" w:hAnsi="游明朝"/>
              </w:rPr>
            </w:pPr>
            <w:r w:rsidRPr="00881D46">
              <w:rPr>
                <w:rFonts w:ascii="游明朝" w:eastAsia="游明朝" w:hAnsi="游明朝" w:hint="eastAsia"/>
                <w:noProof/>
              </w:rPr>
              <w:t>A．通勤手当</w:t>
            </w:r>
          </w:p>
        </w:tc>
        <w:tc>
          <w:tcPr>
            <w:tcW w:w="1046" w:type="dxa"/>
            <w:tcBorders>
              <w:top w:val="single" w:sz="12" w:space="0" w:color="auto"/>
              <w:left w:val="single" w:sz="12" w:space="0" w:color="auto"/>
              <w:bottom w:val="single" w:sz="4" w:space="0" w:color="auto"/>
              <w:right w:val="dotted" w:sz="4" w:space="0" w:color="auto"/>
            </w:tcBorders>
            <w:vAlign w:val="center"/>
          </w:tcPr>
          <w:p w14:paraId="72AFD373"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12" w:space="0" w:color="auto"/>
              <w:left w:val="dotted" w:sz="4" w:space="0" w:color="auto"/>
              <w:bottom w:val="single" w:sz="4" w:space="0" w:color="auto"/>
              <w:right w:val="dotted" w:sz="4" w:space="0" w:color="auto"/>
            </w:tcBorders>
            <w:vAlign w:val="center"/>
          </w:tcPr>
          <w:p w14:paraId="5E4FE813"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12" w:space="0" w:color="auto"/>
              <w:left w:val="dotted" w:sz="4" w:space="0" w:color="auto"/>
              <w:bottom w:val="single" w:sz="4" w:space="0" w:color="auto"/>
              <w:right w:val="dotted" w:sz="4" w:space="0" w:color="auto"/>
            </w:tcBorders>
            <w:vAlign w:val="center"/>
          </w:tcPr>
          <w:p w14:paraId="3A870023"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12" w:space="0" w:color="auto"/>
              <w:left w:val="dotted" w:sz="4" w:space="0" w:color="auto"/>
              <w:bottom w:val="single" w:sz="4" w:space="0" w:color="auto"/>
              <w:right w:val="dotted" w:sz="4" w:space="0" w:color="auto"/>
            </w:tcBorders>
            <w:vAlign w:val="center"/>
          </w:tcPr>
          <w:p w14:paraId="681D1362"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12" w:space="0" w:color="auto"/>
              <w:left w:val="dotted" w:sz="4" w:space="0" w:color="auto"/>
              <w:bottom w:val="single" w:sz="4" w:space="0" w:color="auto"/>
              <w:right w:val="single" w:sz="12" w:space="0" w:color="auto"/>
            </w:tcBorders>
            <w:vAlign w:val="center"/>
          </w:tcPr>
          <w:p w14:paraId="3E7D7A2F" w14:textId="5855C7A9"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５</w:t>
            </w:r>
          </w:p>
        </w:tc>
      </w:tr>
      <w:tr w:rsidR="00E20271" w:rsidRPr="00881D46" w14:paraId="7FA9C81C" w14:textId="77777777" w:rsidTr="00191EAA">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CCCCCC"/>
            <w:tcMar>
              <w:left w:w="57" w:type="dxa"/>
            </w:tcMar>
            <w:vAlign w:val="center"/>
          </w:tcPr>
          <w:p w14:paraId="1B660863" w14:textId="6FB59A78" w:rsidR="00E20271" w:rsidRPr="00881D46" w:rsidRDefault="00E20271" w:rsidP="00EA1718">
            <w:pPr>
              <w:spacing w:line="0" w:lineRule="atLeast"/>
              <w:rPr>
                <w:rFonts w:ascii="游明朝" w:eastAsia="游明朝" w:hAnsi="游明朝"/>
              </w:rPr>
            </w:pPr>
            <w:r w:rsidRPr="00881D46">
              <w:rPr>
                <w:rFonts w:ascii="游明朝" w:eastAsia="游明朝" w:hAnsi="游明朝" w:hint="eastAsia"/>
                <w:noProof/>
              </w:rPr>
              <w:t>B．精皆勤手当</w:t>
            </w:r>
          </w:p>
        </w:tc>
        <w:tc>
          <w:tcPr>
            <w:tcW w:w="1046" w:type="dxa"/>
            <w:tcBorders>
              <w:top w:val="single" w:sz="4" w:space="0" w:color="auto"/>
              <w:left w:val="single" w:sz="12" w:space="0" w:color="auto"/>
              <w:bottom w:val="single" w:sz="4" w:space="0" w:color="auto"/>
              <w:right w:val="dotted" w:sz="4" w:space="0" w:color="auto"/>
            </w:tcBorders>
            <w:shd w:val="clear" w:color="auto" w:fill="CCCCCC"/>
            <w:vAlign w:val="center"/>
          </w:tcPr>
          <w:p w14:paraId="345C703E"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594ACFCA"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26126D59"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4" w:space="0" w:color="auto"/>
              <w:right w:val="dotted" w:sz="4" w:space="0" w:color="auto"/>
            </w:tcBorders>
            <w:shd w:val="clear" w:color="auto" w:fill="CCCCCC"/>
            <w:vAlign w:val="center"/>
          </w:tcPr>
          <w:p w14:paraId="2BF9B791"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4" w:space="0" w:color="auto"/>
              <w:right w:val="single" w:sz="12" w:space="0" w:color="auto"/>
            </w:tcBorders>
            <w:shd w:val="clear" w:color="auto" w:fill="CCCCCC"/>
            <w:vAlign w:val="center"/>
          </w:tcPr>
          <w:p w14:paraId="2603ED0D" w14:textId="42EBE902"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５</w:t>
            </w:r>
          </w:p>
        </w:tc>
      </w:tr>
      <w:tr w:rsidR="00E20271" w:rsidRPr="00881D46" w14:paraId="19275A87" w14:textId="77777777" w:rsidTr="004023B9">
        <w:trPr>
          <w:cantSplit/>
          <w:trHeight w:hRule="exact" w:val="369"/>
        </w:trPr>
        <w:tc>
          <w:tcPr>
            <w:tcW w:w="4238" w:type="dxa"/>
            <w:tcBorders>
              <w:top w:val="single" w:sz="4" w:space="0" w:color="auto"/>
              <w:left w:val="single" w:sz="4" w:space="0" w:color="auto"/>
              <w:bottom w:val="single" w:sz="4" w:space="0" w:color="auto"/>
              <w:right w:val="single" w:sz="12" w:space="0" w:color="auto"/>
            </w:tcBorders>
            <w:shd w:val="clear" w:color="auto" w:fill="auto"/>
            <w:tcMar>
              <w:left w:w="57" w:type="dxa"/>
            </w:tcMar>
            <w:vAlign w:val="center"/>
          </w:tcPr>
          <w:p w14:paraId="79E38C14" w14:textId="19FCA729" w:rsidR="00E20271" w:rsidRPr="00881D46" w:rsidRDefault="00434E79" w:rsidP="00EA1718">
            <w:pPr>
              <w:spacing w:line="0" w:lineRule="atLeast"/>
              <w:rPr>
                <w:rFonts w:ascii="游明朝" w:eastAsia="游明朝" w:hAnsi="游明朝"/>
              </w:rPr>
            </w:pPr>
            <w:r w:rsidRPr="00881D46">
              <w:rPr>
                <w:rFonts w:ascii="游明朝" w:eastAsia="游明朝" w:hAnsi="游明朝" w:hint="eastAsia"/>
                <w:noProof/>
              </w:rPr>
              <w:t>C</w:t>
            </w:r>
            <w:r w:rsidR="00E20271" w:rsidRPr="00881D46">
              <w:rPr>
                <w:rFonts w:ascii="游明朝" w:eastAsia="游明朝" w:hAnsi="游明朝" w:hint="eastAsia"/>
                <w:noProof/>
              </w:rPr>
              <w:t>．役職手当</w:t>
            </w:r>
          </w:p>
        </w:tc>
        <w:tc>
          <w:tcPr>
            <w:tcW w:w="1046" w:type="dxa"/>
            <w:tcBorders>
              <w:top w:val="single" w:sz="4" w:space="0" w:color="auto"/>
              <w:left w:val="single" w:sz="12" w:space="0" w:color="auto"/>
              <w:bottom w:val="single" w:sz="12" w:space="0" w:color="auto"/>
              <w:right w:val="dotted" w:sz="4" w:space="0" w:color="auto"/>
            </w:tcBorders>
            <w:shd w:val="clear" w:color="auto" w:fill="auto"/>
            <w:vAlign w:val="center"/>
          </w:tcPr>
          <w:p w14:paraId="2981D9D2"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１</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758E1F2F"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２</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684F3C5E"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３</w:t>
            </w:r>
          </w:p>
        </w:tc>
        <w:tc>
          <w:tcPr>
            <w:tcW w:w="1046" w:type="dxa"/>
            <w:tcBorders>
              <w:top w:val="single" w:sz="4" w:space="0" w:color="auto"/>
              <w:left w:val="dotted" w:sz="4" w:space="0" w:color="auto"/>
              <w:bottom w:val="single" w:sz="12" w:space="0" w:color="auto"/>
              <w:right w:val="dotted" w:sz="4" w:space="0" w:color="auto"/>
            </w:tcBorders>
            <w:shd w:val="clear" w:color="auto" w:fill="auto"/>
            <w:vAlign w:val="center"/>
          </w:tcPr>
          <w:p w14:paraId="42CBCA60"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４</w:t>
            </w:r>
          </w:p>
        </w:tc>
        <w:tc>
          <w:tcPr>
            <w:tcW w:w="1046" w:type="dxa"/>
            <w:tcBorders>
              <w:top w:val="single" w:sz="4" w:space="0" w:color="auto"/>
              <w:left w:val="dotted" w:sz="4" w:space="0" w:color="auto"/>
              <w:bottom w:val="single" w:sz="12" w:space="0" w:color="auto"/>
              <w:right w:val="single" w:sz="12" w:space="0" w:color="auto"/>
            </w:tcBorders>
            <w:shd w:val="clear" w:color="auto" w:fill="auto"/>
            <w:vAlign w:val="center"/>
          </w:tcPr>
          <w:p w14:paraId="1F1F91C1" w14:textId="77777777" w:rsidR="00E20271" w:rsidRPr="00881D46" w:rsidRDefault="00E20271" w:rsidP="00EA1718">
            <w:pPr>
              <w:spacing w:line="0" w:lineRule="atLeast"/>
              <w:jc w:val="center"/>
              <w:rPr>
                <w:rFonts w:ascii="游明朝" w:eastAsia="游明朝" w:hAnsi="游明朝"/>
              </w:rPr>
            </w:pPr>
            <w:r w:rsidRPr="00881D46">
              <w:rPr>
                <w:rFonts w:ascii="游明朝" w:eastAsia="游明朝" w:hAnsi="游明朝" w:hint="eastAsia"/>
              </w:rPr>
              <w:t>５</w:t>
            </w:r>
          </w:p>
        </w:tc>
      </w:tr>
    </w:tbl>
    <w:p w14:paraId="6046A7FD" w14:textId="77777777" w:rsidR="00CC0292" w:rsidRPr="00881D46" w:rsidRDefault="00CC0292">
      <w:pPr>
        <w:widowControl/>
        <w:jc w:val="left"/>
        <w:rPr>
          <w:rFonts w:asciiTheme="majorHAnsi" w:eastAsiaTheme="majorEastAsia" w:hAnsiTheme="majorHAnsi"/>
          <w:noProof/>
          <w:kern w:val="16"/>
          <w:sz w:val="21"/>
          <w:szCs w:val="21"/>
        </w:rPr>
      </w:pPr>
      <w:r w:rsidRPr="00881D46">
        <w:br w:type="page"/>
      </w:r>
    </w:p>
    <w:p w14:paraId="6613C21C" w14:textId="75E15354" w:rsidR="00471420" w:rsidRPr="00881D46" w:rsidRDefault="004355B3" w:rsidP="0075754D">
      <w:pPr>
        <w:pStyle w:val="30"/>
        <w:spacing w:before="360" w:after="120"/>
        <w:ind w:left="630" w:hanging="630"/>
      </w:pPr>
      <w:r w:rsidRPr="00881D46">
        <w:rPr>
          <w:rFonts w:hint="eastAsia"/>
        </w:rPr>
        <w:lastRenderedPageBreak/>
        <w:t>Q16．あなたの勤務先では、</w:t>
      </w:r>
      <w:r w:rsidRPr="00881D46">
        <w:rPr>
          <w:rFonts w:hint="eastAsia"/>
          <w:b/>
          <w:u w:val="single"/>
        </w:rPr>
        <w:t>（Ａ）時間外手当</w:t>
      </w:r>
      <w:r w:rsidR="00071E35" w:rsidRPr="00881D46">
        <w:rPr>
          <w:rFonts w:hint="eastAsia"/>
          <w:b/>
        </w:rPr>
        <w:t xml:space="preserve"> </w:t>
      </w:r>
      <w:r w:rsidRPr="00881D46">
        <w:rPr>
          <w:rFonts w:hint="eastAsia"/>
          <w:bCs/>
        </w:rPr>
        <w:t>や</w:t>
      </w:r>
      <w:r w:rsidR="00071E35" w:rsidRPr="00881D46">
        <w:rPr>
          <w:rFonts w:hint="eastAsia"/>
          <w:bCs/>
        </w:rPr>
        <w:t xml:space="preserve"> </w:t>
      </w:r>
      <w:r w:rsidRPr="00881D46">
        <w:rPr>
          <w:rFonts w:hint="eastAsia"/>
          <w:b/>
          <w:u w:val="single"/>
        </w:rPr>
        <w:t>（Ｂ）深夜・休日労働手当の割増率</w:t>
      </w:r>
      <w:r w:rsidRPr="00881D46">
        <w:rPr>
          <w:rFonts w:hint="eastAsia"/>
        </w:rPr>
        <w:t>の基準は正社員と同じですか。</w:t>
      </w:r>
    </w:p>
    <w:p w14:paraId="2E2E9A6D" w14:textId="0D4B436A" w:rsidR="00471420" w:rsidRPr="00881D46" w:rsidRDefault="00471420" w:rsidP="008A6D55">
      <w:pPr>
        <w:pStyle w:val="22"/>
      </w:pPr>
      <w:r w:rsidRPr="00881D46">
        <w:rPr>
          <w:rFonts w:hint="eastAsia"/>
        </w:rPr>
        <w:t>1 .</w:t>
      </w:r>
      <w:r w:rsidR="00B952D1" w:rsidRPr="00881D46">
        <w:t xml:space="preserve"> </w:t>
      </w:r>
      <w:r w:rsidRPr="00881D46">
        <w:rPr>
          <w:rFonts w:hint="eastAsia"/>
        </w:rPr>
        <w:t>正社員と同じ基準</w:t>
      </w:r>
    </w:p>
    <w:p w14:paraId="4CE72196" w14:textId="1B660111" w:rsidR="00471420" w:rsidRPr="00881D46" w:rsidRDefault="00471420" w:rsidP="008A6D55">
      <w:pPr>
        <w:pStyle w:val="22"/>
      </w:pPr>
      <w:r w:rsidRPr="00881D46">
        <w:rPr>
          <w:rFonts w:hint="eastAsia"/>
        </w:rPr>
        <w:t>2 .</w:t>
      </w:r>
      <w:r w:rsidR="00B952D1" w:rsidRPr="00881D46">
        <w:t xml:space="preserve"> </w:t>
      </w:r>
      <w:r w:rsidRPr="00881D46">
        <w:rPr>
          <w:rFonts w:hint="eastAsia"/>
        </w:rPr>
        <w:t>正社員と異なる基準</w:t>
      </w:r>
    </w:p>
    <w:p w14:paraId="5A005719" w14:textId="3343AE8F" w:rsidR="00471420" w:rsidRPr="00881D46" w:rsidRDefault="00471420" w:rsidP="008A6D55">
      <w:pPr>
        <w:pStyle w:val="22"/>
      </w:pPr>
      <w:r w:rsidRPr="00881D46">
        <w:rPr>
          <w:rFonts w:hint="eastAsia"/>
        </w:rPr>
        <w:t>3 .</w:t>
      </w:r>
      <w:r w:rsidR="00B952D1" w:rsidRPr="00881D46">
        <w:t xml:space="preserve"> </w:t>
      </w:r>
      <w:r w:rsidRPr="00881D46">
        <w:rPr>
          <w:rFonts w:hint="eastAsia"/>
        </w:rPr>
        <w:t>正社員と基準が異なるかはわからない</w:t>
      </w:r>
    </w:p>
    <w:p w14:paraId="3EB90332" w14:textId="60693034" w:rsidR="00471420" w:rsidRPr="00881D46" w:rsidRDefault="007A41FD" w:rsidP="00A87DC7">
      <w:pPr>
        <w:pStyle w:val="30"/>
        <w:spacing w:before="360" w:after="120"/>
        <w:ind w:left="630" w:hanging="630"/>
      </w:pPr>
      <w:r w:rsidRPr="00881D46">
        <w:rPr>
          <w:rFonts w:ascii="游明朝" w:eastAsia="游明朝" w:hAnsi="游明朝" w:hint="eastAsia"/>
        </w:rPr>
        <mc:AlternateContent>
          <mc:Choice Requires="wps">
            <w:drawing>
              <wp:anchor distT="0" distB="0" distL="114300" distR="114300" simplePos="0" relativeHeight="251714560" behindDoc="0" locked="1" layoutInCell="1" allowOverlap="1" wp14:anchorId="4B6DCACB" wp14:editId="12B5FD46">
                <wp:simplePos x="0" y="0"/>
                <wp:positionH relativeFrom="column">
                  <wp:posOffset>3571240</wp:posOffset>
                </wp:positionH>
                <wp:positionV relativeFrom="paragraph">
                  <wp:posOffset>-780415</wp:posOffset>
                </wp:positionV>
                <wp:extent cx="2554605" cy="859790"/>
                <wp:effectExtent l="0" t="0" r="0" b="0"/>
                <wp:wrapNone/>
                <wp:docPr id="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6"/>
                              <w:gridCol w:w="603"/>
                            </w:tblGrid>
                            <w:tr w:rsidR="002A1B7B" w:rsidRPr="00EA1718" w14:paraId="6DF99D72" w14:textId="77777777" w:rsidTr="00C63C9E">
                              <w:trPr>
                                <w:cantSplit/>
                                <w:trHeight w:hRule="exact" w:val="510"/>
                              </w:trPr>
                              <w:tc>
                                <w:tcPr>
                                  <w:tcW w:w="3216" w:type="dxa"/>
                                  <w:tcBorders>
                                    <w:top w:val="single" w:sz="4" w:space="0" w:color="auto"/>
                                    <w:left w:val="single" w:sz="4" w:space="0" w:color="auto"/>
                                    <w:bottom w:val="single" w:sz="4" w:space="0" w:color="auto"/>
                                    <w:right w:val="single" w:sz="12" w:space="0" w:color="auto"/>
                                  </w:tcBorders>
                                </w:tcPr>
                                <w:p w14:paraId="3802041D" w14:textId="11B44022" w:rsidR="002A1B7B" w:rsidRPr="00EA1718" w:rsidRDefault="002A1B7B" w:rsidP="00950138">
                                  <w:pPr>
                                    <w:snapToGrid w:val="0"/>
                                    <w:spacing w:beforeLines="20" w:before="48"/>
                                    <w:rPr>
                                      <w:rFonts w:ascii="游明朝" w:eastAsia="游明朝" w:hAnsi="游明朝"/>
                                    </w:rPr>
                                  </w:pPr>
                                  <w:r w:rsidRPr="00EA1718">
                                    <w:rPr>
                                      <w:rFonts w:ascii="游明朝" w:eastAsia="游明朝" w:hAnsi="游明朝" w:hint="eastAsia"/>
                                    </w:rPr>
                                    <w:t>A．時間外手当の割増率</w:t>
                                  </w:r>
                                </w:p>
                              </w:tc>
                              <w:tc>
                                <w:tcPr>
                                  <w:tcW w:w="603"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406496CA" w14:textId="77777777" w:rsidR="002A1B7B" w:rsidRPr="00EA1718" w:rsidRDefault="002A1B7B" w:rsidP="00DA0F32">
                                  <w:pPr>
                                    <w:rPr>
                                      <w:rFonts w:ascii="游明朝" w:eastAsia="游明朝" w:hAnsi="游明朝"/>
                                      <w:spacing w:val="-10"/>
                                      <w:sz w:val="14"/>
                                      <w:szCs w:val="14"/>
                                    </w:rPr>
                                  </w:pPr>
                                </w:p>
                              </w:tc>
                            </w:tr>
                            <w:tr w:rsidR="002A1B7B" w:rsidRPr="00EA1718" w14:paraId="4AC4A631" w14:textId="77777777" w:rsidTr="00C63C9E">
                              <w:trPr>
                                <w:cantSplit/>
                                <w:trHeight w:hRule="exact" w:val="510"/>
                              </w:trPr>
                              <w:tc>
                                <w:tcPr>
                                  <w:tcW w:w="3216" w:type="dxa"/>
                                  <w:tcBorders>
                                    <w:top w:val="single" w:sz="4" w:space="0" w:color="auto"/>
                                    <w:left w:val="single" w:sz="4" w:space="0" w:color="auto"/>
                                    <w:bottom w:val="single" w:sz="4" w:space="0" w:color="auto"/>
                                    <w:right w:val="single" w:sz="12" w:space="0" w:color="auto"/>
                                  </w:tcBorders>
                                </w:tcPr>
                                <w:p w14:paraId="1C1A04FE" w14:textId="0379B75C" w:rsidR="002A1B7B" w:rsidRPr="00EA1718" w:rsidRDefault="002A1B7B" w:rsidP="00950138">
                                  <w:pPr>
                                    <w:snapToGrid w:val="0"/>
                                    <w:spacing w:beforeLines="20" w:before="48"/>
                                    <w:rPr>
                                      <w:rFonts w:ascii="游明朝" w:eastAsia="游明朝" w:hAnsi="游明朝"/>
                                    </w:rPr>
                                  </w:pPr>
                                  <w:r w:rsidRPr="00EA1718">
                                    <w:rPr>
                                      <w:rFonts w:ascii="游明朝" w:eastAsia="游明朝" w:hAnsi="游明朝" w:hint="eastAsia"/>
                                    </w:rPr>
                                    <w:t>B．深夜・休日労働手当の割増率</w:t>
                                  </w:r>
                                </w:p>
                              </w:tc>
                              <w:tc>
                                <w:tcPr>
                                  <w:tcW w:w="603"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2D3E5160" w14:textId="77777777" w:rsidR="002A1B7B" w:rsidRPr="00EA1718" w:rsidRDefault="002A1B7B" w:rsidP="00DA0F32">
                                  <w:pPr>
                                    <w:rPr>
                                      <w:rFonts w:ascii="游明朝" w:eastAsia="游明朝" w:hAnsi="游明朝"/>
                                      <w:spacing w:val="-10"/>
                                      <w:sz w:val="14"/>
                                      <w:szCs w:val="14"/>
                                    </w:rPr>
                                  </w:pPr>
                                </w:p>
                              </w:tc>
                            </w:tr>
                          </w:tbl>
                          <w:p w14:paraId="7528893A" w14:textId="159C902B" w:rsidR="002A1B7B" w:rsidRPr="00EA1718" w:rsidRDefault="002A1B7B" w:rsidP="00A87DC7">
                            <w:pPr>
                              <w:jc w:val="right"/>
                              <w:rPr>
                                <w:rFonts w:ascii="游明朝" w:eastAsia="游明朝" w:hAnsi="游明朝"/>
                                <w:sz w:val="18"/>
                                <w:szCs w:val="18"/>
                              </w:rPr>
                            </w:pPr>
                            <w:r w:rsidRPr="00EA1718">
                              <w:rPr>
                                <w:rStyle w:val="af4"/>
                                <w:rFonts w:ascii="游明朝" w:eastAsia="游明朝" w:hAnsi="游明朝" w:hint="eastAsia"/>
                              </w:rPr>
                              <w:t>(</w:t>
                            </w:r>
                            <w:r w:rsidR="00297B8F">
                              <w:rPr>
                                <w:rStyle w:val="af4"/>
                                <w:rFonts w:ascii="游明朝" w:eastAsia="游明朝" w:hAnsi="游明朝"/>
                              </w:rPr>
                              <w:t>52-53</w:t>
                            </w:r>
                            <w:r w:rsidRPr="00EA1718">
                              <w:rPr>
                                <w:rStyle w:val="af4"/>
                                <w:rFonts w:ascii="游明朝" w:eastAsia="游明朝" w:hAnsi="游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CACB" id="Text Box 166" o:spid="_x0000_s1058" type="#_x0000_t202" style="position:absolute;left:0;text-align:left;margin-left:281.2pt;margin-top:-61.45pt;width:201.15pt;height:67.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B2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" stroked="f">
                <v:textbox inset="5.85pt,.7pt,5.85pt,.7pt">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6"/>
                        <w:gridCol w:w="603"/>
                      </w:tblGrid>
                      <w:tr w:rsidR="002A1B7B" w:rsidRPr="00EA1718" w14:paraId="6DF99D72" w14:textId="77777777" w:rsidTr="00C63C9E">
                        <w:trPr>
                          <w:cantSplit/>
                          <w:trHeight w:hRule="exact" w:val="510"/>
                        </w:trPr>
                        <w:tc>
                          <w:tcPr>
                            <w:tcW w:w="3216" w:type="dxa"/>
                            <w:tcBorders>
                              <w:top w:val="single" w:sz="4" w:space="0" w:color="auto"/>
                              <w:left w:val="single" w:sz="4" w:space="0" w:color="auto"/>
                              <w:bottom w:val="single" w:sz="4" w:space="0" w:color="auto"/>
                              <w:right w:val="single" w:sz="12" w:space="0" w:color="auto"/>
                            </w:tcBorders>
                          </w:tcPr>
                          <w:p w14:paraId="3802041D" w14:textId="11B44022" w:rsidR="002A1B7B" w:rsidRPr="00EA1718" w:rsidRDefault="002A1B7B" w:rsidP="00950138">
                            <w:pPr>
                              <w:snapToGrid w:val="0"/>
                              <w:spacing w:beforeLines="20" w:before="48"/>
                              <w:rPr>
                                <w:rFonts w:ascii="游明朝" w:eastAsia="游明朝" w:hAnsi="游明朝"/>
                              </w:rPr>
                            </w:pPr>
                            <w:r w:rsidRPr="00EA1718">
                              <w:rPr>
                                <w:rFonts w:ascii="游明朝" w:eastAsia="游明朝" w:hAnsi="游明朝" w:hint="eastAsia"/>
                              </w:rPr>
                              <w:t>A．時間外手当の割増率</w:t>
                            </w:r>
                          </w:p>
                        </w:tc>
                        <w:tc>
                          <w:tcPr>
                            <w:tcW w:w="603"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406496CA" w14:textId="77777777" w:rsidR="002A1B7B" w:rsidRPr="00EA1718" w:rsidRDefault="002A1B7B" w:rsidP="00DA0F32">
                            <w:pPr>
                              <w:rPr>
                                <w:rFonts w:ascii="游明朝" w:eastAsia="游明朝" w:hAnsi="游明朝"/>
                                <w:spacing w:val="-10"/>
                                <w:sz w:val="14"/>
                                <w:szCs w:val="14"/>
                              </w:rPr>
                            </w:pPr>
                          </w:p>
                        </w:tc>
                      </w:tr>
                      <w:tr w:rsidR="002A1B7B" w:rsidRPr="00EA1718" w14:paraId="4AC4A631" w14:textId="77777777" w:rsidTr="00C63C9E">
                        <w:trPr>
                          <w:cantSplit/>
                          <w:trHeight w:hRule="exact" w:val="510"/>
                        </w:trPr>
                        <w:tc>
                          <w:tcPr>
                            <w:tcW w:w="3216" w:type="dxa"/>
                            <w:tcBorders>
                              <w:top w:val="single" w:sz="4" w:space="0" w:color="auto"/>
                              <w:left w:val="single" w:sz="4" w:space="0" w:color="auto"/>
                              <w:bottom w:val="single" w:sz="4" w:space="0" w:color="auto"/>
                              <w:right w:val="single" w:sz="12" w:space="0" w:color="auto"/>
                            </w:tcBorders>
                          </w:tcPr>
                          <w:p w14:paraId="1C1A04FE" w14:textId="0379B75C" w:rsidR="002A1B7B" w:rsidRPr="00EA1718" w:rsidRDefault="002A1B7B" w:rsidP="00950138">
                            <w:pPr>
                              <w:snapToGrid w:val="0"/>
                              <w:spacing w:beforeLines="20" w:before="48"/>
                              <w:rPr>
                                <w:rFonts w:ascii="游明朝" w:eastAsia="游明朝" w:hAnsi="游明朝"/>
                              </w:rPr>
                            </w:pPr>
                            <w:r w:rsidRPr="00EA1718">
                              <w:rPr>
                                <w:rFonts w:ascii="游明朝" w:eastAsia="游明朝" w:hAnsi="游明朝" w:hint="eastAsia"/>
                              </w:rPr>
                              <w:t>B．深夜・休日労働手当の割増率</w:t>
                            </w:r>
                          </w:p>
                        </w:tc>
                        <w:tc>
                          <w:tcPr>
                            <w:tcW w:w="603"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2D3E5160" w14:textId="77777777" w:rsidR="002A1B7B" w:rsidRPr="00EA1718" w:rsidRDefault="002A1B7B" w:rsidP="00DA0F32">
                            <w:pPr>
                              <w:rPr>
                                <w:rFonts w:ascii="游明朝" w:eastAsia="游明朝" w:hAnsi="游明朝"/>
                                <w:spacing w:val="-10"/>
                                <w:sz w:val="14"/>
                                <w:szCs w:val="14"/>
                              </w:rPr>
                            </w:pPr>
                          </w:p>
                        </w:tc>
                      </w:tr>
                    </w:tbl>
                    <w:p w14:paraId="7528893A" w14:textId="159C902B" w:rsidR="002A1B7B" w:rsidRPr="00EA1718" w:rsidRDefault="002A1B7B" w:rsidP="00A87DC7">
                      <w:pPr>
                        <w:jc w:val="right"/>
                        <w:rPr>
                          <w:rFonts w:ascii="游明朝" w:eastAsia="游明朝" w:hAnsi="游明朝"/>
                          <w:sz w:val="18"/>
                          <w:szCs w:val="18"/>
                        </w:rPr>
                      </w:pPr>
                      <w:r w:rsidRPr="00EA1718">
                        <w:rPr>
                          <w:rStyle w:val="af4"/>
                          <w:rFonts w:ascii="游明朝" w:eastAsia="游明朝" w:hAnsi="游明朝" w:hint="eastAsia"/>
                        </w:rPr>
                        <w:t>(</w:t>
                      </w:r>
                      <w:r w:rsidR="00297B8F">
                        <w:rPr>
                          <w:rStyle w:val="af4"/>
                          <w:rFonts w:ascii="游明朝" w:eastAsia="游明朝" w:hAnsi="游明朝"/>
                        </w:rPr>
                        <w:t>52-53</w:t>
                      </w:r>
                      <w:r w:rsidRPr="00EA1718">
                        <w:rPr>
                          <w:rStyle w:val="af4"/>
                          <w:rFonts w:ascii="游明朝" w:eastAsia="游明朝" w:hAnsi="游明朝" w:hint="eastAsia"/>
                        </w:rPr>
                        <w:t>)</w:t>
                      </w:r>
                    </w:p>
                  </w:txbxContent>
                </v:textbox>
                <w10:anchorlock/>
              </v:shape>
            </w:pict>
          </mc:Fallback>
        </mc:AlternateContent>
      </w:r>
      <w:r w:rsidR="00FF7AD3" w:rsidRPr="00881D46">
        <w:rPr>
          <w:rFonts w:hint="eastAsia"/>
        </w:rPr>
        <w:t>Q17．あなたの勤務先では正社員になれる制度はありますか。</w:t>
      </w:r>
      <w:r w:rsidR="004459E8" w:rsidRPr="00881D46">
        <w:rPr>
          <w:rFonts w:hint="eastAsia"/>
        </w:rPr>
        <mc:AlternateContent>
          <mc:Choice Requires="wpg">
            <w:drawing>
              <wp:anchor distT="0" distB="0" distL="114300" distR="114300" simplePos="0" relativeHeight="251741184" behindDoc="0" locked="1" layoutInCell="1" allowOverlap="1" wp14:anchorId="239AE598" wp14:editId="6AC22D62">
                <wp:simplePos x="0" y="0"/>
                <wp:positionH relativeFrom="page">
                  <wp:posOffset>6335395</wp:posOffset>
                </wp:positionH>
                <wp:positionV relativeFrom="paragraph">
                  <wp:posOffset>670560</wp:posOffset>
                </wp:positionV>
                <wp:extent cx="459740" cy="456565"/>
                <wp:effectExtent l="0" t="0" r="16510" b="635"/>
                <wp:wrapNone/>
                <wp:docPr id="4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1"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2"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CDC74A1" w14:textId="7E333526" w:rsidR="002A1B7B" w:rsidRPr="00EA1718" w:rsidRDefault="002A1B7B" w:rsidP="004459E8">
                              <w:pPr>
                                <w:pStyle w:val="af3"/>
                                <w:rPr>
                                  <w:rFonts w:ascii="游明朝" w:eastAsia="游明朝" w:hAnsi="游明朝"/>
                                </w:rPr>
                              </w:pPr>
                              <w:r w:rsidRPr="00EA1718">
                                <w:rPr>
                                  <w:rFonts w:ascii="游明朝" w:eastAsia="游明朝" w:hAnsi="游明朝"/>
                                </w:rPr>
                                <w:t>(</w:t>
                              </w:r>
                              <w:r w:rsidR="00297B8F">
                                <w:rPr>
                                  <w:rFonts w:ascii="游明朝" w:eastAsia="游明朝" w:hAnsi="游明朝"/>
                                </w:rPr>
                                <w:t>54</w:t>
                              </w:r>
                              <w:r w:rsidRPr="00EA171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9AE598" id="_x0000_s1059" style="position:absolute;left:0;text-align:left;margin-left:498.85pt;margin-top:52.8pt;width:36.2pt;height:35.95pt;z-index:25174118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">
                <v:rect id="Rectangle 287" o:spid="_x0000_s1060"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" filled="f" strokeweight="1.5pt">
                  <v:textbox inset="5.85pt,.7pt,5.85pt,.7pt"/>
                </v:rect>
                <v:shape id="_x0000_s1061"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" filled="f" stroked="f" strokeweight="1pt">
                  <v:textbox inset="0,0,0,0">
                    <w:txbxContent>
                      <w:p w14:paraId="1CDC74A1" w14:textId="7E333526" w:rsidR="002A1B7B" w:rsidRPr="00EA1718" w:rsidRDefault="002A1B7B" w:rsidP="004459E8">
                        <w:pPr>
                          <w:pStyle w:val="af3"/>
                          <w:rPr>
                            <w:rFonts w:ascii="游明朝" w:eastAsia="游明朝" w:hAnsi="游明朝"/>
                          </w:rPr>
                        </w:pPr>
                        <w:r w:rsidRPr="00EA1718">
                          <w:rPr>
                            <w:rFonts w:ascii="游明朝" w:eastAsia="游明朝" w:hAnsi="游明朝"/>
                          </w:rPr>
                          <w:t>(</w:t>
                        </w:r>
                        <w:r w:rsidR="00297B8F">
                          <w:rPr>
                            <w:rFonts w:ascii="游明朝" w:eastAsia="游明朝" w:hAnsi="游明朝"/>
                          </w:rPr>
                          <w:t>54</w:t>
                        </w:r>
                        <w:r w:rsidRPr="00EA1718">
                          <w:rPr>
                            <w:rFonts w:ascii="游明朝" w:eastAsia="游明朝" w:hAnsi="游明朝"/>
                          </w:rPr>
                          <w:t>)</w:t>
                        </w:r>
                      </w:p>
                    </w:txbxContent>
                  </v:textbox>
                </v:shape>
                <w10:wrap anchorx="page"/>
                <w10:anchorlock/>
              </v:group>
            </w:pict>
          </mc:Fallback>
        </mc:AlternateContent>
      </w:r>
    </w:p>
    <w:p w14:paraId="5ABC59DF" w14:textId="468C856E" w:rsidR="00471420" w:rsidRPr="00881D46" w:rsidRDefault="00252EE1" w:rsidP="008A6D55">
      <w:pPr>
        <w:pStyle w:val="22"/>
      </w:pPr>
      <w:r w:rsidRPr="00881D46">
        <w:rPr>
          <w:rFonts w:hint="eastAsia"/>
        </w:rPr>
        <w:t>1 .</w:t>
      </w:r>
      <w:r w:rsidR="00B952D1" w:rsidRPr="00881D46">
        <w:t xml:space="preserve"> </w:t>
      </w:r>
      <w:r w:rsidR="00471420" w:rsidRPr="00881D46">
        <w:rPr>
          <w:rFonts w:hint="eastAsia"/>
        </w:rPr>
        <w:t>制度はある</w:t>
      </w:r>
    </w:p>
    <w:p w14:paraId="06D0AF82" w14:textId="17E7B2DE" w:rsidR="00471420" w:rsidRPr="00881D46" w:rsidRDefault="00471420" w:rsidP="008A6D55">
      <w:pPr>
        <w:pStyle w:val="22"/>
      </w:pPr>
      <w:r w:rsidRPr="00881D46">
        <w:rPr>
          <w:rFonts w:hint="eastAsia"/>
        </w:rPr>
        <w:t>2 .</w:t>
      </w:r>
      <w:r w:rsidR="00B952D1" w:rsidRPr="00881D46">
        <w:t xml:space="preserve"> </w:t>
      </w:r>
      <w:r w:rsidRPr="00881D46">
        <w:rPr>
          <w:rFonts w:hint="eastAsia"/>
        </w:rPr>
        <w:t>制度はない</w:t>
      </w:r>
    </w:p>
    <w:p w14:paraId="0EE9CC7F" w14:textId="2EC5A353" w:rsidR="00471420" w:rsidRPr="00881D46" w:rsidRDefault="00471420" w:rsidP="008A6D55">
      <w:pPr>
        <w:pStyle w:val="22"/>
      </w:pPr>
      <w:r w:rsidRPr="00881D46">
        <w:rPr>
          <w:rFonts w:hint="eastAsia"/>
        </w:rPr>
        <w:t>3 .</w:t>
      </w:r>
      <w:r w:rsidR="00B952D1" w:rsidRPr="00881D46">
        <w:t xml:space="preserve"> </w:t>
      </w:r>
      <w:r w:rsidRPr="00881D46">
        <w:rPr>
          <w:rFonts w:hint="eastAsia"/>
        </w:rPr>
        <w:t>制度</w:t>
      </w:r>
      <w:r w:rsidR="00252EE1" w:rsidRPr="00881D46">
        <w:rPr>
          <w:rFonts w:hint="eastAsia"/>
        </w:rPr>
        <w:t>が</w:t>
      </w:r>
      <w:r w:rsidRPr="00881D46">
        <w:rPr>
          <w:rFonts w:hint="eastAsia"/>
        </w:rPr>
        <w:t>あるかどうかわからない</w:t>
      </w:r>
    </w:p>
    <w:p w14:paraId="30471775" w14:textId="31B8BE91" w:rsidR="00471420" w:rsidRPr="00881D46" w:rsidRDefault="00FF7AD3" w:rsidP="0075754D">
      <w:pPr>
        <w:pStyle w:val="30"/>
        <w:spacing w:before="360" w:after="120"/>
        <w:ind w:left="630" w:hanging="630"/>
      </w:pPr>
      <w:r w:rsidRPr="00881D46">
        <w:rPr>
          <w:rFonts w:hint="eastAsia"/>
        </w:rPr>
        <w:t>Q18．あなたの勤務先では雇用契約を更新するときの面談はありますか。</w:t>
      </w:r>
      <w:r w:rsidR="004459E8" w:rsidRPr="00881D46">
        <w:rPr>
          <w:rFonts w:hint="eastAsia"/>
        </w:rPr>
        <mc:AlternateContent>
          <mc:Choice Requires="wpg">
            <w:drawing>
              <wp:anchor distT="0" distB="0" distL="114300" distR="114300" simplePos="0" relativeHeight="251743232" behindDoc="0" locked="1" layoutInCell="1" allowOverlap="1" wp14:anchorId="17738CCE" wp14:editId="36540954">
                <wp:simplePos x="0" y="0"/>
                <wp:positionH relativeFrom="page">
                  <wp:posOffset>6335395</wp:posOffset>
                </wp:positionH>
                <wp:positionV relativeFrom="paragraph">
                  <wp:posOffset>718185</wp:posOffset>
                </wp:positionV>
                <wp:extent cx="459740" cy="456565"/>
                <wp:effectExtent l="0" t="0" r="16510" b="635"/>
                <wp:wrapNone/>
                <wp:docPr id="4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4"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C12FBA" w14:textId="73C5612A" w:rsidR="002A1B7B" w:rsidRPr="00EA1718" w:rsidRDefault="002A1B7B" w:rsidP="004459E8">
                              <w:pPr>
                                <w:pStyle w:val="af3"/>
                                <w:rPr>
                                  <w:rFonts w:ascii="游明朝" w:eastAsia="游明朝" w:hAnsi="游明朝"/>
                                </w:rPr>
                              </w:pPr>
                              <w:r w:rsidRPr="00EA1718">
                                <w:rPr>
                                  <w:rFonts w:ascii="游明朝" w:eastAsia="游明朝" w:hAnsi="游明朝"/>
                                </w:rPr>
                                <w:t>(</w:t>
                              </w:r>
                              <w:r w:rsidR="00297B8F">
                                <w:rPr>
                                  <w:rFonts w:ascii="游明朝" w:eastAsia="游明朝" w:hAnsi="游明朝"/>
                                </w:rPr>
                                <w:t>55</w:t>
                              </w:r>
                              <w:r w:rsidRPr="00EA171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738CCE" id="_x0000_s1062" style="position:absolute;left:0;text-align:left;margin-left:498.85pt;margin-top:56.55pt;width:36.2pt;height:35.95pt;z-index:25174323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">
                <v:rect id="Rectangle 287" o:spid="_x0000_s1063"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" filled="f" strokeweight="1.5pt">
                  <v:textbox inset="5.85pt,.7pt,5.85pt,.7pt"/>
                </v:rect>
                <v:shape id="_x0000_s1064"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" filled="f" stroked="f" strokeweight="1pt">
                  <v:textbox inset="0,0,0,0">
                    <w:txbxContent>
                      <w:p w14:paraId="44C12FBA" w14:textId="73C5612A" w:rsidR="002A1B7B" w:rsidRPr="00EA1718" w:rsidRDefault="002A1B7B" w:rsidP="004459E8">
                        <w:pPr>
                          <w:pStyle w:val="af3"/>
                          <w:rPr>
                            <w:rFonts w:ascii="游明朝" w:eastAsia="游明朝" w:hAnsi="游明朝"/>
                          </w:rPr>
                        </w:pPr>
                        <w:r w:rsidRPr="00EA1718">
                          <w:rPr>
                            <w:rFonts w:ascii="游明朝" w:eastAsia="游明朝" w:hAnsi="游明朝"/>
                          </w:rPr>
                          <w:t>(</w:t>
                        </w:r>
                        <w:r w:rsidR="00297B8F">
                          <w:rPr>
                            <w:rFonts w:ascii="游明朝" w:eastAsia="游明朝" w:hAnsi="游明朝"/>
                          </w:rPr>
                          <w:t>55</w:t>
                        </w:r>
                        <w:r w:rsidRPr="00EA1718">
                          <w:rPr>
                            <w:rFonts w:ascii="游明朝" w:eastAsia="游明朝" w:hAnsi="游明朝"/>
                          </w:rPr>
                          <w:t>)</w:t>
                        </w:r>
                      </w:p>
                    </w:txbxContent>
                  </v:textbox>
                </v:shape>
                <w10:wrap anchorx="page"/>
                <w10:anchorlock/>
              </v:group>
            </w:pict>
          </mc:Fallback>
        </mc:AlternateContent>
      </w:r>
    </w:p>
    <w:p w14:paraId="325BC151" w14:textId="6F17753A" w:rsidR="00471420" w:rsidRPr="00881D46" w:rsidRDefault="00471420" w:rsidP="008A6D55">
      <w:pPr>
        <w:pStyle w:val="22"/>
      </w:pPr>
      <w:r w:rsidRPr="00881D46">
        <w:rPr>
          <w:rFonts w:hint="eastAsia"/>
        </w:rPr>
        <w:t>1 .</w:t>
      </w:r>
      <w:r w:rsidR="00B952D1" w:rsidRPr="00881D46">
        <w:t xml:space="preserve"> </w:t>
      </w:r>
      <w:r w:rsidRPr="00881D46">
        <w:rPr>
          <w:rFonts w:hint="eastAsia"/>
        </w:rPr>
        <w:t>面談はある</w:t>
      </w:r>
    </w:p>
    <w:p w14:paraId="051403CA" w14:textId="71F9163F" w:rsidR="00471420" w:rsidRPr="00881D46" w:rsidRDefault="00471420" w:rsidP="008A6D55">
      <w:pPr>
        <w:pStyle w:val="22"/>
      </w:pPr>
      <w:r w:rsidRPr="00881D46">
        <w:rPr>
          <w:rFonts w:hint="eastAsia"/>
        </w:rPr>
        <w:t>2 .</w:t>
      </w:r>
      <w:r w:rsidR="00B952D1" w:rsidRPr="00881D46">
        <w:t xml:space="preserve"> </w:t>
      </w:r>
      <w:r w:rsidRPr="00881D46">
        <w:rPr>
          <w:rFonts w:hint="eastAsia"/>
        </w:rPr>
        <w:t>面談はない</w:t>
      </w:r>
    </w:p>
    <w:p w14:paraId="27942732" w14:textId="3ABEEB40" w:rsidR="007C19FB" w:rsidRPr="00881D46" w:rsidRDefault="00471420" w:rsidP="008A6D55">
      <w:pPr>
        <w:pStyle w:val="22"/>
        <w:rPr>
          <w:b/>
          <w:bCs/>
          <w:sz w:val="22"/>
        </w:rPr>
      </w:pPr>
      <w:r w:rsidRPr="00881D46">
        <w:rPr>
          <w:rFonts w:hint="eastAsia"/>
        </w:rPr>
        <w:t>3 .</w:t>
      </w:r>
      <w:r w:rsidR="00B952D1" w:rsidRPr="00881D46">
        <w:t xml:space="preserve"> </w:t>
      </w:r>
      <w:r w:rsidRPr="00881D46">
        <w:rPr>
          <w:rFonts w:hint="eastAsia"/>
        </w:rPr>
        <w:t>面談があるかどうかわからない</w:t>
      </w:r>
    </w:p>
    <w:p w14:paraId="1CB4E22D" w14:textId="5317B8F6" w:rsidR="00471420" w:rsidRPr="00881D46" w:rsidRDefault="00471420" w:rsidP="001D7D26">
      <w:pPr>
        <w:pStyle w:val="af5"/>
        <w:spacing w:before="480" w:after="120"/>
        <w:rPr>
          <w:noProof/>
        </w:rPr>
      </w:pPr>
      <w:r w:rsidRPr="00881D46">
        <w:rPr>
          <w:rFonts w:hint="eastAsia"/>
          <w:noProof/>
        </w:rPr>
        <w:t>【あなたの賃金、世帯収入と家計のやりくりについて】</w:t>
      </w:r>
    </w:p>
    <w:p w14:paraId="08EA37EB" w14:textId="378677EE" w:rsidR="00471420" w:rsidRPr="00881D46" w:rsidRDefault="00FF7AD3" w:rsidP="005B5BF9">
      <w:pPr>
        <w:pStyle w:val="30"/>
        <w:spacing w:beforeLines="0" w:before="0" w:afterLines="0" w:after="0"/>
        <w:ind w:left="630" w:hanging="630"/>
      </w:pPr>
      <w:r w:rsidRPr="00881D46">
        <w:rPr>
          <w:rFonts w:hint="eastAsia"/>
        </w:rPr>
        <w:t>Q19．あなたの賃金は１時間当たり（時給）で計算するといくらになりますか。</w:t>
      </w:r>
    </w:p>
    <w:p w14:paraId="1C6FFAC1" w14:textId="31860DF9" w:rsidR="00471420" w:rsidRPr="00881D46" w:rsidRDefault="00FF7AD3" w:rsidP="00A87DC7">
      <w:pPr>
        <w:pStyle w:val="aff7"/>
        <w:spacing w:before="24" w:after="72"/>
        <w:ind w:left="780" w:hanging="180"/>
      </w:pPr>
      <w:r w:rsidRPr="00881D46">
        <w:rPr>
          <w:rFonts w:hint="eastAsia"/>
        </w:rPr>
        <w:t>※残業代、手当等を含めないでお答えください。</w:t>
      </w:r>
    </w:p>
    <w:tbl>
      <w:tblPr>
        <w:tblW w:w="9070" w:type="dxa"/>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29"/>
        <w:gridCol w:w="454"/>
        <w:gridCol w:w="454"/>
        <w:gridCol w:w="454"/>
        <w:gridCol w:w="454"/>
        <w:gridCol w:w="396"/>
        <w:gridCol w:w="4250"/>
        <w:gridCol w:w="1179"/>
      </w:tblGrid>
      <w:tr w:rsidR="00471420" w:rsidRPr="00881D46" w14:paraId="17134D70" w14:textId="77777777" w:rsidTr="00471420">
        <w:trPr>
          <w:cantSplit/>
          <w:trHeight w:hRule="exact" w:val="510"/>
        </w:trPr>
        <w:tc>
          <w:tcPr>
            <w:tcW w:w="1429" w:type="dxa"/>
            <w:tcBorders>
              <w:top w:val="nil"/>
              <w:left w:val="nil"/>
              <w:bottom w:val="nil"/>
              <w:right w:val="dashed" w:sz="4" w:space="0" w:color="000000"/>
            </w:tcBorders>
            <w:noWrap/>
            <w:tcMar>
              <w:right w:w="113" w:type="dxa"/>
            </w:tcMar>
            <w:vAlign w:val="center"/>
          </w:tcPr>
          <w:p w14:paraId="1EB4C537" w14:textId="77777777" w:rsidR="00471420" w:rsidRPr="00881D46" w:rsidRDefault="00471420" w:rsidP="00EA1718">
            <w:pPr>
              <w:spacing w:line="0" w:lineRule="atLeast"/>
              <w:rPr>
                <w:rFonts w:ascii="游明朝" w:eastAsia="游明朝" w:hAnsi="游明朝"/>
              </w:rPr>
            </w:pPr>
            <w:r w:rsidRPr="00881D46">
              <w:rPr>
                <w:rFonts w:ascii="游明朝" w:eastAsia="游明朝" w:hAnsi="游明朝" w:hint="eastAsia"/>
              </w:rPr>
              <w:t>1時間当たり</w:t>
            </w:r>
          </w:p>
        </w:tc>
        <w:tc>
          <w:tcPr>
            <w:tcW w:w="454" w:type="dxa"/>
            <w:tcBorders>
              <w:top w:val="single" w:sz="12" w:space="0" w:color="000000"/>
              <w:left w:val="single" w:sz="12" w:space="0" w:color="000000"/>
              <w:bottom w:val="single" w:sz="12" w:space="0" w:color="000000"/>
              <w:right w:val="dashed" w:sz="4" w:space="0" w:color="000000"/>
            </w:tcBorders>
            <w:noWrap/>
            <w:tcMar>
              <w:top w:w="28" w:type="dxa"/>
              <w:left w:w="28" w:type="dxa"/>
              <w:bottom w:w="28" w:type="dxa"/>
              <w:right w:w="28" w:type="dxa"/>
            </w:tcMar>
          </w:tcPr>
          <w:p w14:paraId="17FE92A5" w14:textId="77777777" w:rsidR="00471420" w:rsidRPr="00881D46" w:rsidRDefault="00471420" w:rsidP="00071E35">
            <w:pPr>
              <w:spacing w:line="180" w:lineRule="exact"/>
              <w:jc w:val="right"/>
              <w:rPr>
                <w:rFonts w:ascii="游明朝" w:eastAsia="游明朝" w:hAnsi="游明朝"/>
              </w:rPr>
            </w:pPr>
            <w:r w:rsidRPr="00881D46">
              <w:rPr>
                <w:rFonts w:ascii="游明朝" w:eastAsia="游明朝" w:hAnsi="游明朝" w:hint="eastAsia"/>
                <w:sz w:val="16"/>
                <w:szCs w:val="16"/>
                <w:vertAlign w:val="superscript"/>
              </w:rPr>
              <w:t>千</w:t>
            </w:r>
          </w:p>
        </w:tc>
        <w:tc>
          <w:tcPr>
            <w:tcW w:w="454" w:type="dxa"/>
            <w:tcBorders>
              <w:top w:val="single" w:sz="12" w:space="0" w:color="000000"/>
              <w:left w:val="dashed" w:sz="4" w:space="0" w:color="000000"/>
              <w:bottom w:val="single" w:sz="12" w:space="0" w:color="000000"/>
              <w:right w:val="dashed" w:sz="4" w:space="0" w:color="000000"/>
            </w:tcBorders>
            <w:noWrap/>
            <w:tcMar>
              <w:left w:w="0" w:type="dxa"/>
            </w:tcMar>
          </w:tcPr>
          <w:p w14:paraId="1C4C783E" w14:textId="77777777" w:rsidR="00471420" w:rsidRPr="00881D46" w:rsidRDefault="00471420" w:rsidP="00071E35">
            <w:pPr>
              <w:spacing w:line="180" w:lineRule="exact"/>
              <w:jc w:val="right"/>
              <w:rPr>
                <w:rFonts w:ascii="游明朝" w:eastAsia="游明朝" w:hAnsi="游明朝"/>
              </w:rPr>
            </w:pPr>
            <w:r w:rsidRPr="00881D46">
              <w:rPr>
                <w:rFonts w:ascii="游明朝" w:eastAsia="游明朝" w:hAnsi="游明朝" w:hint="eastAsia"/>
                <w:sz w:val="16"/>
                <w:szCs w:val="16"/>
                <w:vertAlign w:val="superscript"/>
              </w:rPr>
              <w:t>百</w:t>
            </w:r>
          </w:p>
        </w:tc>
        <w:tc>
          <w:tcPr>
            <w:tcW w:w="454" w:type="dxa"/>
            <w:tcBorders>
              <w:top w:val="single" w:sz="12" w:space="0" w:color="000000"/>
              <w:left w:val="dashed" w:sz="4" w:space="0" w:color="000000"/>
              <w:bottom w:val="single" w:sz="12" w:space="0" w:color="000000"/>
              <w:right w:val="dashed" w:sz="4" w:space="0" w:color="000000"/>
            </w:tcBorders>
            <w:noWrap/>
            <w:tcMar>
              <w:left w:w="0" w:type="dxa"/>
            </w:tcMar>
          </w:tcPr>
          <w:p w14:paraId="3CADB41F" w14:textId="77777777" w:rsidR="00471420" w:rsidRPr="00881D46" w:rsidRDefault="00471420" w:rsidP="00071E35">
            <w:pPr>
              <w:spacing w:line="180" w:lineRule="exact"/>
              <w:jc w:val="right"/>
              <w:rPr>
                <w:rFonts w:ascii="游明朝" w:eastAsia="游明朝" w:hAnsi="游明朝"/>
                <w:sz w:val="16"/>
                <w:szCs w:val="16"/>
                <w:vertAlign w:val="superscript"/>
              </w:rPr>
            </w:pPr>
            <w:r w:rsidRPr="00881D46">
              <w:rPr>
                <w:rFonts w:ascii="游明朝" w:eastAsia="游明朝" w:hAnsi="游明朝" w:hint="eastAsia"/>
                <w:noProof/>
              </w:rPr>
              <mc:AlternateContent>
                <mc:Choice Requires="wps">
                  <w:drawing>
                    <wp:anchor distT="0" distB="0" distL="114300" distR="114300" simplePos="0" relativeHeight="251700224" behindDoc="0" locked="0" layoutInCell="1" allowOverlap="1" wp14:anchorId="5A8E7C48" wp14:editId="50F6B79A">
                      <wp:simplePos x="0" y="0"/>
                      <wp:positionH relativeFrom="column">
                        <wp:posOffset>144145</wp:posOffset>
                      </wp:positionH>
                      <wp:positionV relativeFrom="paragraph">
                        <wp:posOffset>280670</wp:posOffset>
                      </wp:positionV>
                      <wp:extent cx="790575" cy="299720"/>
                      <wp:effectExtent l="1270" t="4445" r="0" b="635"/>
                      <wp:wrapNone/>
                      <wp:docPr id="65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4270" w14:textId="220B67BE" w:rsidR="002A1B7B" w:rsidRPr="00962C88" w:rsidRDefault="002A1B7B" w:rsidP="00471420">
                                  <w:pPr>
                                    <w:rPr>
                                      <w:rFonts w:ascii="游明朝" w:eastAsia="游明朝" w:hAnsi="游明朝"/>
                                      <w:sz w:val="14"/>
                                      <w:szCs w:val="14"/>
                                    </w:rPr>
                                  </w:pPr>
                                  <w:r w:rsidRPr="00962C88">
                                    <w:rPr>
                                      <w:rFonts w:ascii="游明朝" w:eastAsia="游明朝" w:hAnsi="游明朝" w:hint="eastAsia"/>
                                      <w:sz w:val="14"/>
                                      <w:szCs w:val="14"/>
                                    </w:rPr>
                                    <w:t>(</w:t>
                                  </w:r>
                                  <w:r w:rsidRPr="00962C88">
                                    <w:rPr>
                                      <w:rFonts w:ascii="游明朝" w:eastAsia="游明朝" w:hAnsi="游明朝"/>
                                      <w:sz w:val="14"/>
                                      <w:szCs w:val="14"/>
                                    </w:rPr>
                                    <w:t>5</w:t>
                                  </w:r>
                                  <w:r w:rsidR="00297B8F">
                                    <w:rPr>
                                      <w:rFonts w:ascii="游明朝" w:eastAsia="游明朝" w:hAnsi="游明朝"/>
                                      <w:sz w:val="14"/>
                                      <w:szCs w:val="14"/>
                                    </w:rPr>
                                    <w:t>6</w:t>
                                  </w:r>
                                  <w:r w:rsidRPr="00962C88">
                                    <w:rPr>
                                      <w:rFonts w:ascii="游明朝" w:eastAsia="游明朝" w:hAnsi="游明朝"/>
                                      <w:sz w:val="14"/>
                                      <w:szCs w:val="14"/>
                                    </w:rPr>
                                    <w:t>-5</w:t>
                                  </w:r>
                                  <w:r w:rsidR="00297B8F">
                                    <w:rPr>
                                      <w:rFonts w:ascii="游明朝" w:eastAsia="游明朝" w:hAnsi="游明朝"/>
                                      <w:sz w:val="14"/>
                                      <w:szCs w:val="14"/>
                                    </w:rPr>
                                    <w:t>9</w:t>
                                  </w:r>
                                  <w:r w:rsidRPr="00962C88">
                                    <w:rPr>
                                      <w:rFonts w:ascii="游明朝" w:eastAsia="游明朝" w:hAnsi="游明朝" w:hint="eastAsia"/>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E7C48" id="Text Box 525" o:spid="_x0000_s1065" type="#_x0000_t202" style="position:absolute;left:0;text-align:left;margin-left:11.35pt;margin-top:22.1pt;width:62.25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" filled="f" stroked="f">
                      <v:textbox inset="5.85pt,.7pt,5.85pt,.7pt">
                        <w:txbxContent>
                          <w:p w14:paraId="7F4F4270" w14:textId="220B67BE" w:rsidR="002A1B7B" w:rsidRPr="00962C88" w:rsidRDefault="002A1B7B" w:rsidP="00471420">
                            <w:pPr>
                              <w:rPr>
                                <w:rFonts w:ascii="游明朝" w:eastAsia="游明朝" w:hAnsi="游明朝"/>
                                <w:sz w:val="14"/>
                                <w:szCs w:val="14"/>
                              </w:rPr>
                            </w:pPr>
                            <w:r w:rsidRPr="00962C88">
                              <w:rPr>
                                <w:rFonts w:ascii="游明朝" w:eastAsia="游明朝" w:hAnsi="游明朝" w:hint="eastAsia"/>
                                <w:sz w:val="14"/>
                                <w:szCs w:val="14"/>
                              </w:rPr>
                              <w:t>(</w:t>
                            </w:r>
                            <w:r w:rsidRPr="00962C88">
                              <w:rPr>
                                <w:rFonts w:ascii="游明朝" w:eastAsia="游明朝" w:hAnsi="游明朝"/>
                                <w:sz w:val="14"/>
                                <w:szCs w:val="14"/>
                              </w:rPr>
                              <w:t>5</w:t>
                            </w:r>
                            <w:r w:rsidR="00297B8F">
                              <w:rPr>
                                <w:rFonts w:ascii="游明朝" w:eastAsia="游明朝" w:hAnsi="游明朝"/>
                                <w:sz w:val="14"/>
                                <w:szCs w:val="14"/>
                              </w:rPr>
                              <w:t>6</w:t>
                            </w:r>
                            <w:r w:rsidRPr="00962C88">
                              <w:rPr>
                                <w:rFonts w:ascii="游明朝" w:eastAsia="游明朝" w:hAnsi="游明朝"/>
                                <w:sz w:val="14"/>
                                <w:szCs w:val="14"/>
                              </w:rPr>
                              <w:t>-5</w:t>
                            </w:r>
                            <w:r w:rsidR="00297B8F">
                              <w:rPr>
                                <w:rFonts w:ascii="游明朝" w:eastAsia="游明朝" w:hAnsi="游明朝"/>
                                <w:sz w:val="14"/>
                                <w:szCs w:val="14"/>
                              </w:rPr>
                              <w:t>9</w:t>
                            </w:r>
                            <w:r w:rsidRPr="00962C88">
                              <w:rPr>
                                <w:rFonts w:ascii="游明朝" w:eastAsia="游明朝" w:hAnsi="游明朝" w:hint="eastAsia"/>
                                <w:sz w:val="14"/>
                                <w:szCs w:val="14"/>
                              </w:rPr>
                              <w:t>)</w:t>
                            </w:r>
                          </w:p>
                        </w:txbxContent>
                      </v:textbox>
                    </v:shape>
                  </w:pict>
                </mc:Fallback>
              </mc:AlternateContent>
            </w:r>
            <w:r w:rsidRPr="00881D46">
              <w:rPr>
                <w:rFonts w:ascii="游明朝" w:eastAsia="游明朝" w:hAnsi="游明朝" w:hint="eastAsia"/>
                <w:sz w:val="16"/>
                <w:szCs w:val="16"/>
                <w:vertAlign w:val="superscript"/>
              </w:rPr>
              <w:t>十</w:t>
            </w:r>
          </w:p>
        </w:tc>
        <w:tc>
          <w:tcPr>
            <w:tcW w:w="454" w:type="dxa"/>
            <w:tcBorders>
              <w:top w:val="single" w:sz="12" w:space="0" w:color="000000"/>
              <w:left w:val="dashed" w:sz="4" w:space="0" w:color="000000"/>
              <w:bottom w:val="single" w:sz="12" w:space="0" w:color="000000"/>
              <w:right w:val="single" w:sz="12" w:space="0" w:color="000000"/>
            </w:tcBorders>
            <w:noWrap/>
            <w:tcMar>
              <w:left w:w="0" w:type="dxa"/>
            </w:tcMar>
          </w:tcPr>
          <w:p w14:paraId="6EE3DBAE" w14:textId="77777777" w:rsidR="00471420" w:rsidRPr="00881D46" w:rsidRDefault="00471420" w:rsidP="00071E35">
            <w:pPr>
              <w:spacing w:line="180" w:lineRule="exact"/>
              <w:jc w:val="right"/>
              <w:rPr>
                <w:rFonts w:ascii="游明朝" w:eastAsia="游明朝" w:hAnsi="游明朝"/>
                <w:sz w:val="16"/>
                <w:szCs w:val="16"/>
                <w:vertAlign w:val="superscript"/>
              </w:rPr>
            </w:pPr>
            <w:r w:rsidRPr="00881D46">
              <w:rPr>
                <w:rFonts w:ascii="游明朝" w:eastAsia="游明朝" w:hAnsi="游明朝" w:hint="eastAsia"/>
                <w:sz w:val="16"/>
                <w:szCs w:val="16"/>
                <w:vertAlign w:val="superscript"/>
              </w:rPr>
              <w:t>一</w:t>
            </w:r>
          </w:p>
        </w:tc>
        <w:tc>
          <w:tcPr>
            <w:tcW w:w="396" w:type="dxa"/>
            <w:tcBorders>
              <w:top w:val="nil"/>
              <w:left w:val="single" w:sz="12" w:space="0" w:color="000000"/>
              <w:bottom w:val="nil"/>
              <w:right w:val="nil"/>
            </w:tcBorders>
            <w:noWrap/>
            <w:tcMar>
              <w:left w:w="113" w:type="dxa"/>
            </w:tcMar>
            <w:vAlign w:val="center"/>
          </w:tcPr>
          <w:p w14:paraId="366F9AEC" w14:textId="77777777" w:rsidR="00471420" w:rsidRPr="00881D46" w:rsidRDefault="00471420" w:rsidP="00EA1718">
            <w:pPr>
              <w:spacing w:line="0" w:lineRule="atLeast"/>
              <w:rPr>
                <w:rFonts w:ascii="游明朝" w:eastAsia="游明朝" w:hAnsi="游明朝"/>
              </w:rPr>
            </w:pPr>
            <w:r w:rsidRPr="00881D46">
              <w:rPr>
                <w:rFonts w:ascii="游明朝" w:eastAsia="游明朝" w:hAnsi="游明朝" w:hint="eastAsia"/>
              </w:rPr>
              <w:t>円</w:t>
            </w:r>
          </w:p>
        </w:tc>
        <w:tc>
          <w:tcPr>
            <w:tcW w:w="4250" w:type="dxa"/>
            <w:tcBorders>
              <w:top w:val="nil"/>
              <w:left w:val="nil"/>
              <w:bottom w:val="nil"/>
              <w:right w:val="nil"/>
            </w:tcBorders>
            <w:noWrap/>
            <w:tcMar>
              <w:left w:w="227" w:type="dxa"/>
            </w:tcMar>
            <w:vAlign w:val="bottom"/>
          </w:tcPr>
          <w:p w14:paraId="72971B2F" w14:textId="77777777" w:rsidR="00471420" w:rsidRPr="00881D46" w:rsidRDefault="00471420" w:rsidP="00EA1718">
            <w:pPr>
              <w:spacing w:line="0" w:lineRule="atLeast"/>
              <w:rPr>
                <w:rFonts w:ascii="游明朝" w:eastAsia="游明朝" w:hAnsi="游明朝"/>
              </w:rPr>
            </w:pPr>
          </w:p>
        </w:tc>
        <w:tc>
          <w:tcPr>
            <w:tcW w:w="1179" w:type="dxa"/>
            <w:tcBorders>
              <w:top w:val="nil"/>
              <w:left w:val="nil"/>
              <w:bottom w:val="nil"/>
              <w:right w:val="nil"/>
            </w:tcBorders>
            <w:vAlign w:val="bottom"/>
          </w:tcPr>
          <w:p w14:paraId="29FAD6E8" w14:textId="77777777" w:rsidR="00471420" w:rsidRPr="00881D46" w:rsidRDefault="00471420" w:rsidP="00EA1718">
            <w:pPr>
              <w:spacing w:line="0" w:lineRule="atLeast"/>
              <w:rPr>
                <w:rFonts w:ascii="游明朝" w:eastAsia="游明朝" w:hAnsi="游明朝"/>
              </w:rPr>
            </w:pPr>
          </w:p>
        </w:tc>
      </w:tr>
    </w:tbl>
    <w:p w14:paraId="05F4A96A" w14:textId="7F4FA62F" w:rsidR="00471420" w:rsidRPr="00881D46" w:rsidRDefault="00FF7AD3" w:rsidP="0075754D">
      <w:pPr>
        <w:pStyle w:val="30"/>
        <w:spacing w:before="360" w:after="120"/>
        <w:ind w:left="630" w:hanging="630"/>
      </w:pPr>
      <w:r w:rsidRPr="00881D46">
        <w:rPr>
          <w:rFonts w:hint="eastAsia"/>
        </w:rPr>
        <w:t>Q20．あなたの１時間当たりの賃金は１年前の今頃と比べて変わりましたか。</w:t>
      </w:r>
      <w:r w:rsidR="004459E8" w:rsidRPr="00881D46">
        <w:rPr>
          <w:rFonts w:hint="eastAsia"/>
        </w:rPr>
        <mc:AlternateContent>
          <mc:Choice Requires="wpg">
            <w:drawing>
              <wp:anchor distT="0" distB="0" distL="114300" distR="114300" simplePos="0" relativeHeight="251745280" behindDoc="0" locked="1" layoutInCell="1" allowOverlap="1" wp14:anchorId="2DA75994" wp14:editId="23EE71DA">
                <wp:simplePos x="0" y="0"/>
                <wp:positionH relativeFrom="page">
                  <wp:posOffset>6335395</wp:posOffset>
                </wp:positionH>
                <wp:positionV relativeFrom="paragraph">
                  <wp:posOffset>547370</wp:posOffset>
                </wp:positionV>
                <wp:extent cx="459740" cy="456565"/>
                <wp:effectExtent l="0" t="0" r="16510" b="635"/>
                <wp:wrapNone/>
                <wp:docPr id="4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7"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1605C9" w14:textId="35E9C3D2" w:rsidR="002A1B7B" w:rsidRPr="00962C88" w:rsidRDefault="002A1B7B" w:rsidP="004459E8">
                              <w:pPr>
                                <w:pStyle w:val="af3"/>
                                <w:rPr>
                                  <w:rFonts w:ascii="游明朝" w:eastAsia="游明朝" w:hAnsi="游明朝"/>
                                </w:rPr>
                              </w:pPr>
                              <w:r w:rsidRPr="00962C88">
                                <w:rPr>
                                  <w:rFonts w:ascii="游明朝" w:eastAsia="游明朝" w:hAnsi="游明朝"/>
                                </w:rPr>
                                <w:t>(</w:t>
                              </w:r>
                              <w:r w:rsidR="00297B8F">
                                <w:rPr>
                                  <w:rFonts w:ascii="游明朝" w:eastAsia="游明朝" w:hAnsi="游明朝"/>
                                </w:rPr>
                                <w:t>60</w:t>
                              </w:r>
                              <w:r w:rsidRPr="00962C8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75994" id="_x0000_s1066" style="position:absolute;left:0;text-align:left;margin-left:498.85pt;margin-top:43.1pt;width:36.2pt;height:35.95pt;z-index:251745280;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">
                <v:rect id="Rectangle 287" o:spid="_x0000_s1067"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" filled="f" strokeweight="1.5pt">
                  <v:textbox inset="5.85pt,.7pt,5.85pt,.7pt"/>
                </v:rect>
                <v:shape id="_x0000_s1068"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" filled="f" stroked="f" strokeweight="1pt">
                  <v:textbox inset="0,0,0,0">
                    <w:txbxContent>
                      <w:p w14:paraId="661605C9" w14:textId="35E9C3D2" w:rsidR="002A1B7B" w:rsidRPr="00962C88" w:rsidRDefault="002A1B7B" w:rsidP="004459E8">
                        <w:pPr>
                          <w:pStyle w:val="af3"/>
                          <w:rPr>
                            <w:rFonts w:ascii="游明朝" w:eastAsia="游明朝" w:hAnsi="游明朝"/>
                          </w:rPr>
                        </w:pPr>
                        <w:r w:rsidRPr="00962C88">
                          <w:rPr>
                            <w:rFonts w:ascii="游明朝" w:eastAsia="游明朝" w:hAnsi="游明朝"/>
                          </w:rPr>
                          <w:t>(</w:t>
                        </w:r>
                        <w:r w:rsidR="00297B8F">
                          <w:rPr>
                            <w:rFonts w:ascii="游明朝" w:eastAsia="游明朝" w:hAnsi="游明朝"/>
                          </w:rPr>
                          <w:t>60</w:t>
                        </w:r>
                        <w:r w:rsidRPr="00962C88">
                          <w:rPr>
                            <w:rFonts w:ascii="游明朝" w:eastAsia="游明朝" w:hAnsi="游明朝"/>
                          </w:rPr>
                          <w:t>)</w:t>
                        </w:r>
                      </w:p>
                    </w:txbxContent>
                  </v:textbox>
                </v:shape>
                <w10:wrap anchorx="page"/>
                <w10:anchorlock/>
              </v:group>
            </w:pict>
          </mc:Fallback>
        </mc:AlternateContent>
      </w:r>
    </w:p>
    <w:p w14:paraId="24B2F714"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1613FBD0" w14:textId="4AA53DE1" w:rsidR="00471420" w:rsidRPr="00881D46" w:rsidRDefault="00471420" w:rsidP="008A6D55">
      <w:pPr>
        <w:pStyle w:val="22"/>
      </w:pPr>
      <w:r w:rsidRPr="00881D46">
        <w:rPr>
          <w:rFonts w:hint="eastAsia"/>
        </w:rPr>
        <w:t>1 .</w:t>
      </w:r>
      <w:r w:rsidR="00E8442E" w:rsidRPr="00881D46">
        <w:t xml:space="preserve"> </w:t>
      </w:r>
      <w:r w:rsidRPr="00881D46">
        <w:rPr>
          <w:rFonts w:hint="eastAsia"/>
        </w:rPr>
        <w:t>上がった</w:t>
      </w:r>
    </w:p>
    <w:p w14:paraId="17B005CD" w14:textId="4043D0AE" w:rsidR="00471420" w:rsidRPr="00881D46" w:rsidRDefault="00471420" w:rsidP="008A6D55">
      <w:pPr>
        <w:pStyle w:val="22"/>
      </w:pPr>
      <w:r w:rsidRPr="00881D46">
        <w:rPr>
          <w:rFonts w:hint="eastAsia"/>
        </w:rPr>
        <w:t>2 .</w:t>
      </w:r>
      <w:r w:rsidR="00E8442E" w:rsidRPr="00881D46">
        <w:t xml:space="preserve"> </w:t>
      </w:r>
      <w:r w:rsidRPr="00881D46">
        <w:rPr>
          <w:rFonts w:hint="eastAsia"/>
        </w:rPr>
        <w:t>変わらない</w:t>
      </w:r>
    </w:p>
    <w:p w14:paraId="56DB3588" w14:textId="04A98B4A" w:rsidR="00471420" w:rsidRPr="00881D46" w:rsidRDefault="00471420" w:rsidP="008A6D55">
      <w:pPr>
        <w:pStyle w:val="22"/>
      </w:pPr>
      <w:r w:rsidRPr="00881D46">
        <w:rPr>
          <w:rFonts w:hint="eastAsia"/>
        </w:rPr>
        <w:t>3 .</w:t>
      </w:r>
      <w:r w:rsidR="00E8442E" w:rsidRPr="00881D46">
        <w:t xml:space="preserve"> </w:t>
      </w:r>
      <w:r w:rsidRPr="00881D46">
        <w:rPr>
          <w:rFonts w:hint="eastAsia"/>
        </w:rPr>
        <w:t>下がった</w:t>
      </w:r>
    </w:p>
    <w:p w14:paraId="32A174C1" w14:textId="775154D2" w:rsidR="00471420" w:rsidRPr="00881D46" w:rsidRDefault="00471420" w:rsidP="008A6D55">
      <w:pPr>
        <w:pStyle w:val="22"/>
      </w:pPr>
      <w:r w:rsidRPr="00881D46">
        <w:rPr>
          <w:rFonts w:hint="eastAsia"/>
        </w:rPr>
        <w:t>4 .</w:t>
      </w:r>
      <w:r w:rsidR="00E8442E" w:rsidRPr="00881D46">
        <w:t xml:space="preserve"> </w:t>
      </w:r>
      <w:r w:rsidRPr="00881D46">
        <w:rPr>
          <w:rFonts w:hint="eastAsia"/>
        </w:rPr>
        <w:t>１年前にはいなかった</w:t>
      </w:r>
    </w:p>
    <w:p w14:paraId="01E68892" w14:textId="77777777" w:rsidR="00E22D7D" w:rsidRPr="00881D46" w:rsidRDefault="00E22D7D" w:rsidP="008A6D55">
      <w:pPr>
        <w:pStyle w:val="22"/>
        <w:sectPr w:rsidR="00E22D7D" w:rsidRPr="00881D46" w:rsidSect="007A2D9E">
          <w:type w:val="continuous"/>
          <w:pgSz w:w="11906" w:h="16838" w:code="9"/>
          <w:pgMar w:top="1134" w:right="1134" w:bottom="1134" w:left="1134" w:header="567" w:footer="567" w:gutter="0"/>
          <w:cols w:num="2" w:space="425"/>
          <w:docGrid w:linePitch="300" w:charSpace="162"/>
        </w:sectPr>
      </w:pPr>
    </w:p>
    <w:p w14:paraId="29D94046" w14:textId="19FA7F14" w:rsidR="00471420" w:rsidRPr="00881D46" w:rsidRDefault="00FF7AD3" w:rsidP="0075754D">
      <w:pPr>
        <w:pStyle w:val="30"/>
        <w:spacing w:before="360" w:after="120"/>
        <w:ind w:left="630" w:hanging="630"/>
      </w:pPr>
      <w:r w:rsidRPr="00881D46">
        <w:rPr>
          <w:rFonts w:hint="eastAsia"/>
        </w:rPr>
        <w:t>Q21．あなたが働いて得る賃金収入は、あなたの世帯の収入のなかでどの程度を占めていますか。</w:t>
      </w:r>
      <w:r w:rsidR="004459E8" w:rsidRPr="00881D46">
        <w:rPr>
          <w:rFonts w:hint="eastAsia"/>
        </w:rPr>
        <mc:AlternateContent>
          <mc:Choice Requires="wpg">
            <w:drawing>
              <wp:anchor distT="0" distB="0" distL="114300" distR="114300" simplePos="0" relativeHeight="251747328" behindDoc="0" locked="1" layoutInCell="1" allowOverlap="1" wp14:anchorId="105E757E" wp14:editId="0D92890C">
                <wp:simplePos x="0" y="0"/>
                <wp:positionH relativeFrom="page">
                  <wp:posOffset>6335395</wp:posOffset>
                </wp:positionH>
                <wp:positionV relativeFrom="paragraph">
                  <wp:posOffset>545465</wp:posOffset>
                </wp:positionV>
                <wp:extent cx="459740" cy="456565"/>
                <wp:effectExtent l="0" t="0" r="16510" b="635"/>
                <wp:wrapNone/>
                <wp:docPr id="4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0"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20ED46" w14:textId="430E58EA" w:rsidR="002A1B7B" w:rsidRPr="00962C88" w:rsidRDefault="002A1B7B" w:rsidP="004459E8">
                              <w:pPr>
                                <w:pStyle w:val="af3"/>
                                <w:rPr>
                                  <w:rFonts w:ascii="游明朝" w:eastAsia="游明朝" w:hAnsi="游明朝"/>
                                </w:rPr>
                              </w:pPr>
                              <w:r w:rsidRPr="00962C88">
                                <w:rPr>
                                  <w:rFonts w:ascii="游明朝" w:eastAsia="游明朝" w:hAnsi="游明朝"/>
                                </w:rPr>
                                <w:t>(</w:t>
                              </w:r>
                              <w:r w:rsidR="00297B8F">
                                <w:rPr>
                                  <w:rFonts w:ascii="游明朝" w:eastAsia="游明朝" w:hAnsi="游明朝"/>
                                </w:rPr>
                                <w:t>61</w:t>
                              </w:r>
                              <w:r w:rsidRPr="00962C8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5E757E" id="_x0000_s1069" style="position:absolute;left:0;text-align:left;margin-left:498.85pt;margin-top:42.95pt;width:36.2pt;height:35.95pt;z-index:25174732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">
                <v:rect id="Rectangle 287" o:spid="_x0000_s1070"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" filled="f" strokeweight="1.5pt">
                  <v:textbox inset="5.85pt,.7pt,5.85pt,.7pt"/>
                </v:rect>
                <v:shape id="_x0000_s1071"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" filled="f" stroked="f" strokeweight="1pt">
                  <v:textbox inset="0,0,0,0">
                    <w:txbxContent>
                      <w:p w14:paraId="5F20ED46" w14:textId="430E58EA" w:rsidR="002A1B7B" w:rsidRPr="00962C88" w:rsidRDefault="002A1B7B" w:rsidP="004459E8">
                        <w:pPr>
                          <w:pStyle w:val="af3"/>
                          <w:rPr>
                            <w:rFonts w:ascii="游明朝" w:eastAsia="游明朝" w:hAnsi="游明朝"/>
                          </w:rPr>
                        </w:pPr>
                        <w:r w:rsidRPr="00962C88">
                          <w:rPr>
                            <w:rFonts w:ascii="游明朝" w:eastAsia="游明朝" w:hAnsi="游明朝"/>
                          </w:rPr>
                          <w:t>(</w:t>
                        </w:r>
                        <w:r w:rsidR="00297B8F">
                          <w:rPr>
                            <w:rFonts w:ascii="游明朝" w:eastAsia="游明朝" w:hAnsi="游明朝"/>
                          </w:rPr>
                          <w:t>61</w:t>
                        </w:r>
                        <w:r w:rsidRPr="00962C88">
                          <w:rPr>
                            <w:rFonts w:ascii="游明朝" w:eastAsia="游明朝" w:hAnsi="游明朝"/>
                          </w:rPr>
                          <w:t>)</w:t>
                        </w:r>
                      </w:p>
                    </w:txbxContent>
                  </v:textbox>
                </v:shape>
                <w10:wrap anchorx="page"/>
                <w10:anchorlock/>
              </v:group>
            </w:pict>
          </mc:Fallback>
        </mc:AlternateContent>
      </w:r>
    </w:p>
    <w:p w14:paraId="20082D52"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0E838CA2" w14:textId="6B86594A" w:rsidR="00471420" w:rsidRPr="00881D46" w:rsidRDefault="00471420" w:rsidP="008A6D55">
      <w:pPr>
        <w:pStyle w:val="22"/>
      </w:pPr>
      <w:r w:rsidRPr="00881D46">
        <w:rPr>
          <w:rFonts w:hint="eastAsia"/>
        </w:rPr>
        <w:t>1 .</w:t>
      </w:r>
      <w:r w:rsidR="00E8442E" w:rsidRPr="00881D46">
        <w:t xml:space="preserve"> </w:t>
      </w:r>
      <w:r w:rsidRPr="00881D46">
        <w:rPr>
          <w:rFonts w:hint="eastAsia"/>
        </w:rPr>
        <w:t>自分の賃金収入がすべて</w:t>
      </w:r>
    </w:p>
    <w:p w14:paraId="67B6D61A" w14:textId="1C1C584E" w:rsidR="00471420" w:rsidRPr="00881D46" w:rsidRDefault="00471420" w:rsidP="008A6D55">
      <w:pPr>
        <w:pStyle w:val="22"/>
      </w:pPr>
      <w:r w:rsidRPr="00881D46">
        <w:rPr>
          <w:rFonts w:hint="eastAsia"/>
        </w:rPr>
        <w:t>2 .</w:t>
      </w:r>
      <w:r w:rsidR="00E8442E" w:rsidRPr="00881D46">
        <w:t xml:space="preserve"> </w:t>
      </w:r>
      <w:r w:rsidRPr="00881D46">
        <w:rPr>
          <w:rFonts w:hint="eastAsia"/>
        </w:rPr>
        <w:t>世帯収入の大部分を占める</w:t>
      </w:r>
    </w:p>
    <w:p w14:paraId="6C408693" w14:textId="062FEC50" w:rsidR="00471420" w:rsidRPr="00881D46" w:rsidRDefault="00471420" w:rsidP="008A6D55">
      <w:pPr>
        <w:pStyle w:val="22"/>
      </w:pPr>
      <w:r w:rsidRPr="00881D46">
        <w:rPr>
          <w:rFonts w:hint="eastAsia"/>
        </w:rPr>
        <w:t>3 .</w:t>
      </w:r>
      <w:r w:rsidR="00E8442E" w:rsidRPr="00881D46">
        <w:t xml:space="preserve"> </w:t>
      </w:r>
      <w:r w:rsidRPr="00881D46">
        <w:rPr>
          <w:rFonts w:hint="eastAsia"/>
        </w:rPr>
        <w:t>世帯収入の半分くらいを占める</w:t>
      </w:r>
    </w:p>
    <w:p w14:paraId="02779B29" w14:textId="77895B74" w:rsidR="00471420" w:rsidRPr="00881D46" w:rsidRDefault="00471420" w:rsidP="008A6D55">
      <w:pPr>
        <w:pStyle w:val="22"/>
      </w:pPr>
      <w:r w:rsidRPr="00881D46">
        <w:rPr>
          <w:rFonts w:hint="eastAsia"/>
        </w:rPr>
        <w:t>4 .</w:t>
      </w:r>
      <w:r w:rsidR="00E8442E" w:rsidRPr="00881D46">
        <w:t xml:space="preserve"> </w:t>
      </w:r>
      <w:r w:rsidRPr="00881D46">
        <w:rPr>
          <w:rFonts w:hint="eastAsia"/>
        </w:rPr>
        <w:t>世帯収入の半分を下回る</w:t>
      </w:r>
    </w:p>
    <w:p w14:paraId="706DA60C"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num="2" w:space="425"/>
          <w:docGrid w:linePitch="300" w:charSpace="162"/>
        </w:sectPr>
      </w:pPr>
    </w:p>
    <w:p w14:paraId="01E3FCFE" w14:textId="49BEFF77" w:rsidR="00E22D7D" w:rsidRPr="00881D46" w:rsidRDefault="00FF7AD3" w:rsidP="00A87DC7">
      <w:pPr>
        <w:pStyle w:val="30"/>
        <w:spacing w:before="360" w:after="120"/>
        <w:ind w:left="630" w:hanging="630"/>
        <w:rPr>
          <w:rFonts w:ascii="游明朝" w:eastAsia="游明朝" w:hAnsi="游明朝"/>
        </w:rPr>
      </w:pPr>
      <w:r w:rsidRPr="00881D46">
        <w:rPr>
          <w:rFonts w:hint="eastAsia"/>
        </w:rPr>
        <w:t>Q2</w:t>
      </w:r>
      <w:r w:rsidR="008569A2" w:rsidRPr="00881D46">
        <w:t>2</w:t>
      </w:r>
      <w:r w:rsidRPr="00881D46">
        <w:rPr>
          <w:rFonts w:hint="eastAsia"/>
        </w:rPr>
        <w:t>．あなたの昨年1年間（202</w:t>
      </w:r>
      <w:r w:rsidR="00C7407E" w:rsidRPr="00881D46">
        <w:rPr>
          <w:rFonts w:hint="eastAsia"/>
        </w:rPr>
        <w:t>2</w:t>
      </w:r>
      <w:r w:rsidRPr="00881D46">
        <w:rPr>
          <w:rFonts w:hint="eastAsia"/>
        </w:rPr>
        <w:t>年１月～12月）の一時金（ボーナス、賞与、寸志など）はいくらでしたか。</w:t>
      </w:r>
      <w:r w:rsidR="004459E8" w:rsidRPr="00881D46">
        <w:rPr>
          <w:rFonts w:hint="eastAsia"/>
        </w:rPr>
        <mc:AlternateContent>
          <mc:Choice Requires="wpg">
            <w:drawing>
              <wp:anchor distT="0" distB="0" distL="114300" distR="114300" simplePos="0" relativeHeight="251749376" behindDoc="0" locked="1" layoutInCell="1" allowOverlap="1" wp14:anchorId="07454351" wp14:editId="49A04476">
                <wp:simplePos x="0" y="0"/>
                <wp:positionH relativeFrom="page">
                  <wp:posOffset>6335395</wp:posOffset>
                </wp:positionH>
                <wp:positionV relativeFrom="paragraph">
                  <wp:posOffset>1214120</wp:posOffset>
                </wp:positionV>
                <wp:extent cx="459740" cy="456565"/>
                <wp:effectExtent l="0" t="0" r="16510" b="635"/>
                <wp:wrapNone/>
                <wp:docPr id="5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3"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09F228" w14:textId="1689B823" w:rsidR="002A1B7B" w:rsidRPr="00C17697" w:rsidRDefault="002A1B7B" w:rsidP="004459E8">
                              <w:pPr>
                                <w:pStyle w:val="af3"/>
                                <w:rPr>
                                  <w:rFonts w:ascii="游明朝" w:eastAsia="游明朝" w:hAnsi="游明朝"/>
                                </w:rPr>
                              </w:pPr>
                              <w:r w:rsidRPr="00C17697">
                                <w:rPr>
                                  <w:rFonts w:ascii="游明朝" w:eastAsia="游明朝" w:hAnsi="游明朝"/>
                                </w:rPr>
                                <w:t>(</w:t>
                              </w:r>
                              <w:r w:rsidR="00297B8F">
                                <w:rPr>
                                  <w:rFonts w:ascii="游明朝" w:eastAsia="游明朝" w:hAnsi="游明朝"/>
                                </w:rPr>
                                <w:t>62</w:t>
                              </w:r>
                              <w:r w:rsidRPr="00C17697">
                                <w:rPr>
                                  <w:rFonts w:ascii="游明朝" w:eastAsia="游明朝" w:hAnsi="游明朝"/>
                                </w:rPr>
                                <w:t>-</w:t>
                              </w:r>
                              <w:r w:rsidR="0007740C">
                                <w:rPr>
                                  <w:rFonts w:ascii="游明朝" w:eastAsia="游明朝" w:hAnsi="游明朝"/>
                                </w:rPr>
                                <w:t>63</w:t>
                              </w:r>
                              <w:r w:rsidRPr="00C17697">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454351" id="_x0000_s1072" style="position:absolute;left:0;text-align:left;margin-left:498.85pt;margin-top:95.6pt;width:36.2pt;height:35.95pt;z-index:25174937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">
                <v:rect id="Rectangle 287" o:spid="_x0000_s1073"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" filled="f" strokeweight="1.5pt">
                  <v:textbox inset="5.85pt,.7pt,5.85pt,.7pt"/>
                </v:rect>
                <v:shape id="_x0000_s1074"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" filled="f" stroked="f" strokeweight="1pt">
                  <v:textbox inset="0,0,0,0">
                    <w:txbxContent>
                      <w:p w14:paraId="0709F228" w14:textId="1689B823" w:rsidR="002A1B7B" w:rsidRPr="00C17697" w:rsidRDefault="002A1B7B" w:rsidP="004459E8">
                        <w:pPr>
                          <w:pStyle w:val="af3"/>
                          <w:rPr>
                            <w:rFonts w:ascii="游明朝" w:eastAsia="游明朝" w:hAnsi="游明朝"/>
                          </w:rPr>
                        </w:pPr>
                        <w:r w:rsidRPr="00C17697">
                          <w:rPr>
                            <w:rFonts w:ascii="游明朝" w:eastAsia="游明朝" w:hAnsi="游明朝"/>
                          </w:rPr>
                          <w:t>(</w:t>
                        </w:r>
                        <w:r w:rsidR="00297B8F">
                          <w:rPr>
                            <w:rFonts w:ascii="游明朝" w:eastAsia="游明朝" w:hAnsi="游明朝"/>
                          </w:rPr>
                          <w:t>62</w:t>
                        </w:r>
                        <w:r w:rsidRPr="00C17697">
                          <w:rPr>
                            <w:rFonts w:ascii="游明朝" w:eastAsia="游明朝" w:hAnsi="游明朝"/>
                          </w:rPr>
                          <w:t>-</w:t>
                        </w:r>
                        <w:r w:rsidR="0007740C">
                          <w:rPr>
                            <w:rFonts w:ascii="游明朝" w:eastAsia="游明朝" w:hAnsi="游明朝"/>
                          </w:rPr>
                          <w:t>63</w:t>
                        </w:r>
                        <w:r w:rsidRPr="00C17697">
                          <w:rPr>
                            <w:rFonts w:ascii="游明朝" w:eastAsia="游明朝" w:hAnsi="游明朝"/>
                          </w:rPr>
                          <w:t>)</w:t>
                        </w:r>
                      </w:p>
                    </w:txbxContent>
                  </v:textbox>
                </v:shape>
                <w10:wrap anchorx="page"/>
                <w10:anchorlock/>
              </v:group>
            </w:pict>
          </mc:Fallback>
        </mc:AlternateContent>
      </w:r>
    </w:p>
    <w:p w14:paraId="7E82BDA5" w14:textId="77777777" w:rsidR="00E22D7D" w:rsidRPr="00881D46" w:rsidRDefault="00E22D7D" w:rsidP="002A1B7B">
      <w:pPr>
        <w:adjustRightInd w:val="0"/>
        <w:snapToGrid w:val="0"/>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5129247F" w14:textId="6237D0C1" w:rsidR="00471420" w:rsidRPr="00881D46" w:rsidRDefault="00471420" w:rsidP="008A6D55">
      <w:pPr>
        <w:pStyle w:val="22"/>
      </w:pPr>
      <w:r w:rsidRPr="00881D46">
        <w:rPr>
          <w:rFonts w:hint="eastAsia"/>
        </w:rPr>
        <w:t>1 .</w:t>
      </w:r>
      <w:r w:rsidR="00DF116E" w:rsidRPr="00881D46">
        <w:t xml:space="preserve"> </w:t>
      </w:r>
      <w:r w:rsidR="00071E35" w:rsidRPr="00881D46">
        <w:t xml:space="preserve"> </w:t>
      </w:r>
      <w:r w:rsidRPr="00881D46">
        <w:rPr>
          <w:rFonts w:hint="eastAsia"/>
        </w:rPr>
        <w:t>支払われていない・制度がない</w:t>
      </w:r>
    </w:p>
    <w:p w14:paraId="3269FDEB" w14:textId="41D25E4A" w:rsidR="00471420" w:rsidRPr="00881D46" w:rsidRDefault="00471420" w:rsidP="008A6D55">
      <w:pPr>
        <w:pStyle w:val="22"/>
      </w:pPr>
      <w:r w:rsidRPr="00881D46">
        <w:rPr>
          <w:rFonts w:hint="eastAsia"/>
        </w:rPr>
        <w:t>2 .</w:t>
      </w:r>
      <w:r w:rsidR="00DF116E" w:rsidRPr="00881D46">
        <w:t xml:space="preserve"> </w:t>
      </w:r>
      <w:r w:rsidR="00DF116E" w:rsidRPr="00881D46">
        <w:rPr>
          <w:sz w:val="16"/>
          <w:szCs w:val="16"/>
        </w:rPr>
        <w:t xml:space="preserve"> </w:t>
      </w:r>
      <w:r w:rsidRPr="00881D46">
        <w:rPr>
          <w:rFonts w:hint="eastAsia"/>
        </w:rPr>
        <w:t>1万円未満</w:t>
      </w:r>
    </w:p>
    <w:p w14:paraId="273EFBC9" w14:textId="317F4679" w:rsidR="00471420" w:rsidRPr="00881D46" w:rsidRDefault="00471420" w:rsidP="008A6D55">
      <w:pPr>
        <w:pStyle w:val="22"/>
      </w:pPr>
      <w:r w:rsidRPr="00881D46">
        <w:rPr>
          <w:rFonts w:hint="eastAsia"/>
        </w:rPr>
        <w:t>3 .</w:t>
      </w:r>
      <w:r w:rsidR="00E8442E" w:rsidRPr="00881D46">
        <w:t xml:space="preserve"> </w:t>
      </w:r>
      <w:r w:rsidR="00DF116E" w:rsidRPr="00881D46">
        <w:rPr>
          <w:sz w:val="16"/>
          <w:szCs w:val="16"/>
        </w:rPr>
        <w:t xml:space="preserve"> </w:t>
      </w:r>
      <w:r w:rsidRPr="00881D46">
        <w:rPr>
          <w:rFonts w:hint="eastAsia"/>
        </w:rPr>
        <w:t>1～3万円未満</w:t>
      </w:r>
    </w:p>
    <w:p w14:paraId="364E1893" w14:textId="7ABF6B11" w:rsidR="00471420" w:rsidRPr="00881D46" w:rsidRDefault="00471420" w:rsidP="008A6D55">
      <w:pPr>
        <w:pStyle w:val="22"/>
      </w:pPr>
      <w:r w:rsidRPr="00881D46">
        <w:rPr>
          <w:rFonts w:hint="eastAsia"/>
        </w:rPr>
        <w:t>4 .</w:t>
      </w:r>
      <w:r w:rsidR="00E8442E" w:rsidRPr="00881D46">
        <w:t xml:space="preserve"> </w:t>
      </w:r>
      <w:r w:rsidR="00DF116E" w:rsidRPr="00881D46">
        <w:rPr>
          <w:sz w:val="16"/>
          <w:szCs w:val="16"/>
        </w:rPr>
        <w:t xml:space="preserve"> </w:t>
      </w:r>
      <w:r w:rsidRPr="00881D46">
        <w:rPr>
          <w:rFonts w:hint="eastAsia"/>
        </w:rPr>
        <w:t>3～5万円未満</w:t>
      </w:r>
    </w:p>
    <w:p w14:paraId="6D118EF9" w14:textId="3E782269" w:rsidR="00471420" w:rsidRPr="00881D46" w:rsidRDefault="00471420" w:rsidP="008A6D55">
      <w:pPr>
        <w:pStyle w:val="22"/>
      </w:pPr>
      <w:r w:rsidRPr="00881D46">
        <w:rPr>
          <w:rFonts w:hint="eastAsia"/>
        </w:rPr>
        <w:t>5 .</w:t>
      </w:r>
      <w:r w:rsidR="00DF116E" w:rsidRPr="00881D46">
        <w:t xml:space="preserve"> </w:t>
      </w:r>
      <w:r w:rsidR="004A3D27" w:rsidRPr="00881D46">
        <w:rPr>
          <w:rFonts w:hint="eastAsia"/>
        </w:rPr>
        <w:t xml:space="preserve"> </w:t>
      </w:r>
      <w:r w:rsidRPr="00881D46">
        <w:rPr>
          <w:rFonts w:hint="eastAsia"/>
        </w:rPr>
        <w:t>5～10万円未満</w:t>
      </w:r>
    </w:p>
    <w:p w14:paraId="55A6E2E9" w14:textId="21CCF4B5" w:rsidR="00471420" w:rsidRPr="00881D46" w:rsidRDefault="00471420" w:rsidP="008A6D55">
      <w:pPr>
        <w:pStyle w:val="22"/>
      </w:pPr>
      <w:r w:rsidRPr="00881D46">
        <w:rPr>
          <w:rFonts w:hint="eastAsia"/>
        </w:rPr>
        <w:t>6 .</w:t>
      </w:r>
      <w:r w:rsidR="00DF116E" w:rsidRPr="00881D46">
        <w:t xml:space="preserve"> </w:t>
      </w:r>
      <w:r w:rsidR="00757F4D" w:rsidRPr="00881D46">
        <w:t xml:space="preserve"> </w:t>
      </w:r>
      <w:r w:rsidRPr="00881D46">
        <w:rPr>
          <w:rFonts w:hint="eastAsia"/>
        </w:rPr>
        <w:t>10～15万円未満</w:t>
      </w:r>
    </w:p>
    <w:p w14:paraId="7E5BF99B" w14:textId="4ED48012" w:rsidR="00471420" w:rsidRPr="00881D46" w:rsidRDefault="00471420" w:rsidP="008A6D55">
      <w:pPr>
        <w:pStyle w:val="22"/>
      </w:pPr>
      <w:r w:rsidRPr="00881D46">
        <w:rPr>
          <w:rFonts w:hint="eastAsia"/>
        </w:rPr>
        <w:t>7 .</w:t>
      </w:r>
      <w:r w:rsidR="00DF116E" w:rsidRPr="00881D46">
        <w:t xml:space="preserve"> </w:t>
      </w:r>
      <w:r w:rsidR="00757F4D" w:rsidRPr="00881D46">
        <w:t xml:space="preserve"> </w:t>
      </w:r>
      <w:r w:rsidRPr="00881D46">
        <w:rPr>
          <w:rFonts w:hint="eastAsia"/>
        </w:rPr>
        <w:t>15～20万円未満</w:t>
      </w:r>
    </w:p>
    <w:p w14:paraId="29839DE8" w14:textId="494214D8" w:rsidR="00471420" w:rsidRPr="00881D46" w:rsidRDefault="00471420" w:rsidP="008A6D55">
      <w:pPr>
        <w:pStyle w:val="22"/>
      </w:pPr>
      <w:r w:rsidRPr="00881D46">
        <w:rPr>
          <w:rFonts w:hint="eastAsia"/>
        </w:rPr>
        <w:t>8 .</w:t>
      </w:r>
      <w:r w:rsidR="00757F4D" w:rsidRPr="00881D46">
        <w:t xml:space="preserve"> </w:t>
      </w:r>
      <w:r w:rsidR="00DF116E" w:rsidRPr="00881D46">
        <w:t xml:space="preserve"> </w:t>
      </w:r>
      <w:r w:rsidRPr="00881D46">
        <w:rPr>
          <w:rFonts w:hint="eastAsia"/>
        </w:rPr>
        <w:t>20～30万円未満</w:t>
      </w:r>
    </w:p>
    <w:p w14:paraId="394D84A7" w14:textId="3D0B1055" w:rsidR="00471420" w:rsidRPr="00881D46" w:rsidRDefault="00F6313F" w:rsidP="008A6D55">
      <w:pPr>
        <w:pStyle w:val="22"/>
      </w:pPr>
      <w:r w:rsidRPr="00881D46">
        <w:t xml:space="preserve"> </w:t>
      </w:r>
      <w:r w:rsidR="00471420" w:rsidRPr="00881D46">
        <w:rPr>
          <w:rFonts w:hint="eastAsia"/>
        </w:rPr>
        <w:t>9</w:t>
      </w:r>
      <w:r w:rsidR="0005644D" w:rsidRPr="00881D46">
        <w:t xml:space="preserve"> </w:t>
      </w:r>
      <w:r w:rsidR="00471420" w:rsidRPr="00881D46">
        <w:rPr>
          <w:rFonts w:hint="eastAsia"/>
        </w:rPr>
        <w:t>.</w:t>
      </w:r>
      <w:r w:rsidR="00E8442E" w:rsidRPr="00881D46">
        <w:t xml:space="preserve"> </w:t>
      </w:r>
      <w:r w:rsidR="00DF116E" w:rsidRPr="00881D46">
        <w:t xml:space="preserve"> </w:t>
      </w:r>
      <w:r w:rsidR="00471420" w:rsidRPr="00881D46">
        <w:rPr>
          <w:rFonts w:hint="eastAsia"/>
        </w:rPr>
        <w:t>30～40万円未満</w:t>
      </w:r>
    </w:p>
    <w:p w14:paraId="6DE6DD6C" w14:textId="12C5A869" w:rsidR="00471420" w:rsidRPr="00881D46" w:rsidRDefault="00471420" w:rsidP="008A6D55">
      <w:pPr>
        <w:pStyle w:val="22"/>
      </w:pPr>
      <w:r w:rsidRPr="00881D46">
        <w:rPr>
          <w:rFonts w:hint="eastAsia"/>
        </w:rPr>
        <w:t>10 .</w:t>
      </w:r>
      <w:r w:rsidR="00CF500E" w:rsidRPr="00881D46">
        <w:rPr>
          <w:rFonts w:hint="eastAsia"/>
        </w:rPr>
        <w:t xml:space="preserve"> </w:t>
      </w:r>
      <w:r w:rsidR="00DF116E" w:rsidRPr="00881D46">
        <w:t xml:space="preserve"> </w:t>
      </w:r>
      <w:r w:rsidRPr="00881D46">
        <w:rPr>
          <w:rFonts w:hint="eastAsia"/>
        </w:rPr>
        <w:t>40～50万円未満</w:t>
      </w:r>
    </w:p>
    <w:p w14:paraId="4CC96182" w14:textId="43DA81A9" w:rsidR="00471420" w:rsidRPr="00881D46" w:rsidRDefault="00471420" w:rsidP="008A6D55">
      <w:pPr>
        <w:pStyle w:val="22"/>
      </w:pPr>
      <w:r w:rsidRPr="00881D46">
        <w:rPr>
          <w:rFonts w:hint="eastAsia"/>
        </w:rPr>
        <w:t>11 .</w:t>
      </w:r>
      <w:r w:rsidR="00CF500E" w:rsidRPr="00881D46">
        <w:t xml:space="preserve"> </w:t>
      </w:r>
      <w:r w:rsidR="00DF116E" w:rsidRPr="00881D46">
        <w:t xml:space="preserve"> </w:t>
      </w:r>
      <w:r w:rsidRPr="00881D46">
        <w:rPr>
          <w:rFonts w:hint="eastAsia"/>
        </w:rPr>
        <w:t>50万円以上</w:t>
      </w:r>
    </w:p>
    <w:p w14:paraId="64AE9A02" w14:textId="30AD0F1B" w:rsidR="00471420" w:rsidRPr="00881D46" w:rsidRDefault="00471420" w:rsidP="008A6D55">
      <w:pPr>
        <w:pStyle w:val="22"/>
      </w:pPr>
      <w:r w:rsidRPr="00881D46">
        <w:rPr>
          <w:rFonts w:hint="eastAsia"/>
        </w:rPr>
        <w:t>12 .</w:t>
      </w:r>
      <w:r w:rsidR="00CF500E" w:rsidRPr="00881D46">
        <w:t xml:space="preserve"> </w:t>
      </w:r>
      <w:r w:rsidR="00DF116E" w:rsidRPr="00881D46">
        <w:t xml:space="preserve"> </w:t>
      </w:r>
      <w:r w:rsidRPr="00881D46">
        <w:rPr>
          <w:rFonts w:hint="eastAsia"/>
        </w:rPr>
        <w:t>わからない</w:t>
      </w:r>
    </w:p>
    <w:p w14:paraId="6C7BAC3E" w14:textId="77777777" w:rsidR="00E22D7D" w:rsidRPr="00881D46" w:rsidRDefault="00E22D7D" w:rsidP="008A6D55">
      <w:pPr>
        <w:pStyle w:val="22"/>
        <w:sectPr w:rsidR="00E22D7D" w:rsidRPr="00881D46" w:rsidSect="003451A2">
          <w:type w:val="continuous"/>
          <w:pgSz w:w="11906" w:h="16838" w:code="9"/>
          <w:pgMar w:top="1134" w:right="1134" w:bottom="1134" w:left="1134" w:header="567" w:footer="567" w:gutter="0"/>
          <w:cols w:num="3" w:space="427" w:equalWidth="0">
            <w:col w:w="3500" w:space="427"/>
            <w:col w:w="2300" w:space="427"/>
            <w:col w:w="2984"/>
          </w:cols>
          <w:docGrid w:linePitch="300" w:charSpace="162"/>
        </w:sectPr>
      </w:pPr>
    </w:p>
    <w:p w14:paraId="39152511" w14:textId="77777777" w:rsidR="0068585F" w:rsidRPr="00881D46" w:rsidRDefault="0068585F">
      <w:pPr>
        <w:widowControl/>
        <w:jc w:val="left"/>
        <w:rPr>
          <w:rFonts w:asciiTheme="majorHAnsi" w:eastAsiaTheme="majorEastAsia" w:hAnsiTheme="majorHAnsi"/>
          <w:noProof/>
          <w:kern w:val="16"/>
          <w:sz w:val="21"/>
          <w:szCs w:val="21"/>
        </w:rPr>
      </w:pPr>
      <w:r w:rsidRPr="00881D46">
        <w:br w:type="page"/>
      </w:r>
    </w:p>
    <w:p w14:paraId="30D792B1" w14:textId="2B7CC454" w:rsidR="00471420" w:rsidRPr="00881D46" w:rsidRDefault="00FF7AD3" w:rsidP="00A87DC7">
      <w:pPr>
        <w:pStyle w:val="30"/>
        <w:spacing w:before="360" w:afterLines="0" w:after="0"/>
        <w:ind w:left="630" w:hanging="630"/>
      </w:pPr>
      <w:r w:rsidRPr="00881D46">
        <w:rPr>
          <w:rFonts w:hint="eastAsia"/>
        </w:rPr>
        <w:lastRenderedPageBreak/>
        <w:t>Q2</w:t>
      </w:r>
      <w:r w:rsidR="008569A2" w:rsidRPr="00881D46">
        <w:t>3</w:t>
      </w:r>
      <w:r w:rsidRPr="00881D46">
        <w:rPr>
          <w:rFonts w:hint="eastAsia"/>
        </w:rPr>
        <w:t>．昨年１年間（202</w:t>
      </w:r>
      <w:r w:rsidR="00C7407E" w:rsidRPr="00881D46">
        <w:rPr>
          <w:rFonts w:hint="eastAsia"/>
        </w:rPr>
        <w:t>2</w:t>
      </w:r>
      <w:r w:rsidRPr="00881D46">
        <w:rPr>
          <w:rFonts w:hint="eastAsia"/>
        </w:rPr>
        <w:t>年１月～12月）の世帯の収入についてうかがいます。</w:t>
      </w:r>
      <w:r w:rsidRPr="00881D46">
        <w:rPr>
          <w:rFonts w:hint="eastAsia"/>
          <w:b/>
          <w:bCs/>
          <w:u w:val="single"/>
        </w:rPr>
        <w:t>（Ａ）あなたの世帯の総収入</w:t>
      </w:r>
      <w:r w:rsidRPr="00881D46">
        <w:rPr>
          <w:rFonts w:hint="eastAsia"/>
          <w:b/>
          <w:bCs/>
        </w:rPr>
        <w:t>、</w:t>
      </w:r>
      <w:r w:rsidR="00757F4D" w:rsidRPr="00881D46">
        <w:rPr>
          <w:rFonts w:hint="eastAsia"/>
          <w:b/>
          <w:bCs/>
        </w:rPr>
        <w:t xml:space="preserve"> </w:t>
      </w:r>
      <w:r w:rsidRPr="00881D46">
        <w:rPr>
          <w:rFonts w:hint="eastAsia"/>
          <w:b/>
          <w:bCs/>
          <w:u w:val="single"/>
        </w:rPr>
        <w:t>（Ｂ）そのうちあなたが働いて得た１年間の賃金収入</w:t>
      </w:r>
      <w:r w:rsidRPr="00881D46">
        <w:rPr>
          <w:rFonts w:hint="eastAsia"/>
        </w:rPr>
        <w:t>はいくらになりますか。</w:t>
      </w:r>
    </w:p>
    <w:p w14:paraId="59235ED3" w14:textId="706DD018" w:rsidR="00471420" w:rsidRPr="00881D46" w:rsidRDefault="00FF7AD3" w:rsidP="00A87DC7">
      <w:pPr>
        <w:pStyle w:val="aff7"/>
        <w:spacing w:before="24" w:after="72"/>
        <w:ind w:left="780" w:hanging="180"/>
      </w:pPr>
      <w:r w:rsidRPr="00881D46">
        <w:rPr>
          <w:rFonts w:hint="eastAsia"/>
        </w:rPr>
        <w:t>※（Ｂ）について、２つ以上の職場で働いていた場合には合算してください。</w:t>
      </w:r>
      <w:r w:rsidR="00CF3997" w:rsidRPr="00881D46">
        <w:rPr>
          <w:rFonts w:hint="eastAsia"/>
        </w:rPr>
        <mc:AlternateContent>
          <mc:Choice Requires="wps">
            <w:drawing>
              <wp:anchor distT="0" distB="0" distL="114300" distR="114300" simplePos="0" relativeHeight="251716608" behindDoc="0" locked="1" layoutInCell="1" allowOverlap="1" wp14:anchorId="4C30A3A6" wp14:editId="246F3810">
                <wp:simplePos x="0" y="0"/>
                <wp:positionH relativeFrom="column">
                  <wp:posOffset>3828415</wp:posOffset>
                </wp:positionH>
                <wp:positionV relativeFrom="paragraph">
                  <wp:posOffset>876300</wp:posOffset>
                </wp:positionV>
                <wp:extent cx="2381885" cy="859790"/>
                <wp:effectExtent l="0" t="0" r="0" b="0"/>
                <wp:wrapNone/>
                <wp:docPr id="51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680"/>
                            </w:tblGrid>
                            <w:tr w:rsidR="002A1B7B" w:rsidRPr="00805A37" w14:paraId="22D14463" w14:textId="77777777" w:rsidTr="00E22D7D">
                              <w:trPr>
                                <w:cantSplit/>
                                <w:trHeight w:hRule="exact" w:val="510"/>
                              </w:trPr>
                              <w:tc>
                                <w:tcPr>
                                  <w:tcW w:w="2835" w:type="dxa"/>
                                  <w:tcBorders>
                                    <w:top w:val="single" w:sz="4" w:space="0" w:color="auto"/>
                                    <w:left w:val="single" w:sz="4" w:space="0" w:color="auto"/>
                                    <w:bottom w:val="single" w:sz="4" w:space="0" w:color="auto"/>
                                    <w:right w:val="single" w:sz="12" w:space="0" w:color="auto"/>
                                  </w:tcBorders>
                                  <w:vAlign w:val="center"/>
                                </w:tcPr>
                                <w:p w14:paraId="1051A4EF" w14:textId="77777777" w:rsidR="002A1B7B" w:rsidRPr="00805A37" w:rsidRDefault="002A1B7B" w:rsidP="00950138">
                                  <w:pPr>
                                    <w:adjustRightInd w:val="0"/>
                                    <w:spacing w:line="0" w:lineRule="atLeast"/>
                                    <w:rPr>
                                      <w:rFonts w:ascii="游明朝" w:eastAsia="游明朝" w:hAnsi="游明朝"/>
                                    </w:rPr>
                                  </w:pPr>
                                  <w:r w:rsidRPr="00805A37">
                                    <w:rPr>
                                      <w:rFonts w:ascii="游明朝" w:eastAsia="游明朝" w:hAnsi="游明朝" w:hint="eastAsia"/>
                                    </w:rPr>
                                    <w:t>Ａ．世帯の年間総収入</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27312125" w14:textId="77777777" w:rsidR="002A1B7B" w:rsidRPr="00805A37" w:rsidRDefault="002A1B7B" w:rsidP="00DA0F32">
                                  <w:pPr>
                                    <w:rPr>
                                      <w:rFonts w:ascii="游明朝" w:eastAsia="游明朝" w:hAnsi="游明朝"/>
                                      <w:spacing w:val="-10"/>
                                      <w:sz w:val="14"/>
                                      <w:szCs w:val="14"/>
                                    </w:rPr>
                                  </w:pPr>
                                </w:p>
                              </w:tc>
                            </w:tr>
                            <w:tr w:rsidR="002A1B7B" w:rsidRPr="00805A37" w14:paraId="5673661A" w14:textId="77777777" w:rsidTr="00E22D7D">
                              <w:trPr>
                                <w:cantSplit/>
                                <w:trHeight w:hRule="exact" w:val="510"/>
                              </w:trPr>
                              <w:tc>
                                <w:tcPr>
                                  <w:tcW w:w="2835" w:type="dxa"/>
                                  <w:tcBorders>
                                    <w:top w:val="single" w:sz="4" w:space="0" w:color="auto"/>
                                    <w:left w:val="single" w:sz="4" w:space="0" w:color="auto"/>
                                    <w:bottom w:val="single" w:sz="4" w:space="0" w:color="auto"/>
                                    <w:right w:val="single" w:sz="12" w:space="0" w:color="auto"/>
                                  </w:tcBorders>
                                  <w:vAlign w:val="center"/>
                                </w:tcPr>
                                <w:p w14:paraId="5139496E" w14:textId="77777777" w:rsidR="002A1B7B" w:rsidRPr="00805A37" w:rsidRDefault="002A1B7B" w:rsidP="00950138">
                                  <w:pPr>
                                    <w:adjustRightInd w:val="0"/>
                                    <w:spacing w:line="0" w:lineRule="atLeast"/>
                                    <w:rPr>
                                      <w:rFonts w:ascii="游明朝" w:eastAsia="游明朝" w:hAnsi="游明朝"/>
                                    </w:rPr>
                                  </w:pPr>
                                  <w:r w:rsidRPr="00805A37">
                                    <w:rPr>
                                      <w:rFonts w:ascii="游明朝" w:eastAsia="游明朝" w:hAnsi="游明朝" w:hint="eastAsia"/>
                                    </w:rPr>
                                    <w:t>Ｂ．あなたの年間賃金収入</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1DC2D508" w14:textId="77777777" w:rsidR="002A1B7B" w:rsidRPr="00805A37" w:rsidRDefault="002A1B7B" w:rsidP="00DA0F32">
                                  <w:pPr>
                                    <w:rPr>
                                      <w:rFonts w:ascii="游明朝" w:eastAsia="游明朝" w:hAnsi="游明朝"/>
                                      <w:spacing w:val="-10"/>
                                      <w:sz w:val="14"/>
                                      <w:szCs w:val="14"/>
                                    </w:rPr>
                                  </w:pPr>
                                </w:p>
                              </w:tc>
                            </w:tr>
                          </w:tbl>
                          <w:p w14:paraId="2420D740" w14:textId="2AACBC2F" w:rsidR="002A1B7B" w:rsidRPr="00805A37" w:rsidRDefault="002A1B7B" w:rsidP="00334D80">
                            <w:pPr>
                              <w:adjustRightInd w:val="0"/>
                              <w:snapToGrid w:val="0"/>
                              <w:spacing w:line="160" w:lineRule="exact"/>
                              <w:jc w:val="right"/>
                              <w:rPr>
                                <w:rFonts w:ascii="游明朝" w:eastAsia="游明朝" w:hAnsi="游明朝"/>
                                <w:sz w:val="18"/>
                                <w:szCs w:val="18"/>
                              </w:rPr>
                            </w:pPr>
                            <w:r w:rsidRPr="00805A37">
                              <w:rPr>
                                <w:rStyle w:val="af4"/>
                                <w:rFonts w:ascii="游明朝" w:eastAsia="游明朝" w:hAnsi="游明朝" w:hint="eastAsia"/>
                              </w:rPr>
                              <w:t>(</w:t>
                            </w:r>
                            <w:r w:rsidR="0007740C">
                              <w:rPr>
                                <w:rStyle w:val="af4"/>
                                <w:rFonts w:ascii="游明朝" w:eastAsia="游明朝" w:hAnsi="游明朝"/>
                              </w:rPr>
                              <w:t>64</w:t>
                            </w:r>
                            <w:r w:rsidRPr="00805A37">
                              <w:rPr>
                                <w:rStyle w:val="af4"/>
                                <w:rFonts w:ascii="游明朝" w:eastAsia="游明朝" w:hAnsi="游明朝" w:hint="eastAsia"/>
                              </w:rPr>
                              <w:t>-</w:t>
                            </w:r>
                            <w:r w:rsidR="0007740C">
                              <w:rPr>
                                <w:rStyle w:val="af4"/>
                                <w:rFonts w:ascii="游明朝" w:eastAsia="游明朝" w:hAnsi="游明朝"/>
                              </w:rPr>
                              <w:t>65</w:t>
                            </w:r>
                            <w:r w:rsidRPr="00805A37">
                              <w:rPr>
                                <w:rStyle w:val="af4"/>
                                <w:rFonts w:ascii="游明朝" w:eastAsia="游明朝" w:hAnsi="游明朝" w:hint="eastAsia"/>
                              </w:rPr>
                              <w:t>,</w:t>
                            </w:r>
                            <w:r w:rsidR="0007740C">
                              <w:rPr>
                                <w:rStyle w:val="af4"/>
                                <w:rFonts w:ascii="游明朝" w:eastAsia="游明朝" w:hAnsi="游明朝" w:hint="eastAsia"/>
                              </w:rPr>
                              <w:t xml:space="preserve"> 6</w:t>
                            </w:r>
                            <w:r w:rsidR="0007740C">
                              <w:rPr>
                                <w:rStyle w:val="af4"/>
                                <w:rFonts w:ascii="游明朝" w:eastAsia="游明朝" w:hAnsi="游明朝"/>
                              </w:rPr>
                              <w:t>6</w:t>
                            </w:r>
                            <w:r w:rsidRPr="00805A37">
                              <w:rPr>
                                <w:rStyle w:val="af4"/>
                                <w:rFonts w:ascii="游明朝" w:eastAsia="游明朝" w:hAnsi="游明朝" w:hint="eastAsia"/>
                              </w:rPr>
                              <w:t>-</w:t>
                            </w:r>
                            <w:r w:rsidR="0007740C">
                              <w:rPr>
                                <w:rStyle w:val="af4"/>
                                <w:rFonts w:ascii="游明朝" w:eastAsia="游明朝" w:hAnsi="游明朝"/>
                              </w:rPr>
                              <w:t>67</w:t>
                            </w:r>
                            <w:r w:rsidRPr="00805A37">
                              <w:rPr>
                                <w:rStyle w:val="af4"/>
                                <w:rFonts w:ascii="游明朝" w:eastAsia="游明朝" w:hAnsi="游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0A3A6" id="_x0000_s1075" type="#_x0000_t202" style="position:absolute;left:0;text-align:left;margin-left:301.45pt;margin-top:69pt;width:187.55pt;height:6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" stroked="f">
                <v:textbox inset="5.85pt,.7pt,5.85pt,.7pt">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680"/>
                      </w:tblGrid>
                      <w:tr w:rsidR="002A1B7B" w:rsidRPr="00805A37" w14:paraId="22D14463" w14:textId="77777777" w:rsidTr="00E22D7D">
                        <w:trPr>
                          <w:cantSplit/>
                          <w:trHeight w:hRule="exact" w:val="510"/>
                        </w:trPr>
                        <w:tc>
                          <w:tcPr>
                            <w:tcW w:w="2835" w:type="dxa"/>
                            <w:tcBorders>
                              <w:top w:val="single" w:sz="4" w:space="0" w:color="auto"/>
                              <w:left w:val="single" w:sz="4" w:space="0" w:color="auto"/>
                              <w:bottom w:val="single" w:sz="4" w:space="0" w:color="auto"/>
                              <w:right w:val="single" w:sz="12" w:space="0" w:color="auto"/>
                            </w:tcBorders>
                            <w:vAlign w:val="center"/>
                          </w:tcPr>
                          <w:p w14:paraId="1051A4EF" w14:textId="77777777" w:rsidR="002A1B7B" w:rsidRPr="00805A37" w:rsidRDefault="002A1B7B" w:rsidP="00950138">
                            <w:pPr>
                              <w:adjustRightInd w:val="0"/>
                              <w:spacing w:line="0" w:lineRule="atLeast"/>
                              <w:rPr>
                                <w:rFonts w:ascii="游明朝" w:eastAsia="游明朝" w:hAnsi="游明朝"/>
                              </w:rPr>
                            </w:pPr>
                            <w:r w:rsidRPr="00805A37">
                              <w:rPr>
                                <w:rFonts w:ascii="游明朝" w:eastAsia="游明朝" w:hAnsi="游明朝" w:hint="eastAsia"/>
                              </w:rPr>
                              <w:t>Ａ．世帯の年間総収入</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27312125" w14:textId="77777777" w:rsidR="002A1B7B" w:rsidRPr="00805A37" w:rsidRDefault="002A1B7B" w:rsidP="00DA0F32">
                            <w:pPr>
                              <w:rPr>
                                <w:rFonts w:ascii="游明朝" w:eastAsia="游明朝" w:hAnsi="游明朝"/>
                                <w:spacing w:val="-10"/>
                                <w:sz w:val="14"/>
                                <w:szCs w:val="14"/>
                              </w:rPr>
                            </w:pPr>
                          </w:p>
                        </w:tc>
                      </w:tr>
                      <w:tr w:rsidR="002A1B7B" w:rsidRPr="00805A37" w14:paraId="5673661A" w14:textId="77777777" w:rsidTr="00E22D7D">
                        <w:trPr>
                          <w:cantSplit/>
                          <w:trHeight w:hRule="exact" w:val="510"/>
                        </w:trPr>
                        <w:tc>
                          <w:tcPr>
                            <w:tcW w:w="2835" w:type="dxa"/>
                            <w:tcBorders>
                              <w:top w:val="single" w:sz="4" w:space="0" w:color="auto"/>
                              <w:left w:val="single" w:sz="4" w:space="0" w:color="auto"/>
                              <w:bottom w:val="single" w:sz="4" w:space="0" w:color="auto"/>
                              <w:right w:val="single" w:sz="12" w:space="0" w:color="auto"/>
                            </w:tcBorders>
                            <w:vAlign w:val="center"/>
                          </w:tcPr>
                          <w:p w14:paraId="5139496E" w14:textId="77777777" w:rsidR="002A1B7B" w:rsidRPr="00805A37" w:rsidRDefault="002A1B7B" w:rsidP="00950138">
                            <w:pPr>
                              <w:adjustRightInd w:val="0"/>
                              <w:spacing w:line="0" w:lineRule="atLeast"/>
                              <w:rPr>
                                <w:rFonts w:ascii="游明朝" w:eastAsia="游明朝" w:hAnsi="游明朝"/>
                              </w:rPr>
                            </w:pPr>
                            <w:r w:rsidRPr="00805A37">
                              <w:rPr>
                                <w:rFonts w:ascii="游明朝" w:eastAsia="游明朝" w:hAnsi="游明朝" w:hint="eastAsia"/>
                              </w:rPr>
                              <w:t>Ｂ．あなたの年間賃金収入</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1DC2D508" w14:textId="77777777" w:rsidR="002A1B7B" w:rsidRPr="00805A37" w:rsidRDefault="002A1B7B" w:rsidP="00DA0F32">
                            <w:pPr>
                              <w:rPr>
                                <w:rFonts w:ascii="游明朝" w:eastAsia="游明朝" w:hAnsi="游明朝"/>
                                <w:spacing w:val="-10"/>
                                <w:sz w:val="14"/>
                                <w:szCs w:val="14"/>
                              </w:rPr>
                            </w:pPr>
                          </w:p>
                        </w:tc>
                      </w:tr>
                    </w:tbl>
                    <w:p w14:paraId="2420D740" w14:textId="2AACBC2F" w:rsidR="002A1B7B" w:rsidRPr="00805A37" w:rsidRDefault="002A1B7B" w:rsidP="00334D80">
                      <w:pPr>
                        <w:adjustRightInd w:val="0"/>
                        <w:snapToGrid w:val="0"/>
                        <w:spacing w:line="160" w:lineRule="exact"/>
                        <w:jc w:val="right"/>
                        <w:rPr>
                          <w:rFonts w:ascii="游明朝" w:eastAsia="游明朝" w:hAnsi="游明朝"/>
                          <w:sz w:val="18"/>
                          <w:szCs w:val="18"/>
                        </w:rPr>
                      </w:pPr>
                      <w:r w:rsidRPr="00805A37">
                        <w:rPr>
                          <w:rStyle w:val="af4"/>
                          <w:rFonts w:ascii="游明朝" w:eastAsia="游明朝" w:hAnsi="游明朝" w:hint="eastAsia"/>
                        </w:rPr>
                        <w:t>(</w:t>
                      </w:r>
                      <w:r w:rsidR="0007740C">
                        <w:rPr>
                          <w:rStyle w:val="af4"/>
                          <w:rFonts w:ascii="游明朝" w:eastAsia="游明朝" w:hAnsi="游明朝"/>
                        </w:rPr>
                        <w:t>64</w:t>
                      </w:r>
                      <w:r w:rsidRPr="00805A37">
                        <w:rPr>
                          <w:rStyle w:val="af4"/>
                          <w:rFonts w:ascii="游明朝" w:eastAsia="游明朝" w:hAnsi="游明朝" w:hint="eastAsia"/>
                        </w:rPr>
                        <w:t>-</w:t>
                      </w:r>
                      <w:r w:rsidR="0007740C">
                        <w:rPr>
                          <w:rStyle w:val="af4"/>
                          <w:rFonts w:ascii="游明朝" w:eastAsia="游明朝" w:hAnsi="游明朝"/>
                        </w:rPr>
                        <w:t>65</w:t>
                      </w:r>
                      <w:r w:rsidRPr="00805A37">
                        <w:rPr>
                          <w:rStyle w:val="af4"/>
                          <w:rFonts w:ascii="游明朝" w:eastAsia="游明朝" w:hAnsi="游明朝" w:hint="eastAsia"/>
                        </w:rPr>
                        <w:t>,</w:t>
                      </w:r>
                      <w:r w:rsidR="0007740C">
                        <w:rPr>
                          <w:rStyle w:val="af4"/>
                          <w:rFonts w:ascii="游明朝" w:eastAsia="游明朝" w:hAnsi="游明朝" w:hint="eastAsia"/>
                        </w:rPr>
                        <w:t xml:space="preserve"> 6</w:t>
                      </w:r>
                      <w:r w:rsidR="0007740C">
                        <w:rPr>
                          <w:rStyle w:val="af4"/>
                          <w:rFonts w:ascii="游明朝" w:eastAsia="游明朝" w:hAnsi="游明朝"/>
                        </w:rPr>
                        <w:t>6</w:t>
                      </w:r>
                      <w:r w:rsidRPr="00805A37">
                        <w:rPr>
                          <w:rStyle w:val="af4"/>
                          <w:rFonts w:ascii="游明朝" w:eastAsia="游明朝" w:hAnsi="游明朝" w:hint="eastAsia"/>
                        </w:rPr>
                        <w:t>-</w:t>
                      </w:r>
                      <w:r w:rsidR="0007740C">
                        <w:rPr>
                          <w:rStyle w:val="af4"/>
                          <w:rFonts w:ascii="游明朝" w:eastAsia="游明朝" w:hAnsi="游明朝"/>
                        </w:rPr>
                        <w:t>67</w:t>
                      </w:r>
                      <w:r w:rsidRPr="00805A37">
                        <w:rPr>
                          <w:rStyle w:val="af4"/>
                          <w:rFonts w:ascii="游明朝" w:eastAsia="游明朝" w:hAnsi="游明朝" w:hint="eastAsia"/>
                        </w:rPr>
                        <w:t>)</w:t>
                      </w:r>
                    </w:p>
                  </w:txbxContent>
                </v:textbox>
                <w10:anchorlock/>
              </v:shape>
            </w:pict>
          </mc:Fallback>
        </mc:AlternateContent>
      </w:r>
    </w:p>
    <w:p w14:paraId="4724A31A"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3CF9AC47" w14:textId="1C5CE3B2" w:rsidR="00471420" w:rsidRPr="00881D46" w:rsidRDefault="00471420" w:rsidP="003451A2">
      <w:pPr>
        <w:pStyle w:val="22"/>
      </w:pPr>
      <w:r w:rsidRPr="00881D46">
        <w:rPr>
          <w:rFonts w:hint="eastAsia"/>
        </w:rPr>
        <w:t>1 .</w:t>
      </w:r>
      <w:r w:rsidR="004A3D27" w:rsidRPr="00881D46">
        <w:t xml:space="preserve"> </w:t>
      </w:r>
      <w:r w:rsidR="001D2F18" w:rsidRPr="00881D46">
        <w:rPr>
          <w:sz w:val="14"/>
          <w:szCs w:val="14"/>
        </w:rPr>
        <w:t xml:space="preserve"> </w:t>
      </w:r>
      <w:r w:rsidR="001141FE" w:rsidRPr="00881D46">
        <w:rPr>
          <w:rFonts w:hint="eastAsia"/>
          <w:sz w:val="14"/>
          <w:szCs w:val="14"/>
        </w:rPr>
        <w:t xml:space="preserve"> </w:t>
      </w:r>
      <w:r w:rsidRPr="00881D46">
        <w:rPr>
          <w:rFonts w:hint="eastAsia"/>
        </w:rPr>
        <w:t>50万円未満</w:t>
      </w:r>
    </w:p>
    <w:p w14:paraId="515301A6" w14:textId="3297F3C3" w:rsidR="00471420" w:rsidRPr="00881D46" w:rsidRDefault="00471420" w:rsidP="003451A2">
      <w:pPr>
        <w:pStyle w:val="22"/>
      </w:pPr>
      <w:r w:rsidRPr="00881D46">
        <w:rPr>
          <w:rFonts w:hint="eastAsia"/>
        </w:rPr>
        <w:t>2 .</w:t>
      </w:r>
      <w:r w:rsidR="004A3D27" w:rsidRPr="00881D46">
        <w:t xml:space="preserve"> </w:t>
      </w:r>
      <w:r w:rsidR="001D2F18" w:rsidRPr="00881D46">
        <w:rPr>
          <w:sz w:val="14"/>
          <w:szCs w:val="14"/>
        </w:rPr>
        <w:t xml:space="preserve"> </w:t>
      </w:r>
      <w:r w:rsidR="001141FE" w:rsidRPr="00881D46">
        <w:rPr>
          <w:sz w:val="14"/>
          <w:szCs w:val="14"/>
        </w:rPr>
        <w:t xml:space="preserve"> </w:t>
      </w:r>
      <w:r w:rsidRPr="00881D46">
        <w:rPr>
          <w:rFonts w:hint="eastAsia"/>
        </w:rPr>
        <w:t>50～100万円未満</w:t>
      </w:r>
    </w:p>
    <w:p w14:paraId="78731FAF" w14:textId="489D4581" w:rsidR="00471420" w:rsidRPr="00881D46" w:rsidRDefault="00471420" w:rsidP="003451A2">
      <w:pPr>
        <w:pStyle w:val="22"/>
      </w:pPr>
      <w:r w:rsidRPr="00881D46">
        <w:rPr>
          <w:rFonts w:hint="eastAsia"/>
        </w:rPr>
        <w:t>3 .</w:t>
      </w:r>
      <w:r w:rsidR="00757F4D" w:rsidRPr="00881D46">
        <w:t xml:space="preserve"> </w:t>
      </w:r>
      <w:r w:rsidR="001D2F18" w:rsidRPr="00881D46">
        <w:rPr>
          <w:sz w:val="14"/>
          <w:szCs w:val="14"/>
        </w:rPr>
        <w:t xml:space="preserve"> </w:t>
      </w:r>
      <w:r w:rsidRPr="00881D46">
        <w:rPr>
          <w:rFonts w:hint="eastAsia"/>
        </w:rPr>
        <w:t>100万円台</w:t>
      </w:r>
    </w:p>
    <w:p w14:paraId="7393695E" w14:textId="548039DB" w:rsidR="00471420" w:rsidRPr="00881D46" w:rsidRDefault="00471420" w:rsidP="003451A2">
      <w:pPr>
        <w:pStyle w:val="22"/>
      </w:pPr>
      <w:r w:rsidRPr="00881D46">
        <w:rPr>
          <w:rFonts w:hint="eastAsia"/>
        </w:rPr>
        <w:t>4 .</w:t>
      </w:r>
      <w:r w:rsidR="00757F4D" w:rsidRPr="00881D46">
        <w:t xml:space="preserve"> </w:t>
      </w:r>
      <w:r w:rsidR="001D2F18" w:rsidRPr="00881D46">
        <w:rPr>
          <w:sz w:val="14"/>
          <w:szCs w:val="14"/>
        </w:rPr>
        <w:t xml:space="preserve"> </w:t>
      </w:r>
      <w:r w:rsidRPr="00881D46">
        <w:rPr>
          <w:rFonts w:hint="eastAsia"/>
        </w:rPr>
        <w:t>200万円台</w:t>
      </w:r>
    </w:p>
    <w:p w14:paraId="793E3175" w14:textId="56387826" w:rsidR="00471420" w:rsidRPr="00881D46" w:rsidRDefault="00471420" w:rsidP="003451A2">
      <w:pPr>
        <w:pStyle w:val="22"/>
      </w:pPr>
      <w:r w:rsidRPr="00881D46">
        <w:rPr>
          <w:rFonts w:hint="eastAsia"/>
        </w:rPr>
        <w:t>5 .</w:t>
      </w:r>
      <w:r w:rsidR="00757F4D" w:rsidRPr="00881D46">
        <w:t xml:space="preserve"> </w:t>
      </w:r>
      <w:r w:rsidR="001D2F18" w:rsidRPr="00881D46">
        <w:rPr>
          <w:sz w:val="14"/>
          <w:szCs w:val="14"/>
        </w:rPr>
        <w:t xml:space="preserve"> </w:t>
      </w:r>
      <w:r w:rsidRPr="00881D46">
        <w:rPr>
          <w:rFonts w:hint="eastAsia"/>
        </w:rPr>
        <w:t>300万円台</w:t>
      </w:r>
    </w:p>
    <w:p w14:paraId="61FC4E83" w14:textId="4F6631BB" w:rsidR="00471420" w:rsidRPr="00881D46" w:rsidRDefault="00336FF9" w:rsidP="003451A2">
      <w:pPr>
        <w:pStyle w:val="22"/>
      </w:pPr>
      <w:r w:rsidRPr="00881D46">
        <w:t xml:space="preserve"> </w:t>
      </w:r>
      <w:r w:rsidR="00471420" w:rsidRPr="00881D46">
        <w:rPr>
          <w:rFonts w:hint="eastAsia"/>
        </w:rPr>
        <w:t>6 .</w:t>
      </w:r>
      <w:r w:rsidR="00CF500E" w:rsidRPr="00881D46">
        <w:t xml:space="preserve"> </w:t>
      </w:r>
      <w:r w:rsidR="001D2F18" w:rsidRPr="00881D46">
        <w:rPr>
          <w:sz w:val="14"/>
          <w:szCs w:val="14"/>
        </w:rPr>
        <w:t xml:space="preserve"> </w:t>
      </w:r>
      <w:r w:rsidR="00471420" w:rsidRPr="00881D46">
        <w:rPr>
          <w:rFonts w:hint="eastAsia"/>
        </w:rPr>
        <w:t>400万円台</w:t>
      </w:r>
    </w:p>
    <w:p w14:paraId="275CDEEB" w14:textId="1E8EAA4D" w:rsidR="00471420" w:rsidRPr="00881D46" w:rsidRDefault="00336FF9" w:rsidP="003451A2">
      <w:pPr>
        <w:pStyle w:val="22"/>
      </w:pPr>
      <w:r w:rsidRPr="00881D46">
        <w:t xml:space="preserve"> </w:t>
      </w:r>
      <w:r w:rsidR="00471420" w:rsidRPr="00881D46">
        <w:rPr>
          <w:rFonts w:hint="eastAsia"/>
        </w:rPr>
        <w:t>7 .</w:t>
      </w:r>
      <w:r w:rsidR="00CF500E" w:rsidRPr="00881D46">
        <w:t xml:space="preserve"> </w:t>
      </w:r>
      <w:r w:rsidR="001D2F18" w:rsidRPr="00881D46">
        <w:rPr>
          <w:sz w:val="14"/>
          <w:szCs w:val="14"/>
        </w:rPr>
        <w:t xml:space="preserve"> </w:t>
      </w:r>
      <w:r w:rsidR="00471420" w:rsidRPr="00881D46">
        <w:rPr>
          <w:rFonts w:hint="eastAsia"/>
        </w:rPr>
        <w:t>500万円台</w:t>
      </w:r>
    </w:p>
    <w:p w14:paraId="30E0A35B" w14:textId="62281DDE" w:rsidR="00471420" w:rsidRPr="00881D46" w:rsidRDefault="00336FF9" w:rsidP="003451A2">
      <w:pPr>
        <w:pStyle w:val="22"/>
      </w:pPr>
      <w:r w:rsidRPr="00881D46">
        <w:t xml:space="preserve"> </w:t>
      </w:r>
      <w:r w:rsidR="00471420" w:rsidRPr="00881D46">
        <w:rPr>
          <w:rFonts w:hint="eastAsia"/>
        </w:rPr>
        <w:t>8 .</w:t>
      </w:r>
      <w:r w:rsidR="00CF500E" w:rsidRPr="00881D46">
        <w:t xml:space="preserve"> </w:t>
      </w:r>
      <w:r w:rsidR="001D2F18" w:rsidRPr="00881D46">
        <w:rPr>
          <w:sz w:val="14"/>
          <w:szCs w:val="14"/>
        </w:rPr>
        <w:t xml:space="preserve"> </w:t>
      </w:r>
      <w:r w:rsidR="00471420" w:rsidRPr="00881D46">
        <w:rPr>
          <w:rFonts w:hint="eastAsia"/>
        </w:rPr>
        <w:t>600万円台</w:t>
      </w:r>
    </w:p>
    <w:p w14:paraId="34E7A690" w14:textId="380EBBF2" w:rsidR="00471420" w:rsidRPr="00881D46" w:rsidRDefault="00336FF9" w:rsidP="003451A2">
      <w:pPr>
        <w:pStyle w:val="22"/>
      </w:pPr>
      <w:r w:rsidRPr="00881D46">
        <w:t xml:space="preserve"> </w:t>
      </w:r>
      <w:r w:rsidR="00471420" w:rsidRPr="00881D46">
        <w:rPr>
          <w:rFonts w:hint="eastAsia"/>
        </w:rPr>
        <w:t>9 .</w:t>
      </w:r>
      <w:r w:rsidR="00CF500E" w:rsidRPr="00881D46">
        <w:t xml:space="preserve"> </w:t>
      </w:r>
      <w:r w:rsidR="001D2F18" w:rsidRPr="00881D46">
        <w:rPr>
          <w:sz w:val="14"/>
          <w:szCs w:val="14"/>
        </w:rPr>
        <w:t xml:space="preserve"> </w:t>
      </w:r>
      <w:r w:rsidR="00471420" w:rsidRPr="00881D46">
        <w:rPr>
          <w:rFonts w:hint="eastAsia"/>
        </w:rPr>
        <w:t>700万円台</w:t>
      </w:r>
    </w:p>
    <w:p w14:paraId="35EDA73F" w14:textId="284CF4C7" w:rsidR="00471420" w:rsidRPr="00881D46" w:rsidRDefault="00471420" w:rsidP="003451A2">
      <w:pPr>
        <w:pStyle w:val="22"/>
      </w:pPr>
      <w:r w:rsidRPr="00881D46">
        <w:rPr>
          <w:rFonts w:hint="eastAsia"/>
        </w:rPr>
        <w:t>10 .</w:t>
      </w:r>
      <w:r w:rsidR="00CF500E" w:rsidRPr="00881D46">
        <w:t xml:space="preserve"> </w:t>
      </w:r>
      <w:r w:rsidR="001D2F18" w:rsidRPr="00881D46">
        <w:rPr>
          <w:sz w:val="14"/>
          <w:szCs w:val="14"/>
        </w:rPr>
        <w:t xml:space="preserve"> </w:t>
      </w:r>
      <w:r w:rsidRPr="00881D46">
        <w:rPr>
          <w:rFonts w:hint="eastAsia"/>
        </w:rPr>
        <w:t>800万円台</w:t>
      </w:r>
    </w:p>
    <w:p w14:paraId="7935F9EB" w14:textId="0A6F605A" w:rsidR="00471420" w:rsidRPr="00881D46" w:rsidRDefault="00471420" w:rsidP="003451A2">
      <w:pPr>
        <w:pStyle w:val="22"/>
      </w:pPr>
      <w:r w:rsidRPr="00881D46">
        <w:rPr>
          <w:rFonts w:hint="eastAsia"/>
        </w:rPr>
        <w:t>11 .</w:t>
      </w:r>
      <w:r w:rsidR="001D2F18" w:rsidRPr="00881D46">
        <w:t xml:space="preserve"> </w:t>
      </w:r>
      <w:r w:rsidR="004A3D27" w:rsidRPr="00881D46">
        <w:rPr>
          <w:sz w:val="14"/>
          <w:szCs w:val="14"/>
        </w:rPr>
        <w:t xml:space="preserve"> </w:t>
      </w:r>
      <w:r w:rsidR="001141FE" w:rsidRPr="00881D46">
        <w:rPr>
          <w:sz w:val="14"/>
          <w:szCs w:val="14"/>
        </w:rPr>
        <w:t xml:space="preserve"> </w:t>
      </w:r>
      <w:r w:rsidRPr="00881D46">
        <w:rPr>
          <w:rFonts w:hint="eastAsia"/>
        </w:rPr>
        <w:t>900万円台</w:t>
      </w:r>
    </w:p>
    <w:p w14:paraId="26C1AB00" w14:textId="4DB8B065" w:rsidR="00471420" w:rsidRPr="00881D46" w:rsidRDefault="00471420" w:rsidP="003451A2">
      <w:pPr>
        <w:pStyle w:val="22"/>
      </w:pPr>
      <w:r w:rsidRPr="00881D46">
        <w:rPr>
          <w:rFonts w:hint="eastAsia"/>
        </w:rPr>
        <w:t>12 .</w:t>
      </w:r>
      <w:r w:rsidR="00757F4D" w:rsidRPr="00881D46">
        <w:t xml:space="preserve"> </w:t>
      </w:r>
      <w:r w:rsidR="001D2F18" w:rsidRPr="00881D46">
        <w:rPr>
          <w:sz w:val="14"/>
          <w:szCs w:val="14"/>
        </w:rPr>
        <w:t xml:space="preserve"> </w:t>
      </w:r>
      <w:r w:rsidRPr="00881D46">
        <w:rPr>
          <w:rFonts w:hint="eastAsia"/>
        </w:rPr>
        <w:t>1000万円以上</w:t>
      </w:r>
    </w:p>
    <w:p w14:paraId="6EC9F7F0" w14:textId="4154027C" w:rsidR="00471420" w:rsidRPr="00881D46" w:rsidRDefault="00471420" w:rsidP="003451A2">
      <w:pPr>
        <w:pStyle w:val="22"/>
      </w:pPr>
      <w:r w:rsidRPr="00881D46">
        <w:rPr>
          <w:rFonts w:hint="eastAsia"/>
        </w:rPr>
        <w:t>13 .</w:t>
      </w:r>
      <w:r w:rsidR="001D2F18" w:rsidRPr="00881D46">
        <w:t xml:space="preserve"> </w:t>
      </w:r>
      <w:r w:rsidR="00757F4D" w:rsidRPr="00881D46">
        <w:rPr>
          <w:sz w:val="14"/>
          <w:szCs w:val="14"/>
        </w:rPr>
        <w:t xml:space="preserve"> </w:t>
      </w:r>
      <w:r w:rsidRPr="00881D46">
        <w:rPr>
          <w:rFonts w:hint="eastAsia"/>
        </w:rPr>
        <w:t>わからない</w:t>
      </w:r>
    </w:p>
    <w:p w14:paraId="70464FD6"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num="3" w:space="425"/>
          <w:docGrid w:linePitch="300" w:charSpace="162"/>
        </w:sectPr>
      </w:pPr>
    </w:p>
    <w:p w14:paraId="3D1579D5" w14:textId="77777777" w:rsidR="008F0253" w:rsidRPr="00881D46" w:rsidRDefault="008F0253" w:rsidP="008F0253"/>
    <w:p w14:paraId="7F2804DF" w14:textId="77777777" w:rsidR="008F0253" w:rsidRPr="00881D46" w:rsidRDefault="008F0253" w:rsidP="008F0253"/>
    <w:p w14:paraId="01B2E53D" w14:textId="4AF67C88" w:rsidR="005F0508" w:rsidRPr="00881D46" w:rsidRDefault="00343547" w:rsidP="008F0253">
      <w:pPr>
        <w:pStyle w:val="30"/>
        <w:spacing w:before="360" w:after="120"/>
        <w:ind w:left="630" w:hanging="630"/>
      </w:pPr>
      <w:r w:rsidRPr="00881D46">
        <mc:AlternateContent>
          <mc:Choice Requires="wps">
            <w:drawing>
              <wp:anchor distT="0" distB="0" distL="114300" distR="114300" simplePos="0" relativeHeight="251852800" behindDoc="0" locked="1" layoutInCell="1" allowOverlap="1" wp14:anchorId="77ED666D" wp14:editId="59C68571">
                <wp:simplePos x="0" y="0"/>
                <wp:positionH relativeFrom="column">
                  <wp:posOffset>5746115</wp:posOffset>
                </wp:positionH>
                <wp:positionV relativeFrom="paragraph">
                  <wp:posOffset>460049</wp:posOffset>
                </wp:positionV>
                <wp:extent cx="459720" cy="109800"/>
                <wp:effectExtent l="0" t="0" r="17145" b="5080"/>
                <wp:wrapNone/>
                <wp:docPr id="87748952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20" cy="1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D3B0FE" w14:textId="774BE03A" w:rsidR="00343547" w:rsidRPr="00EA1718" w:rsidRDefault="00343547" w:rsidP="00343547">
                            <w:pPr>
                              <w:pStyle w:val="af3"/>
                              <w:rPr>
                                <w:rFonts w:ascii="游明朝" w:eastAsia="游明朝" w:hAnsi="游明朝"/>
                              </w:rPr>
                            </w:pPr>
                            <w:r w:rsidRPr="00EA1718">
                              <w:rPr>
                                <w:rFonts w:ascii="游明朝" w:eastAsia="游明朝" w:hAnsi="游明朝"/>
                              </w:rPr>
                              <w:t>(</w:t>
                            </w:r>
                            <w:r w:rsidR="00BE3407">
                              <w:rPr>
                                <w:rFonts w:ascii="游明朝" w:eastAsia="游明朝" w:hAnsi="游明朝"/>
                              </w:rPr>
                              <w:t>68</w:t>
                            </w:r>
                            <w:r w:rsidRPr="00EA1718">
                              <w:rPr>
                                <w:rFonts w:ascii="游明朝" w:eastAsia="游明朝" w:hAnsi="游明朝"/>
                              </w:rPr>
                              <w:t>-</w:t>
                            </w:r>
                            <w:r w:rsidR="00FC6C98">
                              <w:rPr>
                                <w:rFonts w:ascii="游明朝" w:eastAsia="游明朝" w:hAnsi="游明朝"/>
                              </w:rPr>
                              <w:t>76</w:t>
                            </w:r>
                            <w:r w:rsidRPr="00EA171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D666D" id="_x0000_s1076" type="#_x0000_t202" style="position:absolute;left:0;text-align:left;margin-left:452.45pt;margin-top:36.2pt;width:36.2pt;height:8.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" filled="f" stroked="f" strokeweight="1pt">
                <v:textbox inset="0,0,0,0">
                  <w:txbxContent>
                    <w:p w14:paraId="05D3B0FE" w14:textId="774BE03A" w:rsidR="00343547" w:rsidRPr="00EA1718" w:rsidRDefault="00343547" w:rsidP="00343547">
                      <w:pPr>
                        <w:pStyle w:val="af3"/>
                        <w:rPr>
                          <w:rFonts w:ascii="游明朝" w:eastAsia="游明朝" w:hAnsi="游明朝"/>
                        </w:rPr>
                      </w:pPr>
                      <w:r w:rsidRPr="00EA1718">
                        <w:rPr>
                          <w:rFonts w:ascii="游明朝" w:eastAsia="游明朝" w:hAnsi="游明朝"/>
                        </w:rPr>
                        <w:t>(</w:t>
                      </w:r>
                      <w:r w:rsidR="00BE3407">
                        <w:rPr>
                          <w:rFonts w:ascii="游明朝" w:eastAsia="游明朝" w:hAnsi="游明朝"/>
                        </w:rPr>
                        <w:t>68</w:t>
                      </w:r>
                      <w:r w:rsidRPr="00EA1718">
                        <w:rPr>
                          <w:rFonts w:ascii="游明朝" w:eastAsia="游明朝" w:hAnsi="游明朝"/>
                        </w:rPr>
                        <w:t>-</w:t>
                      </w:r>
                      <w:r w:rsidR="00FC6C98">
                        <w:rPr>
                          <w:rFonts w:ascii="游明朝" w:eastAsia="游明朝" w:hAnsi="游明朝"/>
                        </w:rPr>
                        <w:t>76</w:t>
                      </w:r>
                      <w:r w:rsidRPr="00EA1718">
                        <w:rPr>
                          <w:rFonts w:ascii="游明朝" w:eastAsia="游明朝" w:hAnsi="游明朝"/>
                        </w:rPr>
                        <w:t>)</w:t>
                      </w:r>
                    </w:p>
                  </w:txbxContent>
                </v:textbox>
                <w10:anchorlock/>
              </v:shape>
            </w:pict>
          </mc:Fallback>
        </mc:AlternateContent>
      </w:r>
      <w:r w:rsidR="008569A2" w:rsidRPr="00881D46">
        <w:rPr>
          <w:rFonts w:hint="eastAsia"/>
        </w:rPr>
        <w:t>Q24．</w:t>
      </w:r>
      <w:r w:rsidR="00D10021" w:rsidRPr="00881D46">
        <w:rPr>
          <w:rFonts w:hint="eastAsia"/>
        </w:rPr>
        <w:t>あなたの世帯では、この１年間に家計のやりくりのために次のようなことをしましたか。</w:t>
      </w:r>
      <w:r w:rsidR="00D37ADC" w:rsidRPr="00881D46">
        <w:rPr>
          <w:rFonts w:hint="eastAsia"/>
          <w:b/>
          <w:bCs/>
          <w:u w:val="single"/>
        </w:rPr>
        <w:t>あてはまる番号にいくつでも○</w:t>
      </w:r>
      <w:r w:rsidR="00D37ADC" w:rsidRPr="00881D46">
        <w:rPr>
          <w:rFonts w:hint="eastAsia"/>
        </w:rPr>
        <w:t>をつけてください。</w:t>
      </w:r>
    </w:p>
    <w:p w14:paraId="29EA6EFC" w14:textId="63C56711" w:rsidR="00B67BE7" w:rsidRPr="00881D46" w:rsidRDefault="00F6313F" w:rsidP="003451A2">
      <w:pPr>
        <w:pStyle w:val="22"/>
      </w:pPr>
      <w:r w:rsidRPr="00881D46">
        <w:rPr>
          <w:rFonts w:ascii="游明朝" w:eastAsia="游明朝" w:hAnsi="游明朝"/>
          <w:sz w:val="10"/>
          <w:szCs w:val="10"/>
        </w:rPr>
        <mc:AlternateContent>
          <mc:Choice Requires="wps">
            <w:drawing>
              <wp:anchor distT="0" distB="0" distL="114300" distR="114300" simplePos="0" relativeHeight="251868160" behindDoc="0" locked="1" layoutInCell="1" allowOverlap="1" wp14:anchorId="270FEC11" wp14:editId="2FFA32C4">
                <wp:simplePos x="0" y="0"/>
                <wp:positionH relativeFrom="column">
                  <wp:posOffset>-110490</wp:posOffset>
                </wp:positionH>
                <wp:positionV relativeFrom="paragraph">
                  <wp:posOffset>-5080</wp:posOffset>
                </wp:positionV>
                <wp:extent cx="290195" cy="1905000"/>
                <wp:effectExtent l="0" t="0" r="14605" b="19050"/>
                <wp:wrapNone/>
                <wp:docPr id="12" name="正方形/長方形 12"/>
                <wp:cNvGraphicFramePr/>
                <a:graphic xmlns:a="http://schemas.openxmlformats.org/drawingml/2006/main">
                  <a:graphicData uri="http://schemas.microsoft.com/office/word/2010/wordprocessingShape">
                    <wps:wsp>
                      <wps:cNvSpPr/>
                      <wps:spPr>
                        <a:xfrm>
                          <a:off x="0" y="0"/>
                          <a:ext cx="290195" cy="1905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8AD32" id="正方形/長方形 12" o:spid="_x0000_s1026" style="position:absolute;left:0;text-align:left;margin-left:-8.7pt;margin-top:-.4pt;width:22.85pt;height:15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" filled="f" strokecolor="#243f60 [1604]" strokeweight="2pt">
                <w10:anchorlock/>
              </v:rect>
            </w:pict>
          </mc:Fallback>
        </mc:AlternateContent>
      </w:r>
      <w:r w:rsidR="00B67BE7" w:rsidRPr="00881D46">
        <w:rPr>
          <w:rFonts w:hint="eastAsia"/>
        </w:rPr>
        <w:t>1</w:t>
      </w:r>
      <w:r w:rsidR="008569A2" w:rsidRPr="00881D46">
        <w:t xml:space="preserve"> </w:t>
      </w:r>
      <w:r w:rsidR="00B67BE7" w:rsidRPr="00881D46">
        <w:rPr>
          <w:rFonts w:hint="eastAsia"/>
        </w:rPr>
        <w:t>. 食費、日用品、衣類などの支出を抑えた</w:t>
      </w:r>
    </w:p>
    <w:p w14:paraId="21B0823B" w14:textId="2F783E31" w:rsidR="00B67BE7" w:rsidRPr="00881D46" w:rsidRDefault="00B67BE7" w:rsidP="003451A2">
      <w:pPr>
        <w:pStyle w:val="22"/>
      </w:pPr>
      <w:r w:rsidRPr="00881D46">
        <w:rPr>
          <w:rFonts w:hint="eastAsia"/>
        </w:rPr>
        <w:t>2</w:t>
      </w:r>
      <w:r w:rsidR="008569A2" w:rsidRPr="00881D46">
        <w:t xml:space="preserve"> </w:t>
      </w:r>
      <w:r w:rsidRPr="00881D46">
        <w:rPr>
          <w:rFonts w:hint="eastAsia"/>
        </w:rPr>
        <w:t>. 光熱水道費や通信費を抑えた</w:t>
      </w:r>
    </w:p>
    <w:p w14:paraId="0B80CC41" w14:textId="128C4ADA" w:rsidR="00B67BE7" w:rsidRPr="00881D46" w:rsidRDefault="00B67BE7" w:rsidP="003451A2">
      <w:pPr>
        <w:pStyle w:val="22"/>
      </w:pPr>
      <w:r w:rsidRPr="00881D46">
        <w:rPr>
          <w:rFonts w:hint="eastAsia"/>
        </w:rPr>
        <w:t>3</w:t>
      </w:r>
      <w:r w:rsidR="008569A2" w:rsidRPr="00881D46">
        <w:t xml:space="preserve"> </w:t>
      </w:r>
      <w:r w:rsidRPr="00881D46">
        <w:rPr>
          <w:rFonts w:hint="eastAsia"/>
        </w:rPr>
        <w:t>. 美容室、スポーツクラブなどの利用回数を減らした</w:t>
      </w:r>
    </w:p>
    <w:p w14:paraId="6728A3A4" w14:textId="6A6A6C38" w:rsidR="00B67BE7" w:rsidRPr="00881D46" w:rsidRDefault="00B67BE7" w:rsidP="003451A2">
      <w:pPr>
        <w:pStyle w:val="22"/>
      </w:pPr>
      <w:r w:rsidRPr="00881D46">
        <w:rPr>
          <w:rFonts w:hint="eastAsia"/>
        </w:rPr>
        <w:t>4</w:t>
      </w:r>
      <w:r w:rsidR="008569A2" w:rsidRPr="00881D46">
        <w:t xml:space="preserve"> </w:t>
      </w:r>
      <w:r w:rsidRPr="00881D46">
        <w:rPr>
          <w:rFonts w:hint="eastAsia"/>
        </w:rPr>
        <w:t>. 家具・家電などの購入・買い換えを控えた</w:t>
      </w:r>
    </w:p>
    <w:p w14:paraId="1D1AB61A" w14:textId="4C35AD92" w:rsidR="00B67BE7" w:rsidRPr="00881D46" w:rsidRDefault="00B67BE7" w:rsidP="003451A2">
      <w:pPr>
        <w:pStyle w:val="22"/>
      </w:pPr>
      <w:r w:rsidRPr="00881D46">
        <w:rPr>
          <w:rFonts w:hint="eastAsia"/>
        </w:rPr>
        <w:t>5</w:t>
      </w:r>
      <w:r w:rsidR="008569A2" w:rsidRPr="00881D46">
        <w:t xml:space="preserve"> </w:t>
      </w:r>
      <w:r w:rsidRPr="00881D46">
        <w:rPr>
          <w:rFonts w:hint="eastAsia"/>
        </w:rPr>
        <w:t>. 趣味やレジャーの出費を抑えた</w:t>
      </w:r>
    </w:p>
    <w:p w14:paraId="24C8D006" w14:textId="4B3A69A7" w:rsidR="00B67BE7" w:rsidRPr="00881D46" w:rsidRDefault="00B67BE7" w:rsidP="003451A2">
      <w:pPr>
        <w:pStyle w:val="22"/>
      </w:pPr>
      <w:r w:rsidRPr="00881D46">
        <w:rPr>
          <w:rFonts w:hint="eastAsia"/>
        </w:rPr>
        <w:t>6</w:t>
      </w:r>
      <w:r w:rsidR="008569A2" w:rsidRPr="00881D46">
        <w:t xml:space="preserve"> </w:t>
      </w:r>
      <w:r w:rsidRPr="00881D46">
        <w:rPr>
          <w:rFonts w:hint="eastAsia"/>
        </w:rPr>
        <w:t>. 交際費</w:t>
      </w:r>
      <w:r w:rsidR="0073027A" w:rsidRPr="00881D46">
        <w:rPr>
          <w:rFonts w:hint="eastAsia"/>
        </w:rPr>
        <w:t>（親戚・友人との会食、冠婚葬祭等）</w:t>
      </w:r>
      <w:r w:rsidRPr="00881D46">
        <w:rPr>
          <w:rFonts w:hint="eastAsia"/>
        </w:rPr>
        <w:t>の出費を抑えた</w:t>
      </w:r>
    </w:p>
    <w:p w14:paraId="46E14215" w14:textId="0647874B" w:rsidR="00B67BE7" w:rsidRPr="00881D46" w:rsidRDefault="00B67BE7" w:rsidP="003451A2">
      <w:pPr>
        <w:pStyle w:val="22"/>
      </w:pPr>
      <w:r w:rsidRPr="00881D46">
        <w:rPr>
          <w:rFonts w:hint="eastAsia"/>
        </w:rPr>
        <w:t>7</w:t>
      </w:r>
      <w:r w:rsidR="008569A2" w:rsidRPr="00881D46">
        <w:t xml:space="preserve"> </w:t>
      </w:r>
      <w:r w:rsidRPr="00881D46">
        <w:rPr>
          <w:rFonts w:hint="eastAsia"/>
        </w:rPr>
        <w:t>. 預貯金を取り崩したり保険掛金を減らした</w:t>
      </w:r>
    </w:p>
    <w:p w14:paraId="4AB0F98B" w14:textId="322170DF" w:rsidR="00B67BE7" w:rsidRPr="00881D46" w:rsidRDefault="00B67BE7" w:rsidP="003451A2">
      <w:pPr>
        <w:pStyle w:val="22"/>
      </w:pPr>
      <w:r w:rsidRPr="00881D46">
        <w:rPr>
          <w:rFonts w:hint="eastAsia"/>
        </w:rPr>
        <w:t>8</w:t>
      </w:r>
      <w:r w:rsidR="008569A2" w:rsidRPr="00881D46">
        <w:t xml:space="preserve"> </w:t>
      </w:r>
      <w:r w:rsidRPr="00881D46">
        <w:rPr>
          <w:rFonts w:hint="eastAsia"/>
        </w:rPr>
        <w:t>. 上記以外で家計のやりくりをした</w:t>
      </w:r>
    </w:p>
    <w:p w14:paraId="365E1F7A" w14:textId="4AFCD53F" w:rsidR="00257198" w:rsidRPr="00881D46" w:rsidRDefault="00B67BE7" w:rsidP="003451A2">
      <w:pPr>
        <w:pStyle w:val="22"/>
      </w:pPr>
      <w:r w:rsidRPr="00881D46">
        <w:rPr>
          <w:rFonts w:hint="eastAsia"/>
        </w:rPr>
        <w:t>9</w:t>
      </w:r>
      <w:r w:rsidR="008569A2" w:rsidRPr="00881D46">
        <w:t xml:space="preserve"> </w:t>
      </w:r>
      <w:r w:rsidRPr="00881D46">
        <w:rPr>
          <w:rFonts w:hint="eastAsia"/>
        </w:rPr>
        <w:t>. 家計のやりくりのためにしたことは特段ない</w:t>
      </w:r>
    </w:p>
    <w:p w14:paraId="1F3BB226" w14:textId="2FF6E2B6" w:rsidR="00471420" w:rsidRPr="00881D46" w:rsidRDefault="00471420" w:rsidP="001D7D26">
      <w:pPr>
        <w:pStyle w:val="af5"/>
        <w:spacing w:before="480" w:after="120"/>
        <w:rPr>
          <w:noProof/>
        </w:rPr>
      </w:pPr>
      <w:r w:rsidRPr="00881D46">
        <w:rPr>
          <w:rFonts w:hint="eastAsia"/>
          <w:noProof/>
        </w:rPr>
        <w:t>【働き方について】</w:t>
      </w:r>
    </w:p>
    <w:p w14:paraId="1D94069F" w14:textId="7D19F716" w:rsidR="00E22D7D" w:rsidRPr="00881D46" w:rsidRDefault="00FF7AD3" w:rsidP="00AD7A0B">
      <w:pPr>
        <w:pStyle w:val="30"/>
        <w:spacing w:beforeLines="0" w:before="0" w:after="120"/>
        <w:ind w:left="630" w:hanging="630"/>
        <w:rPr>
          <w:rFonts w:ascii="游明朝" w:eastAsia="游明朝" w:hAnsi="游明朝"/>
        </w:rPr>
      </w:pPr>
      <w:r w:rsidRPr="00881D46">
        <w:rPr>
          <w:rFonts w:hint="eastAsia"/>
        </w:rPr>
        <w:t>Q25．あなたは今までに正社員として働いたことがありますか。</w:t>
      </w:r>
      <w:r w:rsidR="001A4C56" w:rsidRPr="00881D46">
        <w:rPr>
          <w:rFonts w:hint="eastAsia"/>
        </w:rPr>
        <mc:AlternateContent>
          <mc:Choice Requires="wpg">
            <w:drawing>
              <wp:anchor distT="0" distB="0" distL="114300" distR="114300" simplePos="0" relativeHeight="251765760" behindDoc="0" locked="1" layoutInCell="1" allowOverlap="1" wp14:anchorId="74C421F7" wp14:editId="2C7A6691">
                <wp:simplePos x="0" y="0"/>
                <wp:positionH relativeFrom="page">
                  <wp:posOffset>6332855</wp:posOffset>
                </wp:positionH>
                <wp:positionV relativeFrom="paragraph">
                  <wp:posOffset>245110</wp:posOffset>
                </wp:positionV>
                <wp:extent cx="459740" cy="456565"/>
                <wp:effectExtent l="0" t="0" r="16510" b="635"/>
                <wp:wrapNone/>
                <wp:docPr id="45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54"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5"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E978BE" w14:textId="5A1EEC6F" w:rsidR="002A1B7B" w:rsidRPr="00030251" w:rsidRDefault="002A1B7B" w:rsidP="001A4C56">
                              <w:pPr>
                                <w:pStyle w:val="af3"/>
                                <w:rPr>
                                  <w:rFonts w:ascii="游明朝" w:eastAsia="游明朝" w:hAnsi="游明朝"/>
                                </w:rPr>
                              </w:pPr>
                              <w:r w:rsidRPr="00030251">
                                <w:rPr>
                                  <w:rFonts w:ascii="游明朝" w:eastAsia="游明朝" w:hAnsi="游明朝"/>
                                </w:rPr>
                                <w:t>(</w:t>
                              </w:r>
                              <w:r w:rsidR="00D37ADC">
                                <w:rPr>
                                  <w:rFonts w:ascii="游明朝" w:eastAsia="游明朝" w:hAnsi="游明朝"/>
                                </w:rPr>
                                <w:t>77</w:t>
                              </w:r>
                              <w:r w:rsidRPr="00030251">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421F7" id="_x0000_s1077" style="position:absolute;left:0;text-align:left;margin-left:498.65pt;margin-top:19.3pt;width:36.2pt;height:35.95pt;z-index:251765760;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">
                <v:rect id="Rectangle 287" o:spid="_x0000_s1078"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" filled="f" strokeweight="1.5pt">
                  <v:textbox inset="5.85pt,.7pt,5.85pt,.7pt"/>
                </v:rect>
                <v:shape id="_x0000_s1079"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" filled="f" stroked="f" strokeweight="1pt">
                  <v:textbox inset="0,0,0,0">
                    <w:txbxContent>
                      <w:p w14:paraId="5AE978BE" w14:textId="5A1EEC6F" w:rsidR="002A1B7B" w:rsidRPr="00030251" w:rsidRDefault="002A1B7B" w:rsidP="001A4C56">
                        <w:pPr>
                          <w:pStyle w:val="af3"/>
                          <w:rPr>
                            <w:rFonts w:ascii="游明朝" w:eastAsia="游明朝" w:hAnsi="游明朝"/>
                          </w:rPr>
                        </w:pPr>
                        <w:r w:rsidRPr="00030251">
                          <w:rPr>
                            <w:rFonts w:ascii="游明朝" w:eastAsia="游明朝" w:hAnsi="游明朝"/>
                          </w:rPr>
                          <w:t>(</w:t>
                        </w:r>
                        <w:r w:rsidR="00D37ADC">
                          <w:rPr>
                            <w:rFonts w:ascii="游明朝" w:eastAsia="游明朝" w:hAnsi="游明朝"/>
                          </w:rPr>
                          <w:t>77</w:t>
                        </w:r>
                        <w:r w:rsidRPr="00030251">
                          <w:rPr>
                            <w:rFonts w:ascii="游明朝" w:eastAsia="游明朝" w:hAnsi="游明朝"/>
                          </w:rPr>
                          <w:t>)</w:t>
                        </w:r>
                      </w:p>
                    </w:txbxContent>
                  </v:textbox>
                </v:shape>
                <w10:wrap anchorx="page"/>
                <w10:anchorlock/>
              </v:group>
            </w:pict>
          </mc:Fallback>
        </mc:AlternateContent>
      </w:r>
    </w:p>
    <w:p w14:paraId="48036D68"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1C04B594" w14:textId="68EF0418" w:rsidR="00471420" w:rsidRPr="00881D46" w:rsidRDefault="00471420" w:rsidP="003451A2">
      <w:pPr>
        <w:pStyle w:val="22"/>
      </w:pPr>
      <w:r w:rsidRPr="00881D46">
        <w:rPr>
          <w:rFonts w:hint="eastAsia"/>
        </w:rPr>
        <w:t>1 .</w:t>
      </w:r>
      <w:r w:rsidR="006776D1" w:rsidRPr="00881D46">
        <w:t xml:space="preserve"> </w:t>
      </w:r>
      <w:r w:rsidRPr="00881D46">
        <w:rPr>
          <w:rFonts w:hint="eastAsia"/>
        </w:rPr>
        <w:t>ある</w:t>
      </w:r>
    </w:p>
    <w:p w14:paraId="7BB6B21F" w14:textId="1E2517DE" w:rsidR="00471420" w:rsidRPr="00881D46" w:rsidRDefault="00471420" w:rsidP="003451A2">
      <w:pPr>
        <w:pStyle w:val="22"/>
      </w:pPr>
      <w:r w:rsidRPr="00881D46">
        <w:rPr>
          <w:rFonts w:hint="eastAsia"/>
        </w:rPr>
        <w:t>2 .</w:t>
      </w:r>
      <w:r w:rsidR="006776D1" w:rsidRPr="00881D46">
        <w:t xml:space="preserve"> </w:t>
      </w:r>
      <w:r w:rsidRPr="00881D46">
        <w:rPr>
          <w:rFonts w:hint="eastAsia"/>
        </w:rPr>
        <w:t>ない</w:t>
      </w:r>
    </w:p>
    <w:p w14:paraId="1316A22F"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5FDAEC3D" w14:textId="7ECC0B65" w:rsidR="00471420" w:rsidRPr="00881D46" w:rsidRDefault="00FF7AD3" w:rsidP="006459A1">
      <w:pPr>
        <w:pStyle w:val="30"/>
        <w:spacing w:beforeLines="175" w:before="420" w:after="120"/>
        <w:ind w:left="630" w:hanging="630"/>
        <w:rPr>
          <w:rFonts w:ascii="游明朝" w:eastAsia="游明朝" w:hAnsi="游明朝"/>
        </w:rPr>
      </w:pPr>
      <w:r w:rsidRPr="00881D46">
        <w:rPr>
          <w:rFonts w:hint="eastAsia"/>
        </w:rPr>
        <w:t>Q26．あなたが正社員ではなく、現在の働き方を選んでいる理由は何ですか。</w:t>
      </w:r>
      <w:r w:rsidRPr="00881D46">
        <w:rPr>
          <w:rFonts w:hint="eastAsia"/>
          <w:b/>
          <w:bCs/>
          <w:u w:val="single"/>
        </w:rPr>
        <w:t>あてはまるものを３つ以内</w:t>
      </w:r>
      <w:r w:rsidRPr="00881D46">
        <w:rPr>
          <w:rFonts w:hint="eastAsia"/>
        </w:rPr>
        <w:t>で選んでください。</w:t>
      </w:r>
    </w:p>
    <w:p w14:paraId="0A6D7161"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6CA5DB6A" w14:textId="347CF552" w:rsidR="00471420" w:rsidRPr="00881D46" w:rsidRDefault="00471420" w:rsidP="003451A2">
      <w:pPr>
        <w:pStyle w:val="22"/>
      </w:pPr>
      <w:r w:rsidRPr="00881D46">
        <w:rPr>
          <w:rFonts w:hint="eastAsia"/>
        </w:rPr>
        <w:t>1 .</w:t>
      </w:r>
      <w:r w:rsidR="006776D1" w:rsidRPr="00881D46">
        <w:t xml:space="preserve"> </w:t>
      </w:r>
      <w:r w:rsidRPr="00881D46">
        <w:rPr>
          <w:rFonts w:hint="eastAsia"/>
        </w:rPr>
        <w:t>ある程度労働時間・労働日を選べるから</w:t>
      </w:r>
    </w:p>
    <w:p w14:paraId="31DF69FE" w14:textId="38DC1425" w:rsidR="00471420" w:rsidRPr="00881D46" w:rsidRDefault="00471420" w:rsidP="003451A2">
      <w:pPr>
        <w:pStyle w:val="22"/>
      </w:pPr>
      <w:r w:rsidRPr="00881D46">
        <w:rPr>
          <w:rFonts w:hint="eastAsia"/>
        </w:rPr>
        <w:t>2 .</w:t>
      </w:r>
      <w:r w:rsidR="006776D1" w:rsidRPr="00881D46">
        <w:t xml:space="preserve"> </w:t>
      </w:r>
      <w:r w:rsidRPr="00881D46">
        <w:rPr>
          <w:rFonts w:hint="eastAsia"/>
        </w:rPr>
        <w:t>正社員の仕事につけなかったから</w:t>
      </w:r>
    </w:p>
    <w:p w14:paraId="62F2121C" w14:textId="6DFDA29C" w:rsidR="00471420" w:rsidRPr="00881D46" w:rsidRDefault="00471420" w:rsidP="003451A2">
      <w:pPr>
        <w:pStyle w:val="22"/>
      </w:pPr>
      <w:r w:rsidRPr="00881D46">
        <w:rPr>
          <w:rFonts w:hint="eastAsia"/>
        </w:rPr>
        <w:t>3 .</w:t>
      </w:r>
      <w:r w:rsidR="006776D1" w:rsidRPr="00881D46">
        <w:t xml:space="preserve"> </w:t>
      </w:r>
      <w:r w:rsidRPr="00881D46">
        <w:rPr>
          <w:rFonts w:hint="eastAsia"/>
        </w:rPr>
        <w:t>成果や責任を強く求められたくないから</w:t>
      </w:r>
    </w:p>
    <w:p w14:paraId="7BAD9808" w14:textId="36542C57" w:rsidR="00471420" w:rsidRPr="00881D46" w:rsidRDefault="00471420" w:rsidP="003451A2">
      <w:pPr>
        <w:pStyle w:val="22"/>
      </w:pPr>
      <w:r w:rsidRPr="00881D46">
        <w:rPr>
          <w:rFonts w:hint="eastAsia"/>
        </w:rPr>
        <w:t>4 .</w:t>
      </w:r>
      <w:r w:rsidR="006776D1" w:rsidRPr="00881D46">
        <w:t xml:space="preserve"> </w:t>
      </w:r>
      <w:r w:rsidRPr="00881D46">
        <w:rPr>
          <w:rFonts w:hint="eastAsia"/>
        </w:rPr>
        <w:t>転勤がないから</w:t>
      </w:r>
    </w:p>
    <w:p w14:paraId="4DAE5F45" w14:textId="5635CE36" w:rsidR="00471420" w:rsidRPr="00881D46" w:rsidRDefault="00471420" w:rsidP="003451A2">
      <w:pPr>
        <w:pStyle w:val="22"/>
      </w:pPr>
      <w:r w:rsidRPr="00881D46">
        <w:rPr>
          <w:rFonts w:hint="eastAsia"/>
        </w:rPr>
        <w:t>5 .</w:t>
      </w:r>
      <w:r w:rsidR="006776D1" w:rsidRPr="00881D46">
        <w:t xml:space="preserve"> </w:t>
      </w:r>
      <w:r w:rsidRPr="00881D46">
        <w:rPr>
          <w:rFonts w:hint="eastAsia"/>
        </w:rPr>
        <w:t>通勤時間が短いから</w:t>
      </w:r>
    </w:p>
    <w:p w14:paraId="3589B75A" w14:textId="6934C7D4" w:rsidR="00471420" w:rsidRPr="00881D46" w:rsidRDefault="00471420" w:rsidP="003451A2">
      <w:pPr>
        <w:pStyle w:val="22"/>
      </w:pPr>
      <w:r w:rsidRPr="00881D46">
        <w:rPr>
          <w:rFonts w:hint="eastAsia"/>
        </w:rPr>
        <w:t>6 .</w:t>
      </w:r>
      <w:r w:rsidR="006776D1" w:rsidRPr="00881D46">
        <w:t xml:space="preserve"> </w:t>
      </w:r>
      <w:r w:rsidRPr="00881D46">
        <w:rPr>
          <w:rFonts w:hint="eastAsia"/>
        </w:rPr>
        <w:t>家計のゆとりや将来への備えのため</w:t>
      </w:r>
    </w:p>
    <w:p w14:paraId="7F4BD700" w14:textId="28E30488" w:rsidR="00471420" w:rsidRPr="00881D46" w:rsidRDefault="00471420" w:rsidP="003451A2">
      <w:pPr>
        <w:pStyle w:val="22"/>
      </w:pPr>
      <w:r w:rsidRPr="00881D46">
        <w:rPr>
          <w:rFonts w:hint="eastAsia"/>
        </w:rPr>
        <w:t>7 .</w:t>
      </w:r>
      <w:r w:rsidR="006776D1" w:rsidRPr="00881D46">
        <w:t xml:space="preserve"> </w:t>
      </w:r>
      <w:r w:rsidRPr="00881D46">
        <w:rPr>
          <w:rFonts w:hint="eastAsia"/>
        </w:rPr>
        <w:t>技術・技能・経験を活かしたいから</w:t>
      </w:r>
    </w:p>
    <w:p w14:paraId="1B841D01" w14:textId="501DE889" w:rsidR="00471420" w:rsidRPr="00881D46" w:rsidRDefault="00471420" w:rsidP="003451A2">
      <w:pPr>
        <w:pStyle w:val="22"/>
      </w:pPr>
      <w:r w:rsidRPr="00881D46">
        <w:rPr>
          <w:rFonts w:hint="eastAsia"/>
        </w:rPr>
        <w:t>8 .</w:t>
      </w:r>
      <w:r w:rsidR="006776D1" w:rsidRPr="00881D46">
        <w:t xml:space="preserve"> </w:t>
      </w:r>
      <w:r w:rsidRPr="00881D46">
        <w:rPr>
          <w:rFonts w:hint="eastAsia"/>
        </w:rPr>
        <w:t>正社員の仕事を定年で退職したから</w:t>
      </w:r>
    </w:p>
    <w:p w14:paraId="36596889" w14:textId="266EA44A" w:rsidR="00471420" w:rsidRPr="00881D46" w:rsidRDefault="00B748C5" w:rsidP="003451A2">
      <w:pPr>
        <w:pStyle w:val="22"/>
      </w:pPr>
      <w:r w:rsidRPr="00881D46">
        <w:rPr>
          <w:rFonts w:hint="eastAsia"/>
        </w:rPr>
        <mc:AlternateContent>
          <mc:Choice Requires="wpg">
            <w:drawing>
              <wp:anchor distT="0" distB="0" distL="114300" distR="114300" simplePos="0" relativeHeight="251807744" behindDoc="0" locked="1" layoutInCell="1" allowOverlap="1" wp14:anchorId="298C402D" wp14:editId="6EBD8896">
                <wp:simplePos x="0" y="0"/>
                <wp:positionH relativeFrom="column">
                  <wp:posOffset>1563158</wp:posOffset>
                </wp:positionH>
                <wp:positionV relativeFrom="paragraph">
                  <wp:posOffset>-4657</wp:posOffset>
                </wp:positionV>
                <wp:extent cx="1310640" cy="456565"/>
                <wp:effectExtent l="0" t="0" r="22860" b="635"/>
                <wp:wrapNone/>
                <wp:docPr id="511" name="グループ化 511"/>
                <wp:cNvGraphicFramePr/>
                <a:graphic xmlns:a="http://schemas.openxmlformats.org/drawingml/2006/main">
                  <a:graphicData uri="http://schemas.microsoft.com/office/word/2010/wordprocessingGroup">
                    <wpg:wgp>
                      <wpg:cNvGrpSpPr/>
                      <wpg:grpSpPr>
                        <a:xfrm>
                          <a:off x="0" y="0"/>
                          <a:ext cx="1310640" cy="456565"/>
                          <a:chOff x="26035" y="0"/>
                          <a:chExt cx="1311106" cy="456565"/>
                        </a:xfrm>
                      </wpg:grpSpPr>
                      <wps:wsp>
                        <wps:cNvPr id="512" name="Rectangle 287"/>
                        <wps:cNvSpPr>
                          <a:spLocks noChangeArrowheads="1"/>
                        </wps:cNvSpPr>
                        <wps:spPr bwMode="auto">
                          <a:xfrm>
                            <a:off x="26035" y="0"/>
                            <a:ext cx="431800" cy="323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3" name="Rectangle 287"/>
                        <wps:cNvSpPr>
                          <a:spLocks noChangeArrowheads="1"/>
                        </wps:cNvSpPr>
                        <wps:spPr bwMode="auto">
                          <a:xfrm>
                            <a:off x="464735" y="0"/>
                            <a:ext cx="431800" cy="323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514" name="Group 286"/>
                        <wpg:cNvGrpSpPr>
                          <a:grpSpLocks/>
                        </wpg:cNvGrpSpPr>
                        <wpg:grpSpPr bwMode="auto">
                          <a:xfrm>
                            <a:off x="877401" y="0"/>
                            <a:ext cx="459740" cy="456565"/>
                            <a:chOff x="10210" y="7225"/>
                            <a:chExt cx="724" cy="719"/>
                          </a:xfrm>
                        </wpg:grpSpPr>
                        <wps:wsp>
                          <wps:cNvPr id="516"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7"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9E5ACA" w14:textId="6B668139" w:rsidR="002A1B7B" w:rsidRPr="00030251" w:rsidRDefault="002A1B7B" w:rsidP="009776C8">
                                <w:pPr>
                                  <w:pStyle w:val="af3"/>
                                  <w:rPr>
                                    <w:rFonts w:ascii="游明朝" w:eastAsia="游明朝" w:hAnsi="游明朝"/>
                                  </w:rPr>
                                </w:pPr>
                                <w:r w:rsidRPr="00030251">
                                  <w:rPr>
                                    <w:rFonts w:ascii="游明朝" w:eastAsia="游明朝" w:hAnsi="游明朝"/>
                                  </w:rPr>
                                  <w:t>(</w:t>
                                </w:r>
                                <w:r w:rsidR="00EA6BE4">
                                  <w:rPr>
                                    <w:rFonts w:ascii="游明朝" w:eastAsia="游明朝" w:hAnsi="游明朝"/>
                                  </w:rPr>
                                  <w:t>78</w:t>
                                </w:r>
                                <w:r w:rsidRPr="00030251">
                                  <w:rPr>
                                    <w:rFonts w:ascii="游明朝" w:eastAsia="游明朝" w:hAnsi="游明朝"/>
                                  </w:rPr>
                                  <w:t>-8</w:t>
                                </w:r>
                                <w:r w:rsidR="007D7BD7">
                                  <w:rPr>
                                    <w:rFonts w:ascii="游明朝" w:eastAsia="游明朝" w:hAnsi="游明朝"/>
                                  </w:rPr>
                                  <w:t>0</w:t>
                                </w:r>
                                <w:r w:rsidRPr="00030251">
                                  <w:rPr>
                                    <w:rFonts w:ascii="游明朝" w:eastAsia="游明朝" w:hAnsi="游明朝"/>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8C402D" id="グループ化 511" o:spid="_x0000_s1080" style="position:absolute;left:0;text-align:left;margin-left:123.1pt;margin-top:-.35pt;width:103.2pt;height:35.95pt;z-index:251807744;mso-width-relative:margin" coordorigin="260" coordsize="13111,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">
                <v:rect id="Rectangle 287" o:spid="_x0000_s1081" style="position:absolute;left:260;width:43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" filled="f" strokeweight="1.5pt">
                  <v:textbox inset="5.85pt,.7pt,5.85pt,.7pt"/>
                </v:rect>
                <v:rect id="Rectangle 287" o:spid="_x0000_s1082" style="position:absolute;left:4647;width:43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" filled="f" strokeweight="1.5pt">
                  <v:textbox inset="5.85pt,.7pt,5.85pt,.7pt"/>
                </v:rect>
                <v:group id="_x0000_s1083" style="position:absolute;left:8774;width:4597;height:4565" coordorigin="10210,7225" coordsize="72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ect id="Rectangle 287" o:spid="_x0000_s1084"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" filled="f" strokeweight="1.5pt">
                    <v:textbox inset="5.85pt,.7pt,5.85pt,.7pt"/>
                  </v:rect>
                  <v:shape id="_x0000_s1085"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" filled="f" stroked="f" strokeweight="1pt">
                    <v:textbox inset="0,0,0,0">
                      <w:txbxContent>
                        <w:p w14:paraId="1F9E5ACA" w14:textId="6B668139" w:rsidR="002A1B7B" w:rsidRPr="00030251" w:rsidRDefault="002A1B7B" w:rsidP="009776C8">
                          <w:pPr>
                            <w:pStyle w:val="af3"/>
                            <w:rPr>
                              <w:rFonts w:ascii="游明朝" w:eastAsia="游明朝" w:hAnsi="游明朝"/>
                            </w:rPr>
                          </w:pPr>
                          <w:r w:rsidRPr="00030251">
                            <w:rPr>
                              <w:rFonts w:ascii="游明朝" w:eastAsia="游明朝" w:hAnsi="游明朝"/>
                            </w:rPr>
                            <w:t>(</w:t>
                          </w:r>
                          <w:r w:rsidR="00EA6BE4">
                            <w:rPr>
                              <w:rFonts w:ascii="游明朝" w:eastAsia="游明朝" w:hAnsi="游明朝"/>
                            </w:rPr>
                            <w:t>78</w:t>
                          </w:r>
                          <w:r w:rsidRPr="00030251">
                            <w:rPr>
                              <w:rFonts w:ascii="游明朝" w:eastAsia="游明朝" w:hAnsi="游明朝"/>
                            </w:rPr>
                            <w:t>-8</w:t>
                          </w:r>
                          <w:r w:rsidR="007D7BD7">
                            <w:rPr>
                              <w:rFonts w:ascii="游明朝" w:eastAsia="游明朝" w:hAnsi="游明朝"/>
                            </w:rPr>
                            <w:t>0</w:t>
                          </w:r>
                          <w:r w:rsidRPr="00030251">
                            <w:rPr>
                              <w:rFonts w:ascii="游明朝" w:eastAsia="游明朝" w:hAnsi="游明朝"/>
                            </w:rPr>
                            <w:t>)</w:t>
                          </w:r>
                        </w:p>
                      </w:txbxContent>
                    </v:textbox>
                  </v:shape>
                </v:group>
                <w10:anchorlock/>
              </v:group>
            </w:pict>
          </mc:Fallback>
        </mc:AlternateContent>
      </w:r>
      <w:r w:rsidR="00471420" w:rsidRPr="00881D46">
        <w:rPr>
          <w:rFonts w:hint="eastAsia"/>
        </w:rPr>
        <w:t>9 .</w:t>
      </w:r>
      <w:r w:rsidR="006776D1" w:rsidRPr="00881D46">
        <w:t xml:space="preserve"> </w:t>
      </w:r>
      <w:r w:rsidR="00471420" w:rsidRPr="00881D46">
        <w:rPr>
          <w:rFonts w:hint="eastAsia"/>
        </w:rPr>
        <w:t>その他</w:t>
      </w:r>
    </w:p>
    <w:p w14:paraId="4CEAA526"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661D10B0" w14:textId="5F34A8F7" w:rsidR="00E22D7D" w:rsidRPr="00881D46" w:rsidRDefault="00FF7AD3" w:rsidP="00B748C5">
      <w:pPr>
        <w:pStyle w:val="30"/>
        <w:spacing w:before="360" w:after="120"/>
        <w:ind w:left="630" w:hanging="630"/>
        <w:rPr>
          <w:rFonts w:ascii="游明朝" w:eastAsia="游明朝" w:hAnsi="游明朝"/>
        </w:rPr>
      </w:pPr>
      <w:r w:rsidRPr="00881D46">
        <w:rPr>
          <w:rFonts w:hint="eastAsia"/>
        </w:rPr>
        <w:t>Q27．あなたの［残業、休日出勤］は同じ職場の正社員と比べてどのようなものですか。</w:t>
      </w:r>
      <w:r w:rsidR="001A4C56" w:rsidRPr="00881D46">
        <w:rPr>
          <w:rFonts w:hint="eastAsia"/>
        </w:rPr>
        <mc:AlternateContent>
          <mc:Choice Requires="wpg">
            <w:drawing>
              <wp:anchor distT="0" distB="0" distL="114300" distR="114300" simplePos="0" relativeHeight="251767808" behindDoc="0" locked="1" layoutInCell="1" allowOverlap="1" wp14:anchorId="3F3D3CCF" wp14:editId="1F6BF4CC">
                <wp:simplePos x="0" y="0"/>
                <wp:positionH relativeFrom="page">
                  <wp:posOffset>6332855</wp:posOffset>
                </wp:positionH>
                <wp:positionV relativeFrom="paragraph">
                  <wp:posOffset>485140</wp:posOffset>
                </wp:positionV>
                <wp:extent cx="459740" cy="456565"/>
                <wp:effectExtent l="0" t="0" r="16510" b="635"/>
                <wp:wrapNone/>
                <wp:docPr id="45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57"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8"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B8DC27" w14:textId="495E2E8C" w:rsidR="002A1B7B" w:rsidRPr="00030251" w:rsidRDefault="002A1B7B" w:rsidP="001A4C56">
                              <w:pPr>
                                <w:pStyle w:val="af3"/>
                                <w:rPr>
                                  <w:rFonts w:ascii="游明朝" w:eastAsia="游明朝" w:hAnsi="游明朝"/>
                                </w:rPr>
                              </w:pPr>
                              <w:r w:rsidRPr="00030251">
                                <w:rPr>
                                  <w:rFonts w:ascii="游明朝" w:eastAsia="游明朝" w:hAnsi="游明朝"/>
                                </w:rPr>
                                <w:t>(</w:t>
                              </w:r>
                              <w:r w:rsidR="00543D46">
                                <w:rPr>
                                  <w:rFonts w:ascii="游明朝" w:eastAsia="游明朝" w:hAnsi="游明朝"/>
                                </w:rPr>
                                <w:t>8</w:t>
                              </w:r>
                              <w:r w:rsidR="007D7BD7">
                                <w:rPr>
                                  <w:rFonts w:ascii="游明朝" w:eastAsia="游明朝" w:hAnsi="游明朝"/>
                                </w:rPr>
                                <w:t>1</w:t>
                              </w:r>
                              <w:r w:rsidRPr="00030251">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3D3CCF" id="_x0000_s1086" style="position:absolute;left:0;text-align:left;margin-left:498.65pt;margin-top:38.2pt;width:36.2pt;height:35.95pt;z-index:25176780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">
                <v:rect id="Rectangle 287" o:spid="_x0000_s1087"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" filled="f" strokeweight="1.5pt">
                  <v:textbox inset="5.85pt,.7pt,5.85pt,.7pt"/>
                </v:rect>
                <v:shape id="_x0000_s1088"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" filled="f" stroked="f" strokeweight="1pt">
                  <v:textbox inset="0,0,0,0">
                    <w:txbxContent>
                      <w:p w14:paraId="54B8DC27" w14:textId="495E2E8C" w:rsidR="002A1B7B" w:rsidRPr="00030251" w:rsidRDefault="002A1B7B" w:rsidP="001A4C56">
                        <w:pPr>
                          <w:pStyle w:val="af3"/>
                          <w:rPr>
                            <w:rFonts w:ascii="游明朝" w:eastAsia="游明朝" w:hAnsi="游明朝"/>
                          </w:rPr>
                        </w:pPr>
                        <w:r w:rsidRPr="00030251">
                          <w:rPr>
                            <w:rFonts w:ascii="游明朝" w:eastAsia="游明朝" w:hAnsi="游明朝"/>
                          </w:rPr>
                          <w:t>(</w:t>
                        </w:r>
                        <w:r w:rsidR="00543D46">
                          <w:rPr>
                            <w:rFonts w:ascii="游明朝" w:eastAsia="游明朝" w:hAnsi="游明朝"/>
                          </w:rPr>
                          <w:t>8</w:t>
                        </w:r>
                        <w:r w:rsidR="007D7BD7">
                          <w:rPr>
                            <w:rFonts w:ascii="游明朝" w:eastAsia="游明朝" w:hAnsi="游明朝"/>
                          </w:rPr>
                          <w:t>1</w:t>
                        </w:r>
                        <w:r w:rsidRPr="00030251">
                          <w:rPr>
                            <w:rFonts w:ascii="游明朝" w:eastAsia="游明朝" w:hAnsi="游明朝"/>
                          </w:rPr>
                          <w:t>)</w:t>
                        </w:r>
                      </w:p>
                    </w:txbxContent>
                  </v:textbox>
                </v:shape>
                <w10:wrap anchorx="page"/>
                <w10:anchorlock/>
              </v:group>
            </w:pict>
          </mc:Fallback>
        </mc:AlternateContent>
      </w:r>
    </w:p>
    <w:p w14:paraId="75A39925"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1D48916D" w14:textId="0D6D8D4A" w:rsidR="00471420" w:rsidRPr="00881D46" w:rsidRDefault="00471420" w:rsidP="003451A2">
      <w:pPr>
        <w:pStyle w:val="22"/>
      </w:pPr>
      <w:r w:rsidRPr="00881D46">
        <w:rPr>
          <w:rFonts w:hint="eastAsia"/>
        </w:rPr>
        <w:t>1 .</w:t>
      </w:r>
      <w:r w:rsidR="002F4173" w:rsidRPr="00881D46">
        <w:t xml:space="preserve"> </w:t>
      </w:r>
      <w:r w:rsidRPr="00881D46">
        <w:rPr>
          <w:rFonts w:hint="eastAsia"/>
        </w:rPr>
        <w:t>正社員に比べ少ない</w:t>
      </w:r>
    </w:p>
    <w:p w14:paraId="03FFB361" w14:textId="3ED2168A" w:rsidR="00471420" w:rsidRPr="00881D46" w:rsidRDefault="00471420" w:rsidP="003451A2">
      <w:pPr>
        <w:pStyle w:val="22"/>
      </w:pPr>
      <w:r w:rsidRPr="00881D46">
        <w:rPr>
          <w:rFonts w:hint="eastAsia"/>
        </w:rPr>
        <w:t>2 .</w:t>
      </w:r>
      <w:r w:rsidR="002F4173" w:rsidRPr="00881D46">
        <w:t xml:space="preserve"> </w:t>
      </w:r>
      <w:r w:rsidRPr="00881D46">
        <w:rPr>
          <w:rFonts w:hint="eastAsia"/>
        </w:rPr>
        <w:t>正社員と同じか多い</w:t>
      </w:r>
    </w:p>
    <w:p w14:paraId="7E92E42F"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1342FD79" w14:textId="77777777" w:rsidR="00264734" w:rsidRPr="00881D46" w:rsidRDefault="00264734">
      <w:pPr>
        <w:widowControl/>
        <w:jc w:val="left"/>
        <w:rPr>
          <w:rFonts w:asciiTheme="majorHAnsi" w:eastAsiaTheme="majorEastAsia" w:hAnsiTheme="majorHAnsi"/>
          <w:noProof/>
          <w:kern w:val="16"/>
          <w:sz w:val="21"/>
          <w:szCs w:val="21"/>
        </w:rPr>
      </w:pPr>
      <w:r w:rsidRPr="00881D46">
        <w:br w:type="page"/>
      </w:r>
    </w:p>
    <w:p w14:paraId="04E35C14" w14:textId="1945510C" w:rsidR="00E22D7D" w:rsidRPr="00881D46" w:rsidRDefault="00FF7AD3" w:rsidP="00B748C5">
      <w:pPr>
        <w:pStyle w:val="30"/>
        <w:spacing w:before="360" w:after="120"/>
        <w:ind w:left="630" w:hanging="630"/>
        <w:rPr>
          <w:rFonts w:ascii="游明朝" w:eastAsia="游明朝" w:hAnsi="游明朝"/>
        </w:rPr>
      </w:pPr>
      <w:r w:rsidRPr="00881D46">
        <w:rPr>
          <w:rFonts w:hint="eastAsia"/>
        </w:rPr>
        <w:lastRenderedPageBreak/>
        <w:t>Q28．あなたの［仕事上で求められる責任］は同じ職場の正社員と比べてどのようなものですか。</w:t>
      </w:r>
      <w:r w:rsidR="001A4C56" w:rsidRPr="00881D46">
        <w:rPr>
          <w:rFonts w:hint="eastAsia"/>
        </w:rPr>
        <mc:AlternateContent>
          <mc:Choice Requires="wpg">
            <w:drawing>
              <wp:anchor distT="0" distB="0" distL="114300" distR="114300" simplePos="0" relativeHeight="251769856" behindDoc="0" locked="1" layoutInCell="1" allowOverlap="1" wp14:anchorId="3E31C723" wp14:editId="13057C59">
                <wp:simplePos x="0" y="0"/>
                <wp:positionH relativeFrom="page">
                  <wp:posOffset>6332855</wp:posOffset>
                </wp:positionH>
                <wp:positionV relativeFrom="paragraph">
                  <wp:posOffset>245745</wp:posOffset>
                </wp:positionV>
                <wp:extent cx="459740" cy="456565"/>
                <wp:effectExtent l="0" t="0" r="16510" b="635"/>
                <wp:wrapNone/>
                <wp:docPr id="45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60"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1"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CACD41" w14:textId="45233428" w:rsidR="002A1B7B" w:rsidRPr="00030251" w:rsidRDefault="002A1B7B" w:rsidP="001A4C56">
                              <w:pPr>
                                <w:pStyle w:val="af3"/>
                                <w:rPr>
                                  <w:rFonts w:ascii="游明朝" w:eastAsia="游明朝" w:hAnsi="游明朝"/>
                                </w:rPr>
                              </w:pPr>
                              <w:r w:rsidRPr="00030251">
                                <w:rPr>
                                  <w:rFonts w:ascii="游明朝" w:eastAsia="游明朝" w:hAnsi="游明朝"/>
                                </w:rPr>
                                <w:t>(</w:t>
                              </w:r>
                              <w:r w:rsidR="002864E5">
                                <w:rPr>
                                  <w:rFonts w:ascii="游明朝" w:eastAsia="游明朝" w:hAnsi="游明朝"/>
                                </w:rPr>
                                <w:t>8</w:t>
                              </w:r>
                              <w:r w:rsidR="007D7BD7">
                                <w:rPr>
                                  <w:rFonts w:ascii="游明朝" w:eastAsia="游明朝" w:hAnsi="游明朝"/>
                                </w:rPr>
                                <w:t>2</w:t>
                              </w:r>
                              <w:r w:rsidRPr="00030251">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31C723" id="_x0000_s1089" style="position:absolute;left:0;text-align:left;margin-left:498.65pt;margin-top:19.35pt;width:36.2pt;height:35.95pt;z-index:25176985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">
                <v:rect id="Rectangle 287" o:spid="_x0000_s1090"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" filled="f" strokeweight="1.5pt">
                  <v:textbox inset="5.85pt,.7pt,5.85pt,.7pt"/>
                </v:rect>
                <v:shape id="_x0000_s1091"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" filled="f" stroked="f" strokeweight="1pt">
                  <v:textbox inset="0,0,0,0">
                    <w:txbxContent>
                      <w:p w14:paraId="1DCACD41" w14:textId="45233428" w:rsidR="002A1B7B" w:rsidRPr="00030251" w:rsidRDefault="002A1B7B" w:rsidP="001A4C56">
                        <w:pPr>
                          <w:pStyle w:val="af3"/>
                          <w:rPr>
                            <w:rFonts w:ascii="游明朝" w:eastAsia="游明朝" w:hAnsi="游明朝"/>
                          </w:rPr>
                        </w:pPr>
                        <w:r w:rsidRPr="00030251">
                          <w:rPr>
                            <w:rFonts w:ascii="游明朝" w:eastAsia="游明朝" w:hAnsi="游明朝"/>
                          </w:rPr>
                          <w:t>(</w:t>
                        </w:r>
                        <w:r w:rsidR="002864E5">
                          <w:rPr>
                            <w:rFonts w:ascii="游明朝" w:eastAsia="游明朝" w:hAnsi="游明朝"/>
                          </w:rPr>
                          <w:t>8</w:t>
                        </w:r>
                        <w:r w:rsidR="007D7BD7">
                          <w:rPr>
                            <w:rFonts w:ascii="游明朝" w:eastAsia="游明朝" w:hAnsi="游明朝"/>
                          </w:rPr>
                          <w:t>2</w:t>
                        </w:r>
                        <w:r w:rsidRPr="00030251">
                          <w:rPr>
                            <w:rFonts w:ascii="游明朝" w:eastAsia="游明朝" w:hAnsi="游明朝"/>
                          </w:rPr>
                          <w:t>)</w:t>
                        </w:r>
                      </w:p>
                    </w:txbxContent>
                  </v:textbox>
                </v:shape>
                <w10:wrap anchorx="page"/>
                <w10:anchorlock/>
              </v:group>
            </w:pict>
          </mc:Fallback>
        </mc:AlternateContent>
      </w:r>
    </w:p>
    <w:p w14:paraId="2373C3C4"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2F585AAC" w14:textId="4942001E" w:rsidR="00471420" w:rsidRPr="00881D46" w:rsidRDefault="00471420" w:rsidP="003451A2">
      <w:pPr>
        <w:pStyle w:val="22"/>
      </w:pPr>
      <w:r w:rsidRPr="00881D46">
        <w:rPr>
          <w:rFonts w:hint="eastAsia"/>
        </w:rPr>
        <w:t>1 .</w:t>
      </w:r>
      <w:r w:rsidR="002F4173" w:rsidRPr="00881D46">
        <w:t xml:space="preserve"> </w:t>
      </w:r>
      <w:r w:rsidRPr="00881D46">
        <w:rPr>
          <w:rFonts w:hint="eastAsia"/>
        </w:rPr>
        <w:t>正社員に比べ軽い</w:t>
      </w:r>
    </w:p>
    <w:p w14:paraId="6B9B4FEC" w14:textId="1CB790FD" w:rsidR="00471420" w:rsidRPr="00881D46" w:rsidRDefault="00471420" w:rsidP="003451A2">
      <w:pPr>
        <w:pStyle w:val="22"/>
      </w:pPr>
      <w:r w:rsidRPr="00881D46">
        <w:rPr>
          <w:rFonts w:hint="eastAsia"/>
        </w:rPr>
        <w:t>2 .</w:t>
      </w:r>
      <w:r w:rsidR="002F4173" w:rsidRPr="00881D46">
        <w:t xml:space="preserve"> </w:t>
      </w:r>
      <w:r w:rsidRPr="00881D46">
        <w:rPr>
          <w:rFonts w:hint="eastAsia"/>
        </w:rPr>
        <w:t>正社員と同じか重い</w:t>
      </w:r>
    </w:p>
    <w:p w14:paraId="0502F6C6"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5805B351" w14:textId="181298CC" w:rsidR="00E22D7D" w:rsidRPr="00881D46" w:rsidRDefault="00FF7AD3" w:rsidP="00264734">
      <w:pPr>
        <w:pStyle w:val="30"/>
        <w:spacing w:before="360" w:after="120"/>
        <w:ind w:left="630" w:hanging="630"/>
        <w:rPr>
          <w:rFonts w:ascii="游明朝" w:eastAsia="游明朝" w:hAnsi="游明朝"/>
        </w:rPr>
      </w:pPr>
      <w:r w:rsidRPr="00881D46">
        <w:rPr>
          <w:rFonts w:hint="eastAsia"/>
        </w:rPr>
        <w:t>Q29．あなたの［業務の内容］は同じ職場の正社員と比べてどのようなものですか。</w:t>
      </w:r>
      <w:r w:rsidR="001A4C56" w:rsidRPr="00881D46">
        <w:rPr>
          <w:rFonts w:hint="eastAsia"/>
        </w:rPr>
        <mc:AlternateContent>
          <mc:Choice Requires="wpg">
            <w:drawing>
              <wp:anchor distT="0" distB="0" distL="114300" distR="114300" simplePos="0" relativeHeight="251771904" behindDoc="0" locked="1" layoutInCell="1" allowOverlap="1" wp14:anchorId="248C24FD" wp14:editId="54802218">
                <wp:simplePos x="0" y="0"/>
                <wp:positionH relativeFrom="page">
                  <wp:posOffset>6332855</wp:posOffset>
                </wp:positionH>
                <wp:positionV relativeFrom="paragraph">
                  <wp:posOffset>474980</wp:posOffset>
                </wp:positionV>
                <wp:extent cx="459740" cy="456565"/>
                <wp:effectExtent l="0" t="0" r="16510" b="635"/>
                <wp:wrapNone/>
                <wp:docPr id="46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63"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4"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23D4F4" w14:textId="5183B607" w:rsidR="002A1B7B" w:rsidRPr="00030251" w:rsidRDefault="002A1B7B" w:rsidP="001A4C56">
                              <w:pPr>
                                <w:pStyle w:val="af3"/>
                                <w:rPr>
                                  <w:rFonts w:ascii="游明朝" w:eastAsia="游明朝" w:hAnsi="游明朝"/>
                                </w:rPr>
                              </w:pPr>
                              <w:r w:rsidRPr="00030251">
                                <w:rPr>
                                  <w:rFonts w:ascii="游明朝" w:eastAsia="游明朝" w:hAnsi="游明朝"/>
                                </w:rPr>
                                <w:t>(</w:t>
                              </w:r>
                              <w:r w:rsidR="002864E5">
                                <w:rPr>
                                  <w:rFonts w:ascii="游明朝" w:eastAsia="游明朝" w:hAnsi="游明朝"/>
                                </w:rPr>
                                <w:t>8</w:t>
                              </w:r>
                              <w:r w:rsidR="007D7BD7">
                                <w:rPr>
                                  <w:rFonts w:ascii="游明朝" w:eastAsia="游明朝" w:hAnsi="游明朝"/>
                                </w:rPr>
                                <w:t>3</w:t>
                              </w:r>
                              <w:r w:rsidRPr="00030251">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8C24FD" id="_x0000_s1092" style="position:absolute;left:0;text-align:left;margin-left:498.65pt;margin-top:37.4pt;width:36.2pt;height:35.95pt;z-index:25177190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">
                <v:rect id="Rectangle 287" o:spid="_x0000_s1093"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" filled="f" strokeweight="1.5pt">
                  <v:textbox inset="5.85pt,.7pt,5.85pt,.7pt"/>
                </v:rect>
                <v:shape id="_x0000_s1094"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" filled="f" stroked="f" strokeweight="1pt">
                  <v:textbox inset="0,0,0,0">
                    <w:txbxContent>
                      <w:p w14:paraId="4423D4F4" w14:textId="5183B607" w:rsidR="002A1B7B" w:rsidRPr="00030251" w:rsidRDefault="002A1B7B" w:rsidP="001A4C56">
                        <w:pPr>
                          <w:pStyle w:val="af3"/>
                          <w:rPr>
                            <w:rFonts w:ascii="游明朝" w:eastAsia="游明朝" w:hAnsi="游明朝"/>
                          </w:rPr>
                        </w:pPr>
                        <w:r w:rsidRPr="00030251">
                          <w:rPr>
                            <w:rFonts w:ascii="游明朝" w:eastAsia="游明朝" w:hAnsi="游明朝"/>
                          </w:rPr>
                          <w:t>(</w:t>
                        </w:r>
                        <w:r w:rsidR="002864E5">
                          <w:rPr>
                            <w:rFonts w:ascii="游明朝" w:eastAsia="游明朝" w:hAnsi="游明朝"/>
                          </w:rPr>
                          <w:t>8</w:t>
                        </w:r>
                        <w:r w:rsidR="007D7BD7">
                          <w:rPr>
                            <w:rFonts w:ascii="游明朝" w:eastAsia="游明朝" w:hAnsi="游明朝"/>
                          </w:rPr>
                          <w:t>3</w:t>
                        </w:r>
                        <w:r w:rsidRPr="00030251">
                          <w:rPr>
                            <w:rFonts w:ascii="游明朝" w:eastAsia="游明朝" w:hAnsi="游明朝"/>
                          </w:rPr>
                          <w:t>)</w:t>
                        </w:r>
                      </w:p>
                    </w:txbxContent>
                  </v:textbox>
                </v:shape>
                <w10:wrap anchorx="page"/>
                <w10:anchorlock/>
              </v:group>
            </w:pict>
          </mc:Fallback>
        </mc:AlternateContent>
      </w:r>
    </w:p>
    <w:p w14:paraId="6B7D0E34"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1D6B687A" w14:textId="040B604F" w:rsidR="00471420" w:rsidRPr="00881D46" w:rsidRDefault="00471420" w:rsidP="003451A2">
      <w:pPr>
        <w:pStyle w:val="22"/>
      </w:pPr>
      <w:r w:rsidRPr="00881D46">
        <w:rPr>
          <w:rFonts w:hint="eastAsia"/>
        </w:rPr>
        <w:t>1 .</w:t>
      </w:r>
      <w:r w:rsidR="002F4173" w:rsidRPr="00881D46">
        <w:t xml:space="preserve"> </w:t>
      </w:r>
      <w:r w:rsidRPr="00881D46">
        <w:rPr>
          <w:rFonts w:hint="eastAsia"/>
        </w:rPr>
        <w:t>正社員と全く異なる</w:t>
      </w:r>
    </w:p>
    <w:p w14:paraId="3C93D16F" w14:textId="437A6F45" w:rsidR="00471420" w:rsidRPr="00881D46" w:rsidRDefault="00471420" w:rsidP="003451A2">
      <w:pPr>
        <w:pStyle w:val="22"/>
      </w:pPr>
      <w:r w:rsidRPr="00881D46">
        <w:rPr>
          <w:rFonts w:hint="eastAsia"/>
        </w:rPr>
        <w:t>2 .</w:t>
      </w:r>
      <w:r w:rsidR="002F4173" w:rsidRPr="00881D46">
        <w:t xml:space="preserve"> </w:t>
      </w:r>
      <w:r w:rsidRPr="00881D46">
        <w:rPr>
          <w:rFonts w:hint="eastAsia"/>
        </w:rPr>
        <w:t>正社員と一部同じ</w:t>
      </w:r>
    </w:p>
    <w:p w14:paraId="0DD6633F" w14:textId="4B0B893A" w:rsidR="00471420" w:rsidRPr="00881D46" w:rsidRDefault="00E22D7D" w:rsidP="003451A2">
      <w:pPr>
        <w:pStyle w:val="22"/>
      </w:pPr>
      <w:r w:rsidRPr="00881D46">
        <w:t>3 .</w:t>
      </w:r>
      <w:r w:rsidR="002F4173" w:rsidRPr="00881D46">
        <w:t xml:space="preserve"> </w:t>
      </w:r>
      <w:r w:rsidR="00471420" w:rsidRPr="00881D46">
        <w:rPr>
          <w:rFonts w:hint="eastAsia"/>
        </w:rPr>
        <w:t>正社員と全く同じ</w:t>
      </w:r>
    </w:p>
    <w:p w14:paraId="314C12A5"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num="3" w:space="425"/>
          <w:docGrid w:linePitch="300" w:charSpace="162"/>
        </w:sectPr>
      </w:pPr>
    </w:p>
    <w:p w14:paraId="16ED337D" w14:textId="70DA1F7E" w:rsidR="00E22D7D" w:rsidRPr="00881D46" w:rsidRDefault="00FF7AD3" w:rsidP="00A744A7">
      <w:pPr>
        <w:pStyle w:val="30"/>
        <w:spacing w:before="360" w:after="120"/>
        <w:ind w:left="630" w:hanging="630"/>
        <w:rPr>
          <w:rFonts w:ascii="游明朝" w:eastAsia="游明朝" w:hAnsi="游明朝"/>
        </w:rPr>
      </w:pPr>
      <w:r w:rsidRPr="00881D46">
        <w:rPr>
          <w:rFonts w:hint="eastAsia"/>
        </w:rPr>
        <w:t>Q30．あなたの［配置転換や転勤の有無と範囲］は同じ職場の正社員と比べてどのようなものですか。</w:t>
      </w:r>
      <w:r w:rsidR="001A4C56" w:rsidRPr="00881D46">
        <w:rPr>
          <w:rFonts w:hint="eastAsia"/>
        </w:rPr>
        <mc:AlternateContent>
          <mc:Choice Requires="wpg">
            <w:drawing>
              <wp:anchor distT="0" distB="0" distL="114300" distR="114300" simplePos="0" relativeHeight="251773952" behindDoc="0" locked="1" layoutInCell="1" allowOverlap="1" wp14:anchorId="31D6E887" wp14:editId="52A8E2A9">
                <wp:simplePos x="0" y="0"/>
                <wp:positionH relativeFrom="page">
                  <wp:posOffset>6332855</wp:posOffset>
                </wp:positionH>
                <wp:positionV relativeFrom="paragraph">
                  <wp:posOffset>487680</wp:posOffset>
                </wp:positionV>
                <wp:extent cx="459740" cy="456565"/>
                <wp:effectExtent l="0" t="0" r="16510" b="635"/>
                <wp:wrapNone/>
                <wp:docPr id="46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66"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7"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E6B2D75" w14:textId="6DD91897" w:rsidR="002A1B7B" w:rsidRPr="00246A55" w:rsidRDefault="002A1B7B" w:rsidP="001A4C56">
                              <w:pPr>
                                <w:pStyle w:val="af3"/>
                                <w:rPr>
                                  <w:rFonts w:ascii="游明朝" w:eastAsia="游明朝" w:hAnsi="游明朝"/>
                                </w:rPr>
                              </w:pPr>
                              <w:r w:rsidRPr="00246A55">
                                <w:rPr>
                                  <w:rFonts w:ascii="游明朝" w:eastAsia="游明朝" w:hAnsi="游明朝"/>
                                </w:rPr>
                                <w:t>(</w:t>
                              </w:r>
                              <w:r w:rsidR="002864E5">
                                <w:rPr>
                                  <w:rFonts w:ascii="游明朝" w:eastAsia="游明朝" w:hAnsi="游明朝"/>
                                </w:rPr>
                                <w:t>8</w:t>
                              </w:r>
                              <w:r w:rsidR="007D7BD7">
                                <w:rPr>
                                  <w:rFonts w:ascii="游明朝" w:eastAsia="游明朝" w:hAnsi="游明朝"/>
                                </w:rPr>
                                <w:t>4</w:t>
                              </w:r>
                              <w:r w:rsidRPr="00246A55">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D6E887" id="_x0000_s1095" style="position:absolute;left:0;text-align:left;margin-left:498.65pt;margin-top:38.4pt;width:36.2pt;height:35.95pt;z-index:25177395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">
                <v:rect id="Rectangle 287" o:spid="_x0000_s1096"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" filled="f" strokeweight="1.5pt">
                  <v:textbox inset="5.85pt,.7pt,5.85pt,.7pt"/>
                </v:rect>
                <v:shape id="_x0000_s1097"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" filled="f" stroked="f" strokeweight="1pt">
                  <v:textbox inset="0,0,0,0">
                    <w:txbxContent>
                      <w:p w14:paraId="4E6B2D75" w14:textId="6DD91897" w:rsidR="002A1B7B" w:rsidRPr="00246A55" w:rsidRDefault="002A1B7B" w:rsidP="001A4C56">
                        <w:pPr>
                          <w:pStyle w:val="af3"/>
                          <w:rPr>
                            <w:rFonts w:ascii="游明朝" w:eastAsia="游明朝" w:hAnsi="游明朝"/>
                          </w:rPr>
                        </w:pPr>
                        <w:r w:rsidRPr="00246A55">
                          <w:rPr>
                            <w:rFonts w:ascii="游明朝" w:eastAsia="游明朝" w:hAnsi="游明朝"/>
                          </w:rPr>
                          <w:t>(</w:t>
                        </w:r>
                        <w:r w:rsidR="002864E5">
                          <w:rPr>
                            <w:rFonts w:ascii="游明朝" w:eastAsia="游明朝" w:hAnsi="游明朝"/>
                          </w:rPr>
                          <w:t>8</w:t>
                        </w:r>
                        <w:r w:rsidR="007D7BD7">
                          <w:rPr>
                            <w:rFonts w:ascii="游明朝" w:eastAsia="游明朝" w:hAnsi="游明朝"/>
                          </w:rPr>
                          <w:t>4</w:t>
                        </w:r>
                        <w:r w:rsidRPr="00246A55">
                          <w:rPr>
                            <w:rFonts w:ascii="游明朝" w:eastAsia="游明朝" w:hAnsi="游明朝"/>
                          </w:rPr>
                          <w:t>)</w:t>
                        </w:r>
                      </w:p>
                    </w:txbxContent>
                  </v:textbox>
                </v:shape>
                <w10:wrap anchorx="page"/>
                <w10:anchorlock/>
              </v:group>
            </w:pict>
          </mc:Fallback>
        </mc:AlternateContent>
      </w:r>
    </w:p>
    <w:p w14:paraId="05D5E6EF"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3E97598D" w14:textId="149C43C6" w:rsidR="00471420" w:rsidRPr="00881D46" w:rsidRDefault="00471420" w:rsidP="003451A2">
      <w:pPr>
        <w:pStyle w:val="22"/>
      </w:pPr>
      <w:r w:rsidRPr="00881D46">
        <w:rPr>
          <w:rFonts w:hint="eastAsia"/>
        </w:rPr>
        <w:t>1 .</w:t>
      </w:r>
      <w:r w:rsidR="002F4173" w:rsidRPr="00881D46">
        <w:t xml:space="preserve"> </w:t>
      </w:r>
      <w:r w:rsidRPr="00881D46">
        <w:rPr>
          <w:rFonts w:hint="eastAsia"/>
        </w:rPr>
        <w:t>正社員とは異なる</w:t>
      </w:r>
    </w:p>
    <w:p w14:paraId="4F535994" w14:textId="49E0C444" w:rsidR="00471420" w:rsidRPr="00881D46" w:rsidRDefault="00471420" w:rsidP="003451A2">
      <w:pPr>
        <w:pStyle w:val="22"/>
      </w:pPr>
      <w:r w:rsidRPr="00881D46">
        <w:rPr>
          <w:rFonts w:hint="eastAsia"/>
        </w:rPr>
        <w:t>2 .</w:t>
      </w:r>
      <w:r w:rsidR="002F4173" w:rsidRPr="00881D46">
        <w:t xml:space="preserve"> </w:t>
      </w:r>
      <w:r w:rsidRPr="00881D46">
        <w:rPr>
          <w:rFonts w:hint="eastAsia"/>
        </w:rPr>
        <w:t>正社員と同じ</w:t>
      </w:r>
    </w:p>
    <w:p w14:paraId="49EA5BD1"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6138C18D" w14:textId="5BD19B2C" w:rsidR="00471420" w:rsidRPr="00881D46" w:rsidRDefault="00FF7AD3" w:rsidP="00A744A7">
      <w:pPr>
        <w:pStyle w:val="30"/>
        <w:spacing w:before="360" w:afterLines="0" w:after="0"/>
        <w:ind w:left="630" w:hanging="630"/>
      </w:pPr>
      <w:r w:rsidRPr="00881D46">
        <w:rPr>
          <w:rFonts w:hint="eastAsia"/>
        </w:rPr>
        <w:t>Q31．あなたは現在の働き方（雇用形態）を変えたいですか。</w:t>
      </w:r>
      <w:r w:rsidR="001A4C56" w:rsidRPr="00881D46">
        <w:rPr>
          <w:rFonts w:hint="eastAsia"/>
        </w:rPr>
        <mc:AlternateContent>
          <mc:Choice Requires="wpg">
            <w:drawing>
              <wp:anchor distT="0" distB="0" distL="114300" distR="114300" simplePos="0" relativeHeight="251776000" behindDoc="0" locked="1" layoutInCell="1" allowOverlap="1" wp14:anchorId="6580C420" wp14:editId="340C5579">
                <wp:simplePos x="0" y="0"/>
                <wp:positionH relativeFrom="page">
                  <wp:posOffset>6332855</wp:posOffset>
                </wp:positionH>
                <wp:positionV relativeFrom="paragraph">
                  <wp:posOffset>1074420</wp:posOffset>
                </wp:positionV>
                <wp:extent cx="459740" cy="456565"/>
                <wp:effectExtent l="0" t="0" r="16510" b="635"/>
                <wp:wrapNone/>
                <wp:docPr id="46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69"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0"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4236A6" w14:textId="722678B7" w:rsidR="002A1B7B" w:rsidRPr="00246A55" w:rsidRDefault="002A1B7B" w:rsidP="001A4C56">
                              <w:pPr>
                                <w:pStyle w:val="af3"/>
                                <w:rPr>
                                  <w:rFonts w:ascii="游明朝" w:eastAsia="游明朝" w:hAnsi="游明朝"/>
                                </w:rPr>
                              </w:pPr>
                              <w:r w:rsidRPr="00246A55">
                                <w:rPr>
                                  <w:rFonts w:ascii="游明朝" w:eastAsia="游明朝" w:hAnsi="游明朝"/>
                                </w:rPr>
                                <w:t>(</w:t>
                              </w:r>
                              <w:r w:rsidR="002864E5">
                                <w:rPr>
                                  <w:rFonts w:ascii="游明朝" w:eastAsia="游明朝" w:hAnsi="游明朝"/>
                                </w:rPr>
                                <w:t>8</w:t>
                              </w:r>
                              <w:r w:rsidR="007D7BD7">
                                <w:rPr>
                                  <w:rFonts w:ascii="游明朝" w:eastAsia="游明朝" w:hAnsi="游明朝"/>
                                </w:rPr>
                                <w:t>5</w:t>
                              </w:r>
                              <w:r w:rsidRPr="00246A55">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80C420" id="_x0000_s1098" style="position:absolute;left:0;text-align:left;margin-left:498.65pt;margin-top:84.6pt;width:36.2pt;height:35.95pt;z-index:251776000;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">
                <v:rect id="Rectangle 287" o:spid="_x0000_s1099"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" filled="f" strokeweight="1.5pt">
                  <v:textbox inset="5.85pt,.7pt,5.85pt,.7pt"/>
                </v:rect>
                <v:shape id="_x0000_s1100"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" filled="f" stroked="f" strokeweight="1pt">
                  <v:textbox inset="0,0,0,0">
                    <w:txbxContent>
                      <w:p w14:paraId="6F4236A6" w14:textId="722678B7" w:rsidR="002A1B7B" w:rsidRPr="00246A55" w:rsidRDefault="002A1B7B" w:rsidP="001A4C56">
                        <w:pPr>
                          <w:pStyle w:val="af3"/>
                          <w:rPr>
                            <w:rFonts w:ascii="游明朝" w:eastAsia="游明朝" w:hAnsi="游明朝"/>
                          </w:rPr>
                        </w:pPr>
                        <w:r w:rsidRPr="00246A55">
                          <w:rPr>
                            <w:rFonts w:ascii="游明朝" w:eastAsia="游明朝" w:hAnsi="游明朝"/>
                          </w:rPr>
                          <w:t>(</w:t>
                        </w:r>
                        <w:r w:rsidR="002864E5">
                          <w:rPr>
                            <w:rFonts w:ascii="游明朝" w:eastAsia="游明朝" w:hAnsi="游明朝"/>
                          </w:rPr>
                          <w:t>8</w:t>
                        </w:r>
                        <w:r w:rsidR="007D7BD7">
                          <w:rPr>
                            <w:rFonts w:ascii="游明朝" w:eastAsia="游明朝" w:hAnsi="游明朝"/>
                          </w:rPr>
                          <w:t>5</w:t>
                        </w:r>
                        <w:r w:rsidRPr="00246A55">
                          <w:rPr>
                            <w:rFonts w:ascii="游明朝" w:eastAsia="游明朝" w:hAnsi="游明朝"/>
                          </w:rPr>
                          <w:t>)</w:t>
                        </w:r>
                      </w:p>
                    </w:txbxContent>
                  </v:textbox>
                </v:shape>
                <w10:wrap anchorx="page"/>
                <w10:anchorlock/>
              </v:group>
            </w:pict>
          </mc:Fallback>
        </mc:AlternateContent>
      </w:r>
    </w:p>
    <w:p w14:paraId="596615AA" w14:textId="774EB668" w:rsidR="00471420" w:rsidRPr="00881D46" w:rsidRDefault="00FF7AD3" w:rsidP="00A744A7">
      <w:pPr>
        <w:pStyle w:val="aff7"/>
        <w:spacing w:before="24" w:after="72"/>
        <w:ind w:left="780" w:hanging="180"/>
      </w:pPr>
      <w:r w:rsidRPr="00881D46">
        <w:rPr>
          <w:rFonts w:hint="eastAsia"/>
        </w:rPr>
        <w:t>※無期雇用は契約終了の期間が定められていない雇用契約による働き方、有期雇用は半年や１年等、あらかじめ働く期間が決まっている雇用契約による働き方。</w:t>
      </w:r>
    </w:p>
    <w:p w14:paraId="7713FC70" w14:textId="77777777" w:rsidR="004459E8" w:rsidRPr="00881D46" w:rsidRDefault="004459E8" w:rsidP="008E41B2">
      <w:pPr>
        <w:adjustRightInd w:val="0"/>
        <w:snapToGrid w:val="0"/>
        <w:spacing w:line="180" w:lineRule="auto"/>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3C59F3A0" w14:textId="4ED64D87" w:rsidR="00471420" w:rsidRPr="00881D46" w:rsidRDefault="00471420" w:rsidP="003451A2">
      <w:pPr>
        <w:pStyle w:val="22"/>
      </w:pPr>
      <w:r w:rsidRPr="00881D46">
        <w:rPr>
          <w:rFonts w:hint="eastAsia"/>
        </w:rPr>
        <w:t>1 .</w:t>
      </w:r>
      <w:r w:rsidR="002F4173" w:rsidRPr="00881D46">
        <w:t xml:space="preserve"> </w:t>
      </w:r>
      <w:r w:rsidRPr="00881D46">
        <w:rPr>
          <w:rFonts w:hint="eastAsia"/>
        </w:rPr>
        <w:t>正社員に変わりたい</w:t>
      </w:r>
    </w:p>
    <w:p w14:paraId="61E404EF" w14:textId="0E69124E" w:rsidR="00471420" w:rsidRPr="00881D46" w:rsidRDefault="00471420" w:rsidP="003451A2">
      <w:pPr>
        <w:pStyle w:val="22"/>
      </w:pPr>
      <w:r w:rsidRPr="00881D46">
        <w:rPr>
          <w:rFonts w:hint="eastAsia"/>
        </w:rPr>
        <w:t>2 .</w:t>
      </w:r>
      <w:r w:rsidR="002F4173" w:rsidRPr="00881D46">
        <w:t xml:space="preserve"> </w:t>
      </w:r>
      <w:r w:rsidRPr="00881D46">
        <w:rPr>
          <w:rFonts w:hint="eastAsia"/>
        </w:rPr>
        <w:t>今の働き方のままで無期雇用に変わりたい</w:t>
      </w:r>
    </w:p>
    <w:p w14:paraId="039E2D6E" w14:textId="6FF00124" w:rsidR="00471420" w:rsidRPr="00881D46" w:rsidRDefault="00471420" w:rsidP="003451A2">
      <w:pPr>
        <w:pStyle w:val="22"/>
      </w:pPr>
      <w:r w:rsidRPr="00881D46">
        <w:rPr>
          <w:rFonts w:hint="eastAsia"/>
        </w:rPr>
        <w:t>3 .</w:t>
      </w:r>
      <w:r w:rsidR="002F4173" w:rsidRPr="00881D46">
        <w:t xml:space="preserve"> </w:t>
      </w:r>
      <w:r w:rsidRPr="00881D46">
        <w:rPr>
          <w:rFonts w:hint="eastAsia"/>
        </w:rPr>
        <w:t>今の働き方のままで有期雇用に変わりたい</w:t>
      </w:r>
    </w:p>
    <w:p w14:paraId="664177F3" w14:textId="6568B4DE" w:rsidR="00471420" w:rsidRPr="00881D46" w:rsidRDefault="00471420" w:rsidP="003451A2">
      <w:pPr>
        <w:pStyle w:val="22"/>
      </w:pPr>
      <w:r w:rsidRPr="00881D46">
        <w:rPr>
          <w:rFonts w:hint="eastAsia"/>
        </w:rPr>
        <w:t>4 .</w:t>
      </w:r>
      <w:r w:rsidR="002F4173" w:rsidRPr="00881D46">
        <w:t xml:space="preserve"> </w:t>
      </w:r>
      <w:r w:rsidRPr="00881D46">
        <w:rPr>
          <w:rFonts w:hint="eastAsia"/>
        </w:rPr>
        <w:t>今のままでよい</w:t>
      </w:r>
    </w:p>
    <w:p w14:paraId="78A39ECF" w14:textId="7CEF8CF9" w:rsidR="00471420" w:rsidRPr="00881D46" w:rsidRDefault="00471420" w:rsidP="003451A2">
      <w:pPr>
        <w:pStyle w:val="22"/>
      </w:pPr>
      <w:r w:rsidRPr="00881D46">
        <w:rPr>
          <w:rFonts w:hint="eastAsia"/>
        </w:rPr>
        <w:t>5 .</w:t>
      </w:r>
      <w:r w:rsidR="002F4173" w:rsidRPr="00881D46">
        <w:t xml:space="preserve"> </w:t>
      </w:r>
      <w:r w:rsidRPr="00881D46">
        <w:rPr>
          <w:rFonts w:hint="eastAsia"/>
        </w:rPr>
        <w:t>わからない</w:t>
      </w:r>
    </w:p>
    <w:p w14:paraId="242B637A" w14:textId="77777777" w:rsidR="004459E8" w:rsidRPr="00881D46" w:rsidRDefault="004459E8" w:rsidP="00EA1718">
      <w:pPr>
        <w:widowControl/>
        <w:spacing w:line="0" w:lineRule="atLeast"/>
        <w:jc w:val="left"/>
        <w:rPr>
          <w:rFonts w:ascii="游明朝" w:eastAsia="游明朝" w:hAnsi="游明朝"/>
          <w:noProof/>
        </w:rPr>
        <w:sectPr w:rsidR="004459E8" w:rsidRPr="00881D46" w:rsidSect="007A2D9E">
          <w:type w:val="continuous"/>
          <w:pgSz w:w="11906" w:h="16838" w:code="9"/>
          <w:pgMar w:top="1134" w:right="1134" w:bottom="1134" w:left="1134" w:header="567" w:footer="567" w:gutter="0"/>
          <w:cols w:num="2" w:space="425"/>
          <w:docGrid w:linePitch="300" w:charSpace="162"/>
        </w:sectPr>
      </w:pPr>
    </w:p>
    <w:p w14:paraId="0DC53583" w14:textId="3EFAC8EE" w:rsidR="009C295F" w:rsidRPr="00881D46" w:rsidRDefault="009C295F" w:rsidP="0075754D">
      <w:pPr>
        <w:pStyle w:val="30"/>
        <w:spacing w:before="360" w:after="120"/>
        <w:ind w:left="630" w:hanging="630"/>
      </w:pPr>
      <w:r w:rsidRPr="00881D46">
        <w:rPr>
          <w:rFonts w:hint="eastAsia"/>
        </w:rPr>
        <w:t>Q32．</w:t>
      </w:r>
      <w:r w:rsidR="007D0F04" w:rsidRPr="00881D46">
        <w:rPr>
          <w:rFonts w:hint="eastAsia"/>
        </w:rPr>
        <w:t>あなたは、仕事をするうえで職種や仕事内容、または、勤務先のどちらを重視していますか。</w:t>
      </w:r>
    </w:p>
    <w:p w14:paraId="64B23889" w14:textId="7537E693" w:rsidR="00A334AC" w:rsidRPr="00881D46" w:rsidRDefault="00A334AC" w:rsidP="000F24C7">
      <w:pPr>
        <w:pStyle w:val="22"/>
        <w:sectPr w:rsidR="00A334AC" w:rsidRPr="00881D46" w:rsidSect="007A2D9E">
          <w:type w:val="continuous"/>
          <w:pgSz w:w="11906" w:h="16838" w:code="9"/>
          <w:pgMar w:top="1134" w:right="1134" w:bottom="1134" w:left="1134" w:header="567" w:footer="567" w:gutter="0"/>
          <w:cols w:space="425"/>
          <w:docGrid w:linePitch="300" w:charSpace="162"/>
        </w:sectPr>
      </w:pPr>
      <w:r w:rsidRPr="00881D46">
        <w:rPr>
          <w:rFonts w:hint="eastAsia"/>
        </w:rPr>
        <mc:AlternateContent>
          <mc:Choice Requires="wpg">
            <w:drawing>
              <wp:anchor distT="0" distB="0" distL="114300" distR="114300" simplePos="0" relativeHeight="251864064" behindDoc="0" locked="1" layoutInCell="1" allowOverlap="1" wp14:anchorId="7C958E68" wp14:editId="5837C1E5">
                <wp:simplePos x="0" y="0"/>
                <wp:positionH relativeFrom="page">
                  <wp:posOffset>6331585</wp:posOffset>
                </wp:positionH>
                <wp:positionV relativeFrom="paragraph">
                  <wp:posOffset>426085</wp:posOffset>
                </wp:positionV>
                <wp:extent cx="459740" cy="456565"/>
                <wp:effectExtent l="0" t="0" r="16510" b="635"/>
                <wp:wrapNone/>
                <wp:docPr id="85906498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810871306"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35944506"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19D567" w14:textId="53A361B5" w:rsidR="00A334AC" w:rsidRPr="00246A55" w:rsidRDefault="00A334AC" w:rsidP="00A334AC">
                              <w:pPr>
                                <w:pStyle w:val="af3"/>
                                <w:rPr>
                                  <w:rFonts w:ascii="游明朝" w:eastAsia="游明朝" w:hAnsi="游明朝"/>
                                </w:rPr>
                              </w:pPr>
                              <w:r w:rsidRPr="00246A55">
                                <w:rPr>
                                  <w:rFonts w:ascii="游明朝" w:eastAsia="游明朝" w:hAnsi="游明朝"/>
                                </w:rPr>
                                <w:t>(</w:t>
                              </w:r>
                              <w:r>
                                <w:rPr>
                                  <w:rFonts w:ascii="游明朝" w:eastAsia="游明朝" w:hAnsi="游明朝"/>
                                </w:rPr>
                                <w:t>8</w:t>
                              </w:r>
                              <w:r w:rsidR="007D7BD7">
                                <w:rPr>
                                  <w:rFonts w:ascii="游明朝" w:eastAsia="游明朝" w:hAnsi="游明朝"/>
                                </w:rPr>
                                <w:t>6</w:t>
                              </w:r>
                              <w:r w:rsidRPr="00246A55">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958E68" id="_x0000_s1101" style="position:absolute;left:0;text-align:left;margin-left:498.55pt;margin-top:33.55pt;width:36.2pt;height:35.95pt;z-index:25186406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">
                <v:rect id="Rectangle 287" o:spid="_x0000_s1102"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" filled="f" strokeweight="1.5pt">
                  <v:textbox inset="5.85pt,.7pt,5.85pt,.7pt"/>
                </v:rect>
                <v:shape id="_x0000_s1103"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" filled="f" stroked="f" strokeweight="1pt">
                  <v:textbox inset="0,0,0,0">
                    <w:txbxContent>
                      <w:p w14:paraId="6319D567" w14:textId="53A361B5" w:rsidR="00A334AC" w:rsidRPr="00246A55" w:rsidRDefault="00A334AC" w:rsidP="00A334AC">
                        <w:pPr>
                          <w:pStyle w:val="af3"/>
                          <w:rPr>
                            <w:rFonts w:ascii="游明朝" w:eastAsia="游明朝" w:hAnsi="游明朝"/>
                          </w:rPr>
                        </w:pPr>
                        <w:r w:rsidRPr="00246A55">
                          <w:rPr>
                            <w:rFonts w:ascii="游明朝" w:eastAsia="游明朝" w:hAnsi="游明朝"/>
                          </w:rPr>
                          <w:t>(</w:t>
                        </w:r>
                        <w:r>
                          <w:rPr>
                            <w:rFonts w:ascii="游明朝" w:eastAsia="游明朝" w:hAnsi="游明朝"/>
                          </w:rPr>
                          <w:t>8</w:t>
                        </w:r>
                        <w:r w:rsidR="007D7BD7">
                          <w:rPr>
                            <w:rFonts w:ascii="游明朝" w:eastAsia="游明朝" w:hAnsi="游明朝"/>
                          </w:rPr>
                          <w:t>6</w:t>
                        </w:r>
                        <w:r w:rsidRPr="00246A55">
                          <w:rPr>
                            <w:rFonts w:ascii="游明朝" w:eastAsia="游明朝" w:hAnsi="游明朝"/>
                          </w:rPr>
                          <w:t>)</w:t>
                        </w:r>
                      </w:p>
                    </w:txbxContent>
                  </v:textbox>
                </v:shape>
                <w10:wrap anchorx="page"/>
                <w10:anchorlock/>
              </v:group>
            </w:pict>
          </mc:Fallback>
        </mc:AlternateContent>
      </w:r>
    </w:p>
    <w:p w14:paraId="01554F18" w14:textId="318F7771" w:rsidR="000F24C7" w:rsidRPr="00881D46" w:rsidRDefault="000F24C7" w:rsidP="000F24C7">
      <w:pPr>
        <w:pStyle w:val="22"/>
      </w:pPr>
      <w:r w:rsidRPr="00881D46">
        <w:rPr>
          <w:rFonts w:hint="eastAsia"/>
        </w:rPr>
        <w:t>1</w:t>
      </w:r>
      <w:r w:rsidRPr="00881D46">
        <w:t xml:space="preserve"> . </w:t>
      </w:r>
      <w:r w:rsidRPr="00881D46">
        <w:rPr>
          <w:rFonts w:hint="eastAsia"/>
        </w:rPr>
        <w:t>職種や仕事内容を重視する</w:t>
      </w:r>
    </w:p>
    <w:p w14:paraId="40C80869" w14:textId="35044F89" w:rsidR="000F24C7" w:rsidRPr="00881D46" w:rsidRDefault="000F24C7" w:rsidP="000F24C7">
      <w:pPr>
        <w:pStyle w:val="22"/>
      </w:pPr>
      <w:r w:rsidRPr="00881D46">
        <w:rPr>
          <w:rFonts w:hint="eastAsia"/>
        </w:rPr>
        <w:t>2</w:t>
      </w:r>
      <w:r w:rsidRPr="00881D46">
        <w:t xml:space="preserve"> . </w:t>
      </w:r>
      <w:r w:rsidR="00D53929" w:rsidRPr="00881D46">
        <w:rPr>
          <w:rFonts w:hint="eastAsia"/>
        </w:rPr>
        <w:t>ど</w:t>
      </w:r>
      <w:r w:rsidRPr="00881D46">
        <w:rPr>
          <w:rFonts w:hint="eastAsia"/>
        </w:rPr>
        <w:t>ちらかといえば職種や仕事内容を重視する</w:t>
      </w:r>
    </w:p>
    <w:p w14:paraId="54F782EE" w14:textId="56A8586D" w:rsidR="000F24C7" w:rsidRPr="00881D46" w:rsidRDefault="000F24C7" w:rsidP="000F24C7">
      <w:pPr>
        <w:pStyle w:val="22"/>
      </w:pPr>
      <w:r w:rsidRPr="00881D46">
        <w:t xml:space="preserve">3 . </w:t>
      </w:r>
      <w:r w:rsidRPr="00881D46">
        <w:rPr>
          <w:rFonts w:hint="eastAsia"/>
        </w:rPr>
        <w:t>どちらともいえない</w:t>
      </w:r>
    </w:p>
    <w:p w14:paraId="3666C126" w14:textId="463160F8" w:rsidR="000F24C7" w:rsidRPr="00881D46" w:rsidRDefault="00A334AC" w:rsidP="000F24C7">
      <w:pPr>
        <w:pStyle w:val="22"/>
      </w:pPr>
      <w:r w:rsidRPr="00881D46">
        <w:rPr>
          <w:rFonts w:hint="eastAsia"/>
        </w:rPr>
        <w:t>4</w:t>
      </w:r>
      <w:r w:rsidRPr="00881D46">
        <w:t xml:space="preserve"> . </w:t>
      </w:r>
      <w:r w:rsidR="000F24C7" w:rsidRPr="00881D46">
        <w:rPr>
          <w:rFonts w:hint="eastAsia"/>
        </w:rPr>
        <w:t>どちらかといえば勤務先を重視する</w:t>
      </w:r>
    </w:p>
    <w:p w14:paraId="00F90AFA" w14:textId="70E849C5" w:rsidR="007D0F04" w:rsidRPr="00881D46" w:rsidRDefault="00A334AC" w:rsidP="000F24C7">
      <w:pPr>
        <w:pStyle w:val="22"/>
      </w:pPr>
      <w:r w:rsidRPr="00881D46">
        <w:rPr>
          <w:rFonts w:hint="eastAsia"/>
        </w:rPr>
        <w:t>5</w:t>
      </w:r>
      <w:r w:rsidRPr="00881D46">
        <w:t xml:space="preserve"> . </w:t>
      </w:r>
      <w:r w:rsidR="000F24C7" w:rsidRPr="00881D46">
        <w:rPr>
          <w:rFonts w:hint="eastAsia"/>
        </w:rPr>
        <w:t>勤務先を重視する</w:t>
      </w:r>
    </w:p>
    <w:p w14:paraId="242FCDC4" w14:textId="77777777" w:rsidR="00A334AC" w:rsidRPr="00881D46" w:rsidRDefault="00A334AC" w:rsidP="0075754D">
      <w:pPr>
        <w:pStyle w:val="30"/>
        <w:spacing w:before="360" w:after="120"/>
        <w:ind w:left="630" w:hanging="630"/>
        <w:sectPr w:rsidR="00A334AC" w:rsidRPr="00881D46" w:rsidSect="00A334AC">
          <w:type w:val="continuous"/>
          <w:pgSz w:w="11906" w:h="16838" w:code="9"/>
          <w:pgMar w:top="1134" w:right="1134" w:bottom="1134" w:left="1134" w:header="567" w:footer="567" w:gutter="0"/>
          <w:cols w:num="2" w:space="425"/>
          <w:docGrid w:linePitch="300" w:charSpace="162"/>
        </w:sectPr>
      </w:pPr>
    </w:p>
    <w:p w14:paraId="23932AE2" w14:textId="11E63D3B" w:rsidR="00471420" w:rsidRPr="00881D46" w:rsidRDefault="00DF116E" w:rsidP="0075754D">
      <w:pPr>
        <w:pStyle w:val="30"/>
        <w:spacing w:before="360" w:after="120"/>
        <w:ind w:left="630" w:hanging="630"/>
      </w:pPr>
      <w:r w:rsidRPr="00881D46">
        <w:rPr>
          <w:rFonts w:hint="eastAsia"/>
        </w:rPr>
        <w:t>Q3</w:t>
      </w:r>
      <w:r w:rsidR="00072592" w:rsidRPr="00881D46">
        <w:t>3</w:t>
      </w:r>
      <w:r w:rsidRPr="00881D46">
        <w:rPr>
          <w:rFonts w:hint="eastAsia"/>
        </w:rPr>
        <w:t>．以下の項目について、あなたの考え方に近いのはどれですか。</w:t>
      </w:r>
      <w:r w:rsidR="00094F1B" w:rsidRPr="00881D46">
        <mc:AlternateContent>
          <mc:Choice Requires="wps">
            <w:drawing>
              <wp:anchor distT="0" distB="0" distL="114300" distR="114300" simplePos="0" relativeHeight="251821056" behindDoc="0" locked="1" layoutInCell="1" allowOverlap="1" wp14:anchorId="27AE5821" wp14:editId="6E165E35">
                <wp:simplePos x="0" y="0"/>
                <wp:positionH relativeFrom="column">
                  <wp:posOffset>5746115</wp:posOffset>
                </wp:positionH>
                <wp:positionV relativeFrom="paragraph">
                  <wp:posOffset>318770</wp:posOffset>
                </wp:positionV>
                <wp:extent cx="459105" cy="109220"/>
                <wp:effectExtent l="0" t="0" r="17145" b="5080"/>
                <wp:wrapNone/>
                <wp:docPr id="52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11816D4" w14:textId="7927FFE6" w:rsidR="002A1B7B" w:rsidRPr="00246A55" w:rsidRDefault="002A1B7B" w:rsidP="00094F1B">
                            <w:pPr>
                              <w:pStyle w:val="af3"/>
                              <w:rPr>
                                <w:rFonts w:ascii="游明朝" w:eastAsia="游明朝" w:hAnsi="游明朝"/>
                              </w:rPr>
                            </w:pPr>
                            <w:r w:rsidRPr="00246A55">
                              <w:rPr>
                                <w:rFonts w:ascii="游明朝" w:eastAsia="游明朝" w:hAnsi="游明朝"/>
                              </w:rPr>
                              <w:t>(</w:t>
                            </w:r>
                            <w:r w:rsidR="007D7BD7">
                              <w:rPr>
                                <w:rFonts w:ascii="游明朝" w:eastAsia="游明朝" w:hAnsi="游明朝"/>
                              </w:rPr>
                              <w:t>87</w:t>
                            </w:r>
                            <w:r w:rsidRPr="00246A55">
                              <w:rPr>
                                <w:rFonts w:ascii="游明朝" w:eastAsia="游明朝" w:hAnsi="游明朝"/>
                              </w:rPr>
                              <w:t>-</w:t>
                            </w:r>
                            <w:r w:rsidR="007D7BD7">
                              <w:rPr>
                                <w:rFonts w:ascii="游明朝" w:eastAsia="游明朝" w:hAnsi="游明朝"/>
                              </w:rPr>
                              <w:t>89</w:t>
                            </w:r>
                            <w:r w:rsidRPr="00246A55">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E5821" id="_x0000_s1104" type="#_x0000_t202" style="position:absolute;left:0;text-align:left;margin-left:452.45pt;margin-top:25.1pt;width:36.15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" filled="f" stroked="f" strokeweight="1pt">
                <v:textbox inset="0,0,0,0">
                  <w:txbxContent>
                    <w:p w14:paraId="011816D4" w14:textId="7927FFE6" w:rsidR="002A1B7B" w:rsidRPr="00246A55" w:rsidRDefault="002A1B7B" w:rsidP="00094F1B">
                      <w:pPr>
                        <w:pStyle w:val="af3"/>
                        <w:rPr>
                          <w:rFonts w:ascii="游明朝" w:eastAsia="游明朝" w:hAnsi="游明朝"/>
                        </w:rPr>
                      </w:pPr>
                      <w:r w:rsidRPr="00246A55">
                        <w:rPr>
                          <w:rFonts w:ascii="游明朝" w:eastAsia="游明朝" w:hAnsi="游明朝"/>
                        </w:rPr>
                        <w:t>(</w:t>
                      </w:r>
                      <w:r w:rsidR="007D7BD7">
                        <w:rPr>
                          <w:rFonts w:ascii="游明朝" w:eastAsia="游明朝" w:hAnsi="游明朝"/>
                        </w:rPr>
                        <w:t>87</w:t>
                      </w:r>
                      <w:r w:rsidRPr="00246A55">
                        <w:rPr>
                          <w:rFonts w:ascii="游明朝" w:eastAsia="游明朝" w:hAnsi="游明朝"/>
                        </w:rPr>
                        <w:t>-</w:t>
                      </w:r>
                      <w:r w:rsidR="007D7BD7">
                        <w:rPr>
                          <w:rFonts w:ascii="游明朝" w:eastAsia="游明朝" w:hAnsi="游明朝"/>
                        </w:rPr>
                        <w:t>89</w:t>
                      </w:r>
                      <w:r w:rsidRPr="00246A55">
                        <w:rPr>
                          <w:rFonts w:ascii="游明朝" w:eastAsia="游明朝" w:hAnsi="游明朝"/>
                        </w:rPr>
                        <w:t>)</w:t>
                      </w:r>
                    </w:p>
                  </w:txbxContent>
                </v:textbox>
                <w10:anchorlock/>
              </v:shape>
            </w:pict>
          </mc:Fallback>
        </mc:AlternateContent>
      </w:r>
    </w:p>
    <w:tbl>
      <w:tblPr>
        <w:tblW w:w="9799"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634"/>
        <w:gridCol w:w="634"/>
        <w:gridCol w:w="634"/>
        <w:gridCol w:w="634"/>
        <w:gridCol w:w="634"/>
      </w:tblGrid>
      <w:tr w:rsidR="007B19C8" w:rsidRPr="00881D46" w14:paraId="008DF0A2" w14:textId="77777777" w:rsidTr="00C7407E">
        <w:trPr>
          <w:cantSplit/>
          <w:trHeight w:hRule="exact" w:val="1474"/>
        </w:trPr>
        <w:tc>
          <w:tcPr>
            <w:tcW w:w="6629" w:type="dxa"/>
            <w:tcBorders>
              <w:top w:val="nil"/>
              <w:left w:val="nil"/>
              <w:bottom w:val="single" w:sz="4" w:space="0" w:color="auto"/>
              <w:right w:val="single" w:sz="4" w:space="0" w:color="auto"/>
            </w:tcBorders>
            <w:tcMar>
              <w:top w:w="28" w:type="dxa"/>
              <w:left w:w="28" w:type="dxa"/>
              <w:bottom w:w="28" w:type="dxa"/>
              <w:right w:w="28" w:type="dxa"/>
            </w:tcMar>
          </w:tcPr>
          <w:p w14:paraId="04DCFF24" w14:textId="77777777" w:rsidR="007B19C8" w:rsidRPr="00881D46" w:rsidRDefault="007B19C8" w:rsidP="00C7407E"/>
        </w:tc>
        <w:tc>
          <w:tcPr>
            <w:tcW w:w="634" w:type="dxa"/>
            <w:tcBorders>
              <w:top w:val="single" w:sz="4" w:space="0" w:color="auto"/>
              <w:left w:val="single" w:sz="4" w:space="0" w:color="auto"/>
              <w:bottom w:val="single" w:sz="12" w:space="0" w:color="auto"/>
              <w:right w:val="dotted" w:sz="4" w:space="0" w:color="auto"/>
            </w:tcBorders>
            <w:tcMar>
              <w:top w:w="57" w:type="dxa"/>
              <w:left w:w="28" w:type="dxa"/>
              <w:bottom w:w="57" w:type="dxa"/>
              <w:right w:w="28" w:type="dxa"/>
            </w:tcMar>
            <w:textDirection w:val="tbRlV"/>
            <w:vAlign w:val="center"/>
          </w:tcPr>
          <w:p w14:paraId="2D34C5E5" w14:textId="77777777" w:rsidR="007B19C8" w:rsidRPr="00881D46" w:rsidRDefault="007B19C8" w:rsidP="00C7407E">
            <w:pPr>
              <w:spacing w:line="180" w:lineRule="auto"/>
            </w:pPr>
            <w:r w:rsidRPr="00881D46">
              <w:rPr>
                <w:rFonts w:hint="eastAsia"/>
              </w:rPr>
              <w:t>ａの意見に賛成</w:t>
            </w:r>
          </w:p>
        </w:tc>
        <w:tc>
          <w:tcPr>
            <w:tcW w:w="634" w:type="dxa"/>
            <w:tcBorders>
              <w:top w:val="single" w:sz="4" w:space="0" w:color="auto"/>
              <w:left w:val="dotted" w:sz="4" w:space="0" w:color="auto"/>
              <w:bottom w:val="single" w:sz="12" w:space="0" w:color="auto"/>
              <w:right w:val="dotted" w:sz="4" w:space="0" w:color="auto"/>
            </w:tcBorders>
            <w:tcMar>
              <w:top w:w="57" w:type="dxa"/>
              <w:left w:w="28" w:type="dxa"/>
              <w:bottom w:w="57" w:type="dxa"/>
              <w:right w:w="28" w:type="dxa"/>
            </w:tcMar>
            <w:textDirection w:val="tbRlV"/>
            <w:vAlign w:val="center"/>
          </w:tcPr>
          <w:p w14:paraId="5C98B669" w14:textId="77777777" w:rsidR="007B19C8" w:rsidRPr="00881D46" w:rsidRDefault="007B19C8" w:rsidP="00C7407E">
            <w:pPr>
              <w:spacing w:line="180" w:lineRule="auto"/>
            </w:pPr>
            <w:r w:rsidRPr="00881D46">
              <w:rPr>
                <w:rFonts w:hint="eastAsia"/>
              </w:rPr>
              <w:t>ａの意見に近い</w:t>
            </w:r>
          </w:p>
        </w:tc>
        <w:tc>
          <w:tcPr>
            <w:tcW w:w="634" w:type="dxa"/>
            <w:tcBorders>
              <w:top w:val="single" w:sz="4" w:space="0" w:color="auto"/>
              <w:left w:val="dotted" w:sz="4" w:space="0" w:color="auto"/>
              <w:bottom w:val="single" w:sz="12" w:space="0" w:color="auto"/>
              <w:right w:val="dotted" w:sz="4" w:space="0" w:color="auto"/>
            </w:tcBorders>
            <w:tcMar>
              <w:top w:w="57" w:type="dxa"/>
              <w:left w:w="28" w:type="dxa"/>
              <w:bottom w:w="57" w:type="dxa"/>
              <w:right w:w="28" w:type="dxa"/>
            </w:tcMar>
            <w:textDirection w:val="tbRlV"/>
            <w:vAlign w:val="center"/>
          </w:tcPr>
          <w:p w14:paraId="699ABA46" w14:textId="77777777" w:rsidR="007B19C8" w:rsidRPr="00881D46" w:rsidRDefault="007B19C8" w:rsidP="00C7407E">
            <w:pPr>
              <w:spacing w:line="180" w:lineRule="auto"/>
            </w:pPr>
            <w:r w:rsidRPr="00881D46">
              <w:rPr>
                <w:rFonts w:hint="eastAsia"/>
              </w:rPr>
              <w:t>どちらともいえない</w:t>
            </w:r>
          </w:p>
        </w:tc>
        <w:tc>
          <w:tcPr>
            <w:tcW w:w="634" w:type="dxa"/>
            <w:tcBorders>
              <w:top w:val="single" w:sz="4" w:space="0" w:color="auto"/>
              <w:left w:val="dotted" w:sz="4" w:space="0" w:color="auto"/>
              <w:bottom w:val="single" w:sz="12" w:space="0" w:color="auto"/>
              <w:right w:val="dotted" w:sz="4" w:space="0" w:color="auto"/>
            </w:tcBorders>
            <w:tcMar>
              <w:top w:w="57" w:type="dxa"/>
              <w:left w:w="28" w:type="dxa"/>
              <w:bottom w:w="57" w:type="dxa"/>
              <w:right w:w="28" w:type="dxa"/>
            </w:tcMar>
            <w:textDirection w:val="tbRlV"/>
            <w:vAlign w:val="center"/>
          </w:tcPr>
          <w:p w14:paraId="6FE9115A" w14:textId="77777777" w:rsidR="007B19C8" w:rsidRPr="00881D46" w:rsidRDefault="007B19C8" w:rsidP="00C7407E">
            <w:pPr>
              <w:spacing w:line="180" w:lineRule="auto"/>
            </w:pPr>
            <w:r w:rsidRPr="00881D46">
              <w:rPr>
                <w:rFonts w:hint="eastAsia"/>
              </w:rPr>
              <w:t>ｂの意見に近い</w:t>
            </w:r>
          </w:p>
        </w:tc>
        <w:tc>
          <w:tcPr>
            <w:tcW w:w="634" w:type="dxa"/>
            <w:tcBorders>
              <w:left w:val="dotted" w:sz="4" w:space="0" w:color="auto"/>
              <w:bottom w:val="single" w:sz="12" w:space="0" w:color="auto"/>
              <w:right w:val="single" w:sz="4" w:space="0" w:color="auto"/>
            </w:tcBorders>
            <w:shd w:val="clear" w:color="auto" w:fill="auto"/>
            <w:tcMar>
              <w:top w:w="57" w:type="dxa"/>
              <w:left w:w="28" w:type="dxa"/>
              <w:bottom w:w="57" w:type="dxa"/>
              <w:right w:w="28" w:type="dxa"/>
            </w:tcMar>
            <w:textDirection w:val="tbRlV"/>
            <w:vAlign w:val="center"/>
          </w:tcPr>
          <w:p w14:paraId="5B4BA88C" w14:textId="77777777" w:rsidR="007B19C8" w:rsidRPr="00881D46" w:rsidRDefault="007B19C8" w:rsidP="00C7407E">
            <w:pPr>
              <w:spacing w:line="180" w:lineRule="auto"/>
            </w:pPr>
            <w:r w:rsidRPr="00881D46">
              <w:rPr>
                <w:rFonts w:hint="eastAsia"/>
              </w:rPr>
              <w:t>ｂの意見に賛成</w:t>
            </w:r>
          </w:p>
        </w:tc>
      </w:tr>
      <w:tr w:rsidR="00E86D54" w:rsidRPr="00881D46" w14:paraId="763F5943" w14:textId="77777777" w:rsidTr="00C7407E">
        <w:trPr>
          <w:cantSplit/>
        </w:trPr>
        <w:tc>
          <w:tcPr>
            <w:tcW w:w="6629" w:type="dxa"/>
            <w:tcBorders>
              <w:top w:val="single" w:sz="4" w:space="0" w:color="auto"/>
              <w:left w:val="single" w:sz="4" w:space="0" w:color="auto"/>
              <w:bottom w:val="single" w:sz="4" w:space="0" w:color="auto"/>
              <w:right w:val="single" w:sz="12" w:space="0" w:color="auto"/>
            </w:tcBorders>
            <w:tcMar>
              <w:top w:w="28" w:type="dxa"/>
              <w:left w:w="28" w:type="dxa"/>
              <w:bottom w:w="28" w:type="dxa"/>
              <w:right w:w="85" w:type="dxa"/>
            </w:tcMar>
            <w:vAlign w:val="center"/>
          </w:tcPr>
          <w:p w14:paraId="2D6A6981" w14:textId="44F01EB8" w:rsidR="00E86D54" w:rsidRPr="00881D46" w:rsidRDefault="00E86D54" w:rsidP="00494BFA">
            <w:pPr>
              <w:adjustRightInd w:val="0"/>
              <w:snapToGrid w:val="0"/>
              <w:spacing w:line="180" w:lineRule="auto"/>
              <w:rPr>
                <w:rStyle w:val="aa"/>
                <w:rFonts w:ascii="游ゴシック Medium" w:eastAsia="游ゴシック Medium" w:hAnsi="游ゴシック Medium"/>
              </w:rPr>
            </w:pPr>
            <w:r w:rsidRPr="00881D46">
              <w:rPr>
                <w:rStyle w:val="aa"/>
                <w:rFonts w:ascii="游ゴシック Medium" w:eastAsia="游ゴシック Medium" w:hAnsi="游ゴシック Medium" w:hint="eastAsia"/>
              </w:rPr>
              <w:t>（</w:t>
            </w:r>
            <w:r w:rsidR="00F742FD" w:rsidRPr="00881D46">
              <w:rPr>
                <w:rStyle w:val="aa"/>
                <w:rFonts w:ascii="游ゴシック Medium" w:eastAsia="游ゴシック Medium" w:hAnsi="游ゴシック Medium" w:hint="eastAsia"/>
              </w:rPr>
              <w:t>１</w:t>
            </w:r>
            <w:r w:rsidRPr="00881D46">
              <w:rPr>
                <w:rStyle w:val="aa"/>
                <w:rFonts w:ascii="游ゴシック Medium" w:eastAsia="游ゴシック Medium" w:hAnsi="游ゴシック Medium" w:hint="eastAsia"/>
              </w:rPr>
              <w:t>）正社員と有期・短時間・契約等労働者との処遇差</w:t>
            </w:r>
          </w:p>
          <w:p w14:paraId="665E44B7" w14:textId="77777777" w:rsidR="00E86D54" w:rsidRPr="00881D46" w:rsidRDefault="00E86D54" w:rsidP="003D1D17">
            <w:pPr>
              <w:pStyle w:val="aff6"/>
              <w:spacing w:afterLines="20" w:after="48" w:line="180" w:lineRule="auto"/>
              <w:ind w:left="550" w:hangingChars="175" w:hanging="350"/>
              <w:rPr>
                <w:rFonts w:ascii="游明朝" w:eastAsia="游明朝" w:hAnsi="游明朝"/>
              </w:rPr>
            </w:pPr>
            <w:r w:rsidRPr="00881D46">
              <w:rPr>
                <w:rFonts w:ascii="游明朝" w:eastAsia="游明朝" w:hAnsi="游明朝" w:hint="eastAsia"/>
              </w:rPr>
              <w:t>ａ．同じ仕事をしている正社員とパートタイマー・契約社員・派遣社員等の処遇に差をつけるべきでない</w:t>
            </w:r>
          </w:p>
          <w:p w14:paraId="6833A1EF" w14:textId="497F0BED" w:rsidR="00E86D54" w:rsidRPr="00881D46" w:rsidRDefault="00E86D54" w:rsidP="003D1D17">
            <w:pPr>
              <w:pStyle w:val="aff6"/>
              <w:spacing w:line="180" w:lineRule="auto"/>
              <w:ind w:left="550" w:hangingChars="175" w:hanging="350"/>
              <w:rPr>
                <w:noProof/>
              </w:rPr>
            </w:pPr>
            <w:r w:rsidRPr="00881D46">
              <w:rPr>
                <w:rFonts w:ascii="游明朝" w:eastAsia="游明朝" w:hAnsi="游明朝" w:hint="eastAsia"/>
              </w:rPr>
              <w:t>ｂ．同じ仕事をしていても、正社員とパートタイマー・契約社員・派遣社員等は雇用形態が違うので処遇に差があるのはやむを得ない</w:t>
            </w:r>
          </w:p>
        </w:tc>
        <w:tc>
          <w:tcPr>
            <w:tcW w:w="634" w:type="dxa"/>
            <w:tcBorders>
              <w:top w:val="single" w:sz="4" w:space="0" w:color="auto"/>
              <w:left w:val="single" w:sz="12" w:space="0" w:color="auto"/>
              <w:bottom w:val="single" w:sz="4" w:space="0" w:color="auto"/>
              <w:right w:val="dotted" w:sz="4" w:space="0" w:color="auto"/>
            </w:tcBorders>
            <w:vAlign w:val="center"/>
          </w:tcPr>
          <w:p w14:paraId="1FD83561" w14:textId="77777777" w:rsidR="00E86D54" w:rsidRPr="00881D46" w:rsidRDefault="00E86D54" w:rsidP="00E86D54">
            <w:pPr>
              <w:jc w:val="center"/>
            </w:pPr>
            <w:r w:rsidRPr="00881D46">
              <w:rPr>
                <w:rFonts w:hint="eastAsia"/>
              </w:rPr>
              <w:t>１</w:t>
            </w:r>
          </w:p>
        </w:tc>
        <w:tc>
          <w:tcPr>
            <w:tcW w:w="634" w:type="dxa"/>
            <w:tcBorders>
              <w:top w:val="single" w:sz="4" w:space="0" w:color="auto"/>
              <w:left w:val="dotted" w:sz="4" w:space="0" w:color="auto"/>
              <w:bottom w:val="single" w:sz="4" w:space="0" w:color="auto"/>
              <w:right w:val="dotted" w:sz="4" w:space="0" w:color="auto"/>
            </w:tcBorders>
            <w:vAlign w:val="center"/>
          </w:tcPr>
          <w:p w14:paraId="44847EC3" w14:textId="77777777" w:rsidR="00E86D54" w:rsidRPr="00881D46" w:rsidRDefault="00E86D54" w:rsidP="00E86D54">
            <w:pPr>
              <w:jc w:val="center"/>
            </w:pPr>
            <w:r w:rsidRPr="00881D46">
              <w:rPr>
                <w:rFonts w:hint="eastAsia"/>
              </w:rPr>
              <w:t>２</w:t>
            </w:r>
          </w:p>
        </w:tc>
        <w:tc>
          <w:tcPr>
            <w:tcW w:w="634" w:type="dxa"/>
            <w:tcBorders>
              <w:top w:val="single" w:sz="4" w:space="0" w:color="auto"/>
              <w:left w:val="dotted" w:sz="4" w:space="0" w:color="auto"/>
              <w:bottom w:val="single" w:sz="4" w:space="0" w:color="auto"/>
              <w:right w:val="dotted" w:sz="4" w:space="0" w:color="auto"/>
            </w:tcBorders>
            <w:vAlign w:val="center"/>
          </w:tcPr>
          <w:p w14:paraId="29FFE558" w14:textId="77777777" w:rsidR="00E86D54" w:rsidRPr="00881D46" w:rsidRDefault="00E86D54" w:rsidP="00E86D54">
            <w:pPr>
              <w:jc w:val="center"/>
            </w:pPr>
            <w:r w:rsidRPr="00881D46">
              <w:rPr>
                <w:rFonts w:hint="eastAsia"/>
              </w:rPr>
              <w:t>３</w:t>
            </w:r>
          </w:p>
        </w:tc>
        <w:tc>
          <w:tcPr>
            <w:tcW w:w="634" w:type="dxa"/>
            <w:tcBorders>
              <w:top w:val="single" w:sz="4" w:space="0" w:color="auto"/>
              <w:left w:val="dotted" w:sz="4" w:space="0" w:color="auto"/>
              <w:bottom w:val="single" w:sz="4" w:space="0" w:color="auto"/>
              <w:right w:val="dotted" w:sz="4" w:space="0" w:color="auto"/>
            </w:tcBorders>
            <w:vAlign w:val="center"/>
          </w:tcPr>
          <w:p w14:paraId="590E2707" w14:textId="77777777" w:rsidR="00E86D54" w:rsidRPr="00881D46" w:rsidRDefault="00E86D54" w:rsidP="00E86D54">
            <w:pPr>
              <w:jc w:val="center"/>
            </w:pPr>
            <w:r w:rsidRPr="00881D46">
              <w:rPr>
                <w:rFonts w:hint="eastAsia"/>
              </w:rPr>
              <w:t>４</w:t>
            </w:r>
          </w:p>
        </w:tc>
        <w:tc>
          <w:tcPr>
            <w:tcW w:w="634" w:type="dxa"/>
            <w:tcBorders>
              <w:top w:val="single" w:sz="4" w:space="0" w:color="auto"/>
              <w:left w:val="dotted" w:sz="4" w:space="0" w:color="auto"/>
              <w:bottom w:val="single" w:sz="4" w:space="0" w:color="auto"/>
              <w:right w:val="single" w:sz="12" w:space="0" w:color="auto"/>
            </w:tcBorders>
            <w:vAlign w:val="center"/>
          </w:tcPr>
          <w:p w14:paraId="0EFC0B04" w14:textId="77777777" w:rsidR="00E86D54" w:rsidRPr="00881D46" w:rsidRDefault="00E86D54" w:rsidP="00E86D54">
            <w:pPr>
              <w:jc w:val="center"/>
            </w:pPr>
            <w:r w:rsidRPr="00881D46">
              <w:rPr>
                <w:rFonts w:hint="eastAsia"/>
              </w:rPr>
              <w:t>５</w:t>
            </w:r>
          </w:p>
        </w:tc>
      </w:tr>
      <w:tr w:rsidR="00E86D54" w:rsidRPr="00881D46" w14:paraId="5C2FA119" w14:textId="77777777" w:rsidTr="00C7407E">
        <w:trPr>
          <w:cantSplit/>
        </w:trPr>
        <w:tc>
          <w:tcPr>
            <w:tcW w:w="6629" w:type="dxa"/>
            <w:tcBorders>
              <w:top w:val="single" w:sz="4" w:space="0" w:color="auto"/>
              <w:left w:val="single" w:sz="4" w:space="0" w:color="auto"/>
              <w:bottom w:val="single" w:sz="4" w:space="0" w:color="auto"/>
              <w:right w:val="single" w:sz="12" w:space="0" w:color="auto"/>
            </w:tcBorders>
            <w:tcMar>
              <w:top w:w="28" w:type="dxa"/>
              <w:left w:w="28" w:type="dxa"/>
              <w:bottom w:w="28" w:type="dxa"/>
              <w:right w:w="85" w:type="dxa"/>
            </w:tcMar>
            <w:vAlign w:val="center"/>
          </w:tcPr>
          <w:p w14:paraId="7750641C" w14:textId="3A40B9CD" w:rsidR="00E86D54" w:rsidRPr="00881D46" w:rsidRDefault="00E86D54" w:rsidP="00494BFA">
            <w:pPr>
              <w:adjustRightInd w:val="0"/>
              <w:snapToGrid w:val="0"/>
              <w:spacing w:line="180" w:lineRule="auto"/>
              <w:rPr>
                <w:rStyle w:val="aa"/>
                <w:rFonts w:ascii="游ゴシック Medium" w:eastAsia="游ゴシック Medium" w:hAnsi="游ゴシック Medium"/>
              </w:rPr>
            </w:pPr>
            <w:r w:rsidRPr="00881D46">
              <w:rPr>
                <w:rStyle w:val="aa"/>
                <w:rFonts w:ascii="游ゴシック Medium" w:eastAsia="游ゴシック Medium" w:hAnsi="游ゴシック Medium" w:hint="eastAsia"/>
              </w:rPr>
              <w:t>（</w:t>
            </w:r>
            <w:r w:rsidR="00F742FD" w:rsidRPr="00881D46">
              <w:rPr>
                <w:rStyle w:val="aa"/>
                <w:rFonts w:ascii="游ゴシック Medium" w:eastAsia="游ゴシック Medium" w:hAnsi="游ゴシック Medium" w:hint="eastAsia"/>
              </w:rPr>
              <w:t>２</w:t>
            </w:r>
            <w:r w:rsidRPr="00881D46">
              <w:rPr>
                <w:rStyle w:val="aa"/>
                <w:rFonts w:ascii="游ゴシック Medium" w:eastAsia="游ゴシック Medium" w:hAnsi="游ゴシック Medium" w:hint="eastAsia"/>
              </w:rPr>
              <w:t>）消費者の利便性と労働条件</w:t>
            </w:r>
          </w:p>
          <w:p w14:paraId="621D8147" w14:textId="77777777" w:rsidR="00E86D54" w:rsidRPr="00881D46" w:rsidRDefault="00E86D54" w:rsidP="00527D66">
            <w:pPr>
              <w:pStyle w:val="aff6"/>
              <w:spacing w:afterLines="20" w:after="48" w:line="180" w:lineRule="auto"/>
              <w:ind w:left="394" w:hanging="194"/>
              <w:rPr>
                <w:rFonts w:ascii="游明朝" w:eastAsia="游明朝" w:hAnsi="游明朝"/>
                <w:spacing w:val="-3"/>
              </w:rPr>
            </w:pPr>
            <w:r w:rsidRPr="00881D46">
              <w:rPr>
                <w:rFonts w:ascii="游明朝" w:eastAsia="游明朝" w:hAnsi="游明朝" w:hint="eastAsia"/>
                <w:spacing w:val="-3"/>
              </w:rPr>
              <w:t>ａ．消費者の利便性のために24時間営業等サービス向上を進めるべきだ</w:t>
            </w:r>
          </w:p>
          <w:p w14:paraId="20F56B6B" w14:textId="033D427F" w:rsidR="00E86D54" w:rsidRPr="00881D46" w:rsidRDefault="00E86D54" w:rsidP="003D1D17">
            <w:pPr>
              <w:pStyle w:val="aff6"/>
              <w:spacing w:line="180" w:lineRule="auto"/>
              <w:ind w:left="550" w:hangingChars="175" w:hanging="350"/>
              <w:rPr>
                <w:noProof/>
              </w:rPr>
            </w:pPr>
            <w:r w:rsidRPr="00881D46">
              <w:rPr>
                <w:rFonts w:ascii="游明朝" w:eastAsia="游明朝" w:hAnsi="游明朝" w:hint="eastAsia"/>
              </w:rPr>
              <w:t>ｂ</w:t>
            </w:r>
            <w:r w:rsidR="00885E29" w:rsidRPr="00881D46">
              <w:rPr>
                <w:rFonts w:ascii="游明朝" w:eastAsia="游明朝" w:hAnsi="游明朝" w:hint="eastAsia"/>
              </w:rPr>
              <w:t>．</w:t>
            </w:r>
            <w:r w:rsidRPr="00881D46">
              <w:rPr>
                <w:rFonts w:ascii="游明朝" w:eastAsia="游明朝" w:hAnsi="游明朝" w:hint="eastAsia"/>
              </w:rPr>
              <w:t>サービスを提供する労働者の労働条件を守るために営業時間等を規制すべきだ</w:t>
            </w:r>
          </w:p>
        </w:tc>
        <w:tc>
          <w:tcPr>
            <w:tcW w:w="634" w:type="dxa"/>
            <w:tcBorders>
              <w:top w:val="single" w:sz="4" w:space="0" w:color="auto"/>
              <w:left w:val="single" w:sz="12" w:space="0" w:color="auto"/>
              <w:bottom w:val="single" w:sz="4" w:space="0" w:color="auto"/>
              <w:right w:val="dotted" w:sz="4" w:space="0" w:color="auto"/>
            </w:tcBorders>
            <w:vAlign w:val="center"/>
          </w:tcPr>
          <w:p w14:paraId="0226AD8F" w14:textId="77777777" w:rsidR="00E86D54" w:rsidRPr="00881D46" w:rsidRDefault="00E86D54" w:rsidP="00E86D54">
            <w:pPr>
              <w:jc w:val="center"/>
            </w:pPr>
            <w:r w:rsidRPr="00881D46">
              <w:rPr>
                <w:rFonts w:hint="eastAsia"/>
              </w:rPr>
              <w:t>１</w:t>
            </w:r>
          </w:p>
        </w:tc>
        <w:tc>
          <w:tcPr>
            <w:tcW w:w="634" w:type="dxa"/>
            <w:tcBorders>
              <w:top w:val="single" w:sz="4" w:space="0" w:color="auto"/>
              <w:left w:val="dotted" w:sz="4" w:space="0" w:color="auto"/>
              <w:bottom w:val="single" w:sz="4" w:space="0" w:color="auto"/>
              <w:right w:val="dotted" w:sz="4" w:space="0" w:color="auto"/>
            </w:tcBorders>
            <w:vAlign w:val="center"/>
          </w:tcPr>
          <w:p w14:paraId="20DCF794" w14:textId="77777777" w:rsidR="00E86D54" w:rsidRPr="00881D46" w:rsidRDefault="00E86D54" w:rsidP="00E86D54">
            <w:pPr>
              <w:jc w:val="center"/>
            </w:pPr>
            <w:r w:rsidRPr="00881D46">
              <w:rPr>
                <w:rFonts w:hint="eastAsia"/>
              </w:rPr>
              <w:t>２</w:t>
            </w:r>
          </w:p>
        </w:tc>
        <w:tc>
          <w:tcPr>
            <w:tcW w:w="634" w:type="dxa"/>
            <w:tcBorders>
              <w:top w:val="single" w:sz="4" w:space="0" w:color="auto"/>
              <w:left w:val="dotted" w:sz="4" w:space="0" w:color="auto"/>
              <w:bottom w:val="single" w:sz="4" w:space="0" w:color="auto"/>
              <w:right w:val="dotted" w:sz="4" w:space="0" w:color="auto"/>
            </w:tcBorders>
            <w:vAlign w:val="center"/>
          </w:tcPr>
          <w:p w14:paraId="5812BE2F" w14:textId="77777777" w:rsidR="00E86D54" w:rsidRPr="00881D46" w:rsidRDefault="00E86D54" w:rsidP="00E86D54">
            <w:pPr>
              <w:jc w:val="center"/>
            </w:pPr>
            <w:r w:rsidRPr="00881D46">
              <w:rPr>
                <w:rFonts w:hint="eastAsia"/>
              </w:rPr>
              <w:t>３</w:t>
            </w:r>
          </w:p>
        </w:tc>
        <w:tc>
          <w:tcPr>
            <w:tcW w:w="634" w:type="dxa"/>
            <w:tcBorders>
              <w:top w:val="single" w:sz="4" w:space="0" w:color="auto"/>
              <w:left w:val="dotted" w:sz="4" w:space="0" w:color="auto"/>
              <w:bottom w:val="single" w:sz="4" w:space="0" w:color="auto"/>
              <w:right w:val="dotted" w:sz="4" w:space="0" w:color="auto"/>
            </w:tcBorders>
            <w:vAlign w:val="center"/>
          </w:tcPr>
          <w:p w14:paraId="6217049D" w14:textId="77777777" w:rsidR="00E86D54" w:rsidRPr="00881D46" w:rsidRDefault="00E86D54" w:rsidP="00E86D54">
            <w:pPr>
              <w:jc w:val="center"/>
            </w:pPr>
            <w:r w:rsidRPr="00881D46">
              <w:rPr>
                <w:rFonts w:hint="eastAsia"/>
              </w:rPr>
              <w:t>４</w:t>
            </w:r>
          </w:p>
        </w:tc>
        <w:tc>
          <w:tcPr>
            <w:tcW w:w="634" w:type="dxa"/>
            <w:tcBorders>
              <w:top w:val="single" w:sz="4" w:space="0" w:color="auto"/>
              <w:left w:val="dotted" w:sz="4" w:space="0" w:color="auto"/>
              <w:bottom w:val="single" w:sz="4" w:space="0" w:color="auto"/>
              <w:right w:val="single" w:sz="12" w:space="0" w:color="auto"/>
            </w:tcBorders>
            <w:vAlign w:val="center"/>
          </w:tcPr>
          <w:p w14:paraId="2818D853" w14:textId="77777777" w:rsidR="00E86D54" w:rsidRPr="00881D46" w:rsidRDefault="00E86D54" w:rsidP="00E86D54">
            <w:pPr>
              <w:jc w:val="center"/>
            </w:pPr>
            <w:r w:rsidRPr="00881D46">
              <w:rPr>
                <w:rFonts w:hint="eastAsia"/>
              </w:rPr>
              <w:t>５</w:t>
            </w:r>
          </w:p>
        </w:tc>
      </w:tr>
      <w:tr w:rsidR="008012C4" w:rsidRPr="00881D46" w14:paraId="31F061AF" w14:textId="77777777" w:rsidTr="00C7407E">
        <w:trPr>
          <w:cantSplit/>
        </w:trPr>
        <w:tc>
          <w:tcPr>
            <w:tcW w:w="6629" w:type="dxa"/>
            <w:tcBorders>
              <w:top w:val="single" w:sz="4" w:space="0" w:color="auto"/>
              <w:left w:val="single" w:sz="4" w:space="0" w:color="auto"/>
              <w:bottom w:val="single" w:sz="4" w:space="0" w:color="auto"/>
              <w:right w:val="single" w:sz="12" w:space="0" w:color="auto"/>
            </w:tcBorders>
            <w:tcMar>
              <w:top w:w="28" w:type="dxa"/>
              <w:left w:w="28" w:type="dxa"/>
              <w:bottom w:w="28" w:type="dxa"/>
              <w:right w:w="85" w:type="dxa"/>
            </w:tcMar>
            <w:vAlign w:val="center"/>
          </w:tcPr>
          <w:p w14:paraId="084FACC0" w14:textId="77777777" w:rsidR="008012C4" w:rsidRPr="00881D46" w:rsidRDefault="008012C4" w:rsidP="008012C4">
            <w:pPr>
              <w:adjustRightInd w:val="0"/>
              <w:snapToGrid w:val="0"/>
              <w:spacing w:line="180" w:lineRule="auto"/>
              <w:rPr>
                <w:rStyle w:val="aa"/>
                <w:rFonts w:ascii="游ゴシック Medium" w:eastAsia="游ゴシック Medium" w:hAnsi="游ゴシック Medium"/>
              </w:rPr>
            </w:pPr>
            <w:r w:rsidRPr="00881D46">
              <w:rPr>
                <w:rStyle w:val="aa"/>
                <w:rFonts w:ascii="游ゴシック Medium" w:eastAsia="游ゴシック Medium" w:hAnsi="游ゴシック Medium" w:hint="eastAsia"/>
              </w:rPr>
              <w:t>（３）転職について</w:t>
            </w:r>
          </w:p>
          <w:p w14:paraId="73A2E962" w14:textId="77777777" w:rsidR="008012C4" w:rsidRPr="00881D46" w:rsidRDefault="008012C4" w:rsidP="008012C4">
            <w:pPr>
              <w:pStyle w:val="aff6"/>
              <w:spacing w:afterLines="20" w:after="48" w:line="180" w:lineRule="auto"/>
              <w:rPr>
                <w:rFonts w:ascii="游明朝" w:eastAsia="游明朝" w:hAnsi="游明朝"/>
              </w:rPr>
            </w:pPr>
            <w:r w:rsidRPr="00881D46">
              <w:rPr>
                <w:rFonts w:ascii="游明朝" w:eastAsia="游明朝" w:hAnsi="游明朝" w:hint="eastAsia"/>
              </w:rPr>
              <w:t>ａ．同じ勤務先でなるべく長く勤める方がよい</w:t>
            </w:r>
          </w:p>
          <w:p w14:paraId="4965F533" w14:textId="4BE0582D" w:rsidR="008012C4" w:rsidRPr="00881D46" w:rsidRDefault="008012C4" w:rsidP="008012C4">
            <w:pPr>
              <w:pStyle w:val="aff6"/>
              <w:spacing w:line="180" w:lineRule="auto"/>
              <w:rPr>
                <w:rStyle w:val="aa"/>
              </w:rPr>
            </w:pPr>
            <w:r w:rsidRPr="00881D46">
              <w:rPr>
                <w:rFonts w:ascii="游明朝" w:eastAsia="游明朝" w:hAnsi="游明朝" w:hint="eastAsia"/>
              </w:rPr>
              <w:t>ｂ．自分に合った仕事や条件のよい職を求めて転職する方がよい</w:t>
            </w:r>
          </w:p>
        </w:tc>
        <w:tc>
          <w:tcPr>
            <w:tcW w:w="634" w:type="dxa"/>
            <w:tcBorders>
              <w:top w:val="single" w:sz="4" w:space="0" w:color="auto"/>
              <w:left w:val="single" w:sz="12" w:space="0" w:color="auto"/>
              <w:bottom w:val="single" w:sz="12" w:space="0" w:color="auto"/>
              <w:right w:val="dotted" w:sz="4" w:space="0" w:color="auto"/>
            </w:tcBorders>
            <w:vAlign w:val="center"/>
          </w:tcPr>
          <w:p w14:paraId="677C7207" w14:textId="77777777" w:rsidR="008012C4" w:rsidRPr="00881D46" w:rsidRDefault="008012C4" w:rsidP="008012C4">
            <w:pPr>
              <w:jc w:val="center"/>
            </w:pPr>
            <w:r w:rsidRPr="00881D46">
              <w:rPr>
                <w:rFonts w:hint="eastAsia"/>
              </w:rPr>
              <w:t>１</w:t>
            </w:r>
          </w:p>
        </w:tc>
        <w:tc>
          <w:tcPr>
            <w:tcW w:w="634" w:type="dxa"/>
            <w:tcBorders>
              <w:top w:val="single" w:sz="4" w:space="0" w:color="auto"/>
              <w:left w:val="dotted" w:sz="4" w:space="0" w:color="auto"/>
              <w:bottom w:val="single" w:sz="12" w:space="0" w:color="auto"/>
              <w:right w:val="dotted" w:sz="4" w:space="0" w:color="auto"/>
            </w:tcBorders>
            <w:vAlign w:val="center"/>
          </w:tcPr>
          <w:p w14:paraId="2C2F61D8" w14:textId="77777777" w:rsidR="008012C4" w:rsidRPr="00881D46" w:rsidRDefault="008012C4" w:rsidP="008012C4">
            <w:pPr>
              <w:jc w:val="center"/>
            </w:pPr>
            <w:r w:rsidRPr="00881D46">
              <w:rPr>
                <w:rFonts w:hint="eastAsia"/>
              </w:rPr>
              <w:t>２</w:t>
            </w:r>
          </w:p>
        </w:tc>
        <w:tc>
          <w:tcPr>
            <w:tcW w:w="634" w:type="dxa"/>
            <w:tcBorders>
              <w:top w:val="single" w:sz="4" w:space="0" w:color="auto"/>
              <w:left w:val="dotted" w:sz="4" w:space="0" w:color="auto"/>
              <w:bottom w:val="single" w:sz="12" w:space="0" w:color="auto"/>
              <w:right w:val="dotted" w:sz="4" w:space="0" w:color="auto"/>
            </w:tcBorders>
            <w:vAlign w:val="center"/>
          </w:tcPr>
          <w:p w14:paraId="30C95324" w14:textId="77777777" w:rsidR="008012C4" w:rsidRPr="00881D46" w:rsidRDefault="008012C4" w:rsidP="008012C4">
            <w:pPr>
              <w:jc w:val="center"/>
            </w:pPr>
            <w:r w:rsidRPr="00881D46">
              <w:rPr>
                <w:rFonts w:hint="eastAsia"/>
              </w:rPr>
              <w:t>３</w:t>
            </w:r>
          </w:p>
        </w:tc>
        <w:tc>
          <w:tcPr>
            <w:tcW w:w="634" w:type="dxa"/>
            <w:tcBorders>
              <w:top w:val="single" w:sz="4" w:space="0" w:color="auto"/>
              <w:left w:val="dotted" w:sz="4" w:space="0" w:color="auto"/>
              <w:bottom w:val="single" w:sz="12" w:space="0" w:color="auto"/>
              <w:right w:val="dotted" w:sz="4" w:space="0" w:color="auto"/>
            </w:tcBorders>
            <w:vAlign w:val="center"/>
          </w:tcPr>
          <w:p w14:paraId="36876458" w14:textId="77777777" w:rsidR="008012C4" w:rsidRPr="00881D46" w:rsidRDefault="008012C4" w:rsidP="008012C4">
            <w:pPr>
              <w:jc w:val="center"/>
            </w:pPr>
            <w:r w:rsidRPr="00881D46">
              <w:rPr>
                <w:rFonts w:hint="eastAsia"/>
              </w:rPr>
              <w:t>４</w:t>
            </w:r>
          </w:p>
        </w:tc>
        <w:tc>
          <w:tcPr>
            <w:tcW w:w="634" w:type="dxa"/>
            <w:tcBorders>
              <w:top w:val="single" w:sz="4" w:space="0" w:color="auto"/>
              <w:left w:val="dotted" w:sz="4" w:space="0" w:color="auto"/>
              <w:bottom w:val="single" w:sz="12" w:space="0" w:color="auto"/>
              <w:right w:val="single" w:sz="12" w:space="0" w:color="auto"/>
            </w:tcBorders>
            <w:vAlign w:val="center"/>
          </w:tcPr>
          <w:p w14:paraId="03215CC3" w14:textId="77777777" w:rsidR="008012C4" w:rsidRPr="00881D46" w:rsidRDefault="008012C4" w:rsidP="008012C4">
            <w:pPr>
              <w:jc w:val="center"/>
            </w:pPr>
            <w:r w:rsidRPr="00881D46">
              <w:rPr>
                <w:rFonts w:hint="eastAsia"/>
              </w:rPr>
              <w:t>５</w:t>
            </w:r>
          </w:p>
        </w:tc>
      </w:tr>
    </w:tbl>
    <w:p w14:paraId="72C7310A" w14:textId="77777777" w:rsidR="008012C4" w:rsidRPr="00881D46" w:rsidRDefault="008012C4" w:rsidP="00A744A7">
      <w:pPr>
        <w:pStyle w:val="30"/>
        <w:spacing w:before="360" w:after="120"/>
        <w:ind w:left="630" w:hanging="630"/>
      </w:pPr>
    </w:p>
    <w:p w14:paraId="50343E37" w14:textId="77777777" w:rsidR="008012C4" w:rsidRPr="00881D46" w:rsidRDefault="008012C4">
      <w:pPr>
        <w:widowControl/>
        <w:jc w:val="left"/>
        <w:rPr>
          <w:rFonts w:asciiTheme="majorHAnsi" w:eastAsiaTheme="majorEastAsia" w:hAnsiTheme="majorHAnsi"/>
          <w:noProof/>
          <w:kern w:val="16"/>
          <w:sz w:val="21"/>
          <w:szCs w:val="21"/>
        </w:rPr>
      </w:pPr>
      <w:r w:rsidRPr="00881D46">
        <w:br w:type="page"/>
      </w:r>
    </w:p>
    <w:p w14:paraId="62D858D0" w14:textId="30480394" w:rsidR="00E22D7D" w:rsidRPr="00881D46" w:rsidRDefault="00575D9C" w:rsidP="00A744A7">
      <w:pPr>
        <w:pStyle w:val="30"/>
        <w:spacing w:before="360" w:after="120"/>
        <w:ind w:left="630" w:hanging="630"/>
        <w:rPr>
          <w:rFonts w:ascii="游明朝" w:eastAsia="游明朝" w:hAnsi="游明朝"/>
        </w:rPr>
      </w:pPr>
      <w:r w:rsidRPr="00881D46">
        <w:rPr>
          <w:rFonts w:hint="eastAsia"/>
        </w:rPr>
        <w:lastRenderedPageBreak/>
        <w:t>Q3</w:t>
      </w:r>
      <w:r w:rsidR="00072592" w:rsidRPr="00881D46">
        <w:t>4</w:t>
      </w:r>
      <w:r w:rsidRPr="00881D46">
        <w:rPr>
          <w:rFonts w:hint="eastAsia"/>
        </w:rPr>
        <w:t>．あなたは、何歳まで働きたいと考えていますか。</w:t>
      </w:r>
      <w:r w:rsidR="001A4C56" w:rsidRPr="00881D46">
        <w:rPr>
          <w:rFonts w:hint="eastAsia"/>
        </w:rPr>
        <mc:AlternateContent>
          <mc:Choice Requires="wpg">
            <w:drawing>
              <wp:anchor distT="0" distB="0" distL="114300" distR="114300" simplePos="0" relativeHeight="251848704" behindDoc="0" locked="1" layoutInCell="1" allowOverlap="1" wp14:anchorId="354A0A78" wp14:editId="6B29064C">
                <wp:simplePos x="0" y="0"/>
                <wp:positionH relativeFrom="page">
                  <wp:posOffset>6332855</wp:posOffset>
                </wp:positionH>
                <wp:positionV relativeFrom="paragraph">
                  <wp:posOffset>952500</wp:posOffset>
                </wp:positionV>
                <wp:extent cx="459740" cy="456565"/>
                <wp:effectExtent l="0" t="0" r="16510" b="635"/>
                <wp:wrapNone/>
                <wp:docPr id="47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72"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3"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F651F3" w14:textId="26ED139A" w:rsidR="002A1B7B" w:rsidRPr="00246A55" w:rsidRDefault="002A1B7B" w:rsidP="001A4C56">
                              <w:pPr>
                                <w:pStyle w:val="af3"/>
                                <w:rPr>
                                  <w:rFonts w:ascii="游明朝" w:eastAsia="游明朝" w:hAnsi="游明朝"/>
                                </w:rPr>
                              </w:pPr>
                              <w:r w:rsidRPr="00246A55">
                                <w:rPr>
                                  <w:rFonts w:ascii="游明朝" w:eastAsia="游明朝" w:hAnsi="游明朝"/>
                                </w:rPr>
                                <w:t>(9</w:t>
                              </w:r>
                              <w:r w:rsidR="007D7BD7">
                                <w:rPr>
                                  <w:rFonts w:ascii="游明朝" w:eastAsia="游明朝" w:hAnsi="游明朝"/>
                                </w:rPr>
                                <w:t>0</w:t>
                              </w:r>
                              <w:r w:rsidRPr="00246A55">
                                <w:rPr>
                                  <w:rFonts w:ascii="游明朝" w:eastAsia="游明朝" w:hAnsi="游明朝"/>
                                </w:rPr>
                                <w:t>-9</w:t>
                              </w:r>
                              <w:r w:rsidR="007D7BD7">
                                <w:rPr>
                                  <w:rFonts w:ascii="游明朝" w:eastAsia="游明朝" w:hAnsi="游明朝"/>
                                </w:rPr>
                                <w:t>1</w:t>
                              </w:r>
                              <w:r w:rsidRPr="00246A55">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4A0A78" id="_x0000_s1105" style="position:absolute;left:0;text-align:left;margin-left:498.65pt;margin-top:75pt;width:36.2pt;height:35.95pt;z-index:25184870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">
                <v:rect id="Rectangle 287" o:spid="_x0000_s1106"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" filled="f" strokeweight="1.5pt">
                  <v:textbox inset="5.85pt,.7pt,5.85pt,.7pt"/>
                </v:rect>
                <v:shape id="_x0000_s1107"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" filled="f" stroked="f" strokeweight="1pt">
                  <v:textbox inset="0,0,0,0">
                    <w:txbxContent>
                      <w:p w14:paraId="3CF651F3" w14:textId="26ED139A" w:rsidR="002A1B7B" w:rsidRPr="00246A55" w:rsidRDefault="002A1B7B" w:rsidP="001A4C56">
                        <w:pPr>
                          <w:pStyle w:val="af3"/>
                          <w:rPr>
                            <w:rFonts w:ascii="游明朝" w:eastAsia="游明朝" w:hAnsi="游明朝"/>
                          </w:rPr>
                        </w:pPr>
                        <w:r w:rsidRPr="00246A55">
                          <w:rPr>
                            <w:rFonts w:ascii="游明朝" w:eastAsia="游明朝" w:hAnsi="游明朝"/>
                          </w:rPr>
                          <w:t>(9</w:t>
                        </w:r>
                        <w:r w:rsidR="007D7BD7">
                          <w:rPr>
                            <w:rFonts w:ascii="游明朝" w:eastAsia="游明朝" w:hAnsi="游明朝"/>
                          </w:rPr>
                          <w:t>0</w:t>
                        </w:r>
                        <w:r w:rsidRPr="00246A55">
                          <w:rPr>
                            <w:rFonts w:ascii="游明朝" w:eastAsia="游明朝" w:hAnsi="游明朝"/>
                          </w:rPr>
                          <w:t>-9</w:t>
                        </w:r>
                        <w:r w:rsidR="007D7BD7">
                          <w:rPr>
                            <w:rFonts w:ascii="游明朝" w:eastAsia="游明朝" w:hAnsi="游明朝"/>
                          </w:rPr>
                          <w:t>1</w:t>
                        </w:r>
                        <w:r w:rsidRPr="00246A55">
                          <w:rPr>
                            <w:rFonts w:ascii="游明朝" w:eastAsia="游明朝" w:hAnsi="游明朝"/>
                          </w:rPr>
                          <w:t>)</w:t>
                        </w:r>
                      </w:p>
                    </w:txbxContent>
                  </v:textbox>
                </v:shape>
                <w10:wrap anchorx="page"/>
                <w10:anchorlock/>
              </v:group>
            </w:pict>
          </mc:Fallback>
        </mc:AlternateContent>
      </w:r>
    </w:p>
    <w:p w14:paraId="36A045F2" w14:textId="77777777" w:rsidR="00CF3997" w:rsidRPr="00881D46" w:rsidRDefault="00CF3997" w:rsidP="00EA1718">
      <w:pPr>
        <w:spacing w:line="0" w:lineRule="atLeast"/>
        <w:rPr>
          <w:rFonts w:ascii="游明朝" w:eastAsia="游明朝" w:hAnsi="游明朝"/>
          <w:noProof/>
        </w:rPr>
        <w:sectPr w:rsidR="00CF3997" w:rsidRPr="00881D46" w:rsidSect="007A2D9E">
          <w:type w:val="continuous"/>
          <w:pgSz w:w="11906" w:h="16838" w:code="9"/>
          <w:pgMar w:top="1134" w:right="1134" w:bottom="1134" w:left="1134" w:header="567" w:footer="567" w:gutter="0"/>
          <w:cols w:space="425"/>
          <w:docGrid w:linePitch="300" w:charSpace="162"/>
        </w:sectPr>
      </w:pPr>
    </w:p>
    <w:p w14:paraId="2DC20947" w14:textId="6BBFFD69" w:rsidR="00471420" w:rsidRPr="00881D46" w:rsidRDefault="00471420" w:rsidP="003451A2">
      <w:pPr>
        <w:pStyle w:val="22"/>
      </w:pPr>
      <w:r w:rsidRPr="00881D46">
        <w:rPr>
          <w:rFonts w:hint="eastAsia"/>
        </w:rPr>
        <w:t>1 .</w:t>
      </w:r>
      <w:r w:rsidR="002F4173" w:rsidRPr="00881D46">
        <w:t xml:space="preserve"> </w:t>
      </w:r>
      <w:r w:rsidR="0005644D" w:rsidRPr="00881D46">
        <w:rPr>
          <w:sz w:val="12"/>
          <w:szCs w:val="12"/>
        </w:rPr>
        <w:t xml:space="preserve"> </w:t>
      </w:r>
      <w:r w:rsidRPr="00881D46">
        <w:rPr>
          <w:rFonts w:hint="eastAsia"/>
        </w:rPr>
        <w:t>60歳未満</w:t>
      </w:r>
    </w:p>
    <w:p w14:paraId="07EABA18" w14:textId="3F69A785" w:rsidR="00471420" w:rsidRPr="00881D46" w:rsidRDefault="00471420" w:rsidP="003451A2">
      <w:pPr>
        <w:pStyle w:val="22"/>
      </w:pPr>
      <w:r w:rsidRPr="00881D46">
        <w:rPr>
          <w:rFonts w:hint="eastAsia"/>
        </w:rPr>
        <w:t>2 .</w:t>
      </w:r>
      <w:r w:rsidR="002F4173" w:rsidRPr="00881D46">
        <w:t xml:space="preserve"> </w:t>
      </w:r>
      <w:r w:rsidR="0005644D" w:rsidRPr="00881D46">
        <w:rPr>
          <w:sz w:val="12"/>
          <w:szCs w:val="12"/>
        </w:rPr>
        <w:t xml:space="preserve"> </w:t>
      </w:r>
      <w:r w:rsidRPr="00881D46">
        <w:rPr>
          <w:rFonts w:hint="eastAsia"/>
        </w:rPr>
        <w:t>60歳</w:t>
      </w:r>
    </w:p>
    <w:p w14:paraId="52F1E144" w14:textId="534C7541" w:rsidR="00471420" w:rsidRPr="00881D46" w:rsidRDefault="00471420" w:rsidP="003451A2">
      <w:pPr>
        <w:pStyle w:val="22"/>
      </w:pPr>
      <w:r w:rsidRPr="00881D46">
        <w:rPr>
          <w:rFonts w:hint="eastAsia"/>
        </w:rPr>
        <w:t>3 .</w:t>
      </w:r>
      <w:r w:rsidR="002F4173" w:rsidRPr="00881D46">
        <w:t xml:space="preserve"> </w:t>
      </w:r>
      <w:r w:rsidR="0005644D" w:rsidRPr="00881D46">
        <w:rPr>
          <w:sz w:val="12"/>
          <w:szCs w:val="12"/>
        </w:rPr>
        <w:t xml:space="preserve"> </w:t>
      </w:r>
      <w:r w:rsidRPr="00881D46">
        <w:rPr>
          <w:rFonts w:hint="eastAsia"/>
        </w:rPr>
        <w:t>61～64歳</w:t>
      </w:r>
    </w:p>
    <w:p w14:paraId="245BD089" w14:textId="373B1395" w:rsidR="00471420" w:rsidRPr="00881D46" w:rsidRDefault="00471420" w:rsidP="003451A2">
      <w:pPr>
        <w:pStyle w:val="22"/>
      </w:pPr>
      <w:r w:rsidRPr="00881D46">
        <w:rPr>
          <w:rFonts w:hint="eastAsia"/>
        </w:rPr>
        <w:t>4 .</w:t>
      </w:r>
      <w:r w:rsidR="002F4173" w:rsidRPr="00881D46">
        <w:t xml:space="preserve"> </w:t>
      </w:r>
      <w:r w:rsidR="0005644D" w:rsidRPr="00881D46">
        <w:rPr>
          <w:sz w:val="12"/>
          <w:szCs w:val="12"/>
        </w:rPr>
        <w:t xml:space="preserve"> </w:t>
      </w:r>
      <w:r w:rsidRPr="00881D46">
        <w:rPr>
          <w:rFonts w:hint="eastAsia"/>
        </w:rPr>
        <w:t>65歳</w:t>
      </w:r>
    </w:p>
    <w:p w14:paraId="715BE1A5" w14:textId="706B1437" w:rsidR="00471420" w:rsidRPr="00881D46" w:rsidRDefault="00471420" w:rsidP="003451A2">
      <w:pPr>
        <w:pStyle w:val="22"/>
      </w:pPr>
      <w:r w:rsidRPr="00881D46">
        <w:rPr>
          <w:rFonts w:hint="eastAsia"/>
        </w:rPr>
        <w:t>5 .</w:t>
      </w:r>
      <w:r w:rsidR="002F4173" w:rsidRPr="00881D46">
        <w:t xml:space="preserve"> </w:t>
      </w:r>
      <w:r w:rsidR="0005644D" w:rsidRPr="00881D46">
        <w:rPr>
          <w:sz w:val="12"/>
          <w:szCs w:val="12"/>
        </w:rPr>
        <w:t xml:space="preserve"> </w:t>
      </w:r>
      <w:r w:rsidRPr="00881D46">
        <w:rPr>
          <w:rFonts w:hint="eastAsia"/>
        </w:rPr>
        <w:t>66～69歳</w:t>
      </w:r>
    </w:p>
    <w:p w14:paraId="6CEC7AE3" w14:textId="56F3810F" w:rsidR="00471420" w:rsidRPr="00881D46" w:rsidRDefault="00336FF9" w:rsidP="003451A2">
      <w:pPr>
        <w:pStyle w:val="22"/>
      </w:pPr>
      <w:r w:rsidRPr="00881D46">
        <w:t xml:space="preserve"> </w:t>
      </w:r>
      <w:r w:rsidR="00471420" w:rsidRPr="00881D46">
        <w:rPr>
          <w:rFonts w:hint="eastAsia"/>
        </w:rPr>
        <w:t>6 .</w:t>
      </w:r>
      <w:r w:rsidR="002F4173" w:rsidRPr="00881D46">
        <w:t xml:space="preserve"> </w:t>
      </w:r>
      <w:r w:rsidR="0005644D" w:rsidRPr="00881D46">
        <w:rPr>
          <w:sz w:val="12"/>
          <w:szCs w:val="12"/>
        </w:rPr>
        <w:t xml:space="preserve"> </w:t>
      </w:r>
      <w:r w:rsidR="00471420" w:rsidRPr="00881D46">
        <w:rPr>
          <w:rFonts w:hint="eastAsia"/>
        </w:rPr>
        <w:t>70歳</w:t>
      </w:r>
    </w:p>
    <w:p w14:paraId="473351B9" w14:textId="56AAF8AF" w:rsidR="00471420" w:rsidRPr="00881D46" w:rsidRDefault="00336FF9" w:rsidP="003451A2">
      <w:pPr>
        <w:pStyle w:val="22"/>
      </w:pPr>
      <w:r w:rsidRPr="00881D46">
        <w:t xml:space="preserve"> </w:t>
      </w:r>
      <w:r w:rsidR="00471420" w:rsidRPr="00881D46">
        <w:rPr>
          <w:rFonts w:hint="eastAsia"/>
        </w:rPr>
        <w:t>7 .</w:t>
      </w:r>
      <w:r w:rsidR="002F4173" w:rsidRPr="00881D46">
        <w:t xml:space="preserve"> </w:t>
      </w:r>
      <w:r w:rsidR="0005644D" w:rsidRPr="00881D46">
        <w:rPr>
          <w:sz w:val="12"/>
          <w:szCs w:val="12"/>
        </w:rPr>
        <w:t xml:space="preserve"> </w:t>
      </w:r>
      <w:r w:rsidR="00471420" w:rsidRPr="00881D46">
        <w:rPr>
          <w:rFonts w:hint="eastAsia"/>
        </w:rPr>
        <w:t>71～74歳</w:t>
      </w:r>
    </w:p>
    <w:p w14:paraId="16D2F868" w14:textId="7813426A" w:rsidR="00471420" w:rsidRPr="00881D46" w:rsidRDefault="00336FF9" w:rsidP="003451A2">
      <w:pPr>
        <w:pStyle w:val="22"/>
      </w:pPr>
      <w:r w:rsidRPr="00881D46">
        <w:t xml:space="preserve"> </w:t>
      </w:r>
      <w:r w:rsidR="00471420" w:rsidRPr="00881D46">
        <w:rPr>
          <w:rFonts w:hint="eastAsia"/>
        </w:rPr>
        <w:t>8 .</w:t>
      </w:r>
      <w:r w:rsidR="00757F4D" w:rsidRPr="00881D46">
        <w:t xml:space="preserve"> </w:t>
      </w:r>
      <w:r w:rsidR="0005644D" w:rsidRPr="00881D46">
        <w:rPr>
          <w:sz w:val="12"/>
          <w:szCs w:val="12"/>
        </w:rPr>
        <w:t xml:space="preserve"> </w:t>
      </w:r>
      <w:r w:rsidR="00471420" w:rsidRPr="00881D46">
        <w:rPr>
          <w:rFonts w:hint="eastAsia"/>
        </w:rPr>
        <w:t>75歳以上</w:t>
      </w:r>
    </w:p>
    <w:p w14:paraId="36906B39" w14:textId="15E7CB7B" w:rsidR="00471420" w:rsidRPr="00881D46" w:rsidRDefault="00336FF9" w:rsidP="003451A2">
      <w:pPr>
        <w:pStyle w:val="22"/>
      </w:pPr>
      <w:r w:rsidRPr="00881D46">
        <w:t xml:space="preserve"> </w:t>
      </w:r>
      <w:r w:rsidR="00471420" w:rsidRPr="00881D46">
        <w:rPr>
          <w:rFonts w:hint="eastAsia"/>
        </w:rPr>
        <w:t>9 .</w:t>
      </w:r>
      <w:r w:rsidR="002F4173" w:rsidRPr="00881D46">
        <w:t xml:space="preserve"> </w:t>
      </w:r>
      <w:r w:rsidR="0005644D" w:rsidRPr="00881D46">
        <w:rPr>
          <w:sz w:val="12"/>
          <w:szCs w:val="12"/>
        </w:rPr>
        <w:t xml:space="preserve"> </w:t>
      </w:r>
      <w:r w:rsidR="00471420" w:rsidRPr="00881D46">
        <w:rPr>
          <w:rFonts w:hint="eastAsia"/>
        </w:rPr>
        <w:t>年齢に関わりなく働けるうちは働きたい</w:t>
      </w:r>
    </w:p>
    <w:p w14:paraId="5D6E4172" w14:textId="7875E19B" w:rsidR="00471420" w:rsidRPr="00881D46" w:rsidRDefault="00471420" w:rsidP="003451A2">
      <w:pPr>
        <w:pStyle w:val="22"/>
      </w:pPr>
      <w:r w:rsidRPr="00881D46">
        <w:rPr>
          <w:rFonts w:hint="eastAsia"/>
        </w:rPr>
        <w:t>10 .</w:t>
      </w:r>
      <w:r w:rsidR="002F4173" w:rsidRPr="00881D46">
        <w:t xml:space="preserve"> </w:t>
      </w:r>
      <w:r w:rsidR="0005644D" w:rsidRPr="00881D46">
        <w:rPr>
          <w:sz w:val="12"/>
          <w:szCs w:val="12"/>
        </w:rPr>
        <w:t xml:space="preserve"> </w:t>
      </w:r>
      <w:r w:rsidRPr="00881D46">
        <w:rPr>
          <w:rFonts w:hint="eastAsia"/>
        </w:rPr>
        <w:t>わからない</w:t>
      </w:r>
    </w:p>
    <w:p w14:paraId="74E058C5" w14:textId="77777777" w:rsidR="00CF3997" w:rsidRPr="00881D46" w:rsidRDefault="00CF3997" w:rsidP="003451A2">
      <w:pPr>
        <w:pStyle w:val="22"/>
        <w:sectPr w:rsidR="00CF3997" w:rsidRPr="00881D46" w:rsidSect="003D6688">
          <w:type w:val="continuous"/>
          <w:pgSz w:w="11906" w:h="16838" w:code="9"/>
          <w:pgMar w:top="1134" w:right="1134" w:bottom="1134" w:left="1134" w:header="567" w:footer="567" w:gutter="0"/>
          <w:cols w:num="2" w:space="426" w:equalWidth="0">
            <w:col w:w="3600" w:space="426"/>
            <w:col w:w="5612"/>
          </w:cols>
          <w:docGrid w:linePitch="300" w:charSpace="162"/>
        </w:sectPr>
      </w:pPr>
    </w:p>
    <w:p w14:paraId="770810A8" w14:textId="751426BE" w:rsidR="00E22D7D" w:rsidRPr="00881D46" w:rsidRDefault="00575D9C" w:rsidP="008012C4">
      <w:pPr>
        <w:pStyle w:val="30"/>
        <w:spacing w:before="360" w:after="120"/>
        <w:ind w:left="630" w:hanging="630"/>
        <w:rPr>
          <w:rFonts w:ascii="游明朝" w:eastAsia="游明朝" w:hAnsi="游明朝"/>
          <w:sz w:val="10"/>
          <w:szCs w:val="10"/>
        </w:rPr>
      </w:pPr>
      <w:r w:rsidRPr="00881D46">
        <w:rPr>
          <w:rFonts w:hint="eastAsia"/>
        </w:rPr>
        <w:t>Q3</w:t>
      </w:r>
      <w:r w:rsidR="00072592" w:rsidRPr="00881D46">
        <w:t>5</w:t>
      </w:r>
      <w:r w:rsidRPr="00881D46">
        <w:rPr>
          <w:rFonts w:hint="eastAsia"/>
        </w:rPr>
        <w:t>．あなたの職場には年金支給開始（原則65歳）までの間に継続して働ける制度はありますか。また、制度がある場合には、内容や基準は正社員と同じですか。</w:t>
      </w:r>
      <w:r w:rsidR="001A4C56" w:rsidRPr="00881D46">
        <w:rPr>
          <w:rFonts w:hint="eastAsia"/>
        </w:rPr>
        <mc:AlternateContent>
          <mc:Choice Requires="wpg">
            <w:drawing>
              <wp:anchor distT="0" distB="0" distL="114300" distR="114300" simplePos="0" relativeHeight="251780096" behindDoc="0" locked="1" layoutInCell="1" allowOverlap="1" wp14:anchorId="660347D8" wp14:editId="1FE372F2">
                <wp:simplePos x="0" y="0"/>
                <wp:positionH relativeFrom="page">
                  <wp:posOffset>6332855</wp:posOffset>
                </wp:positionH>
                <wp:positionV relativeFrom="paragraph">
                  <wp:posOffset>1134745</wp:posOffset>
                </wp:positionV>
                <wp:extent cx="459740" cy="456565"/>
                <wp:effectExtent l="0" t="0" r="16510" b="635"/>
                <wp:wrapNone/>
                <wp:docPr id="47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75"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6"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AE3CF2" w14:textId="533A5883" w:rsidR="002A1B7B" w:rsidRPr="00A17108" w:rsidRDefault="002A1B7B" w:rsidP="001A4C56">
                              <w:pPr>
                                <w:pStyle w:val="af3"/>
                                <w:rPr>
                                  <w:rFonts w:ascii="游明朝" w:eastAsia="游明朝" w:hAnsi="游明朝"/>
                                </w:rPr>
                              </w:pPr>
                              <w:r w:rsidRPr="00A17108">
                                <w:rPr>
                                  <w:rFonts w:ascii="游明朝" w:eastAsia="游明朝" w:hAnsi="游明朝"/>
                                </w:rPr>
                                <w:t>(9</w:t>
                              </w:r>
                              <w:r w:rsidR="007D7BD7">
                                <w:rPr>
                                  <w:rFonts w:ascii="游明朝" w:eastAsia="游明朝" w:hAnsi="游明朝"/>
                                </w:rPr>
                                <w:t>2</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0347D8" id="_x0000_s1108" style="position:absolute;left:0;text-align:left;margin-left:498.65pt;margin-top:89.35pt;width:36.2pt;height:35.95pt;z-index:25178009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">
                <v:rect id="Rectangle 287" o:spid="_x0000_s1109"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" filled="f" strokeweight="1.5pt">
                  <v:textbox inset="5.85pt,.7pt,5.85pt,.7pt"/>
                </v:rect>
                <v:shape id="_x0000_s1110"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" filled="f" stroked="f" strokeweight="1pt">
                  <v:textbox inset="0,0,0,0">
                    <w:txbxContent>
                      <w:p w14:paraId="02AE3CF2" w14:textId="533A5883" w:rsidR="002A1B7B" w:rsidRPr="00A17108" w:rsidRDefault="002A1B7B" w:rsidP="001A4C56">
                        <w:pPr>
                          <w:pStyle w:val="af3"/>
                          <w:rPr>
                            <w:rFonts w:ascii="游明朝" w:eastAsia="游明朝" w:hAnsi="游明朝"/>
                          </w:rPr>
                        </w:pPr>
                        <w:r w:rsidRPr="00A17108">
                          <w:rPr>
                            <w:rFonts w:ascii="游明朝" w:eastAsia="游明朝" w:hAnsi="游明朝"/>
                          </w:rPr>
                          <w:t>(9</w:t>
                        </w:r>
                        <w:r w:rsidR="007D7BD7">
                          <w:rPr>
                            <w:rFonts w:ascii="游明朝" w:eastAsia="游明朝" w:hAnsi="游明朝"/>
                          </w:rPr>
                          <w:t>2</w:t>
                        </w:r>
                        <w:r w:rsidRPr="00A17108">
                          <w:rPr>
                            <w:rFonts w:ascii="游明朝" w:eastAsia="游明朝" w:hAnsi="游明朝"/>
                          </w:rPr>
                          <w:t>)</w:t>
                        </w:r>
                      </w:p>
                    </w:txbxContent>
                  </v:textbox>
                </v:shape>
                <w10:wrap anchorx="page"/>
                <w10:anchorlock/>
              </v:group>
            </w:pict>
          </mc:Fallback>
        </mc:AlternateContent>
      </w:r>
    </w:p>
    <w:p w14:paraId="2E2527A9" w14:textId="7D0E0F27" w:rsidR="00471420" w:rsidRPr="00881D46" w:rsidRDefault="00471420" w:rsidP="003451A2">
      <w:pPr>
        <w:pStyle w:val="22"/>
      </w:pPr>
      <w:r w:rsidRPr="00881D46">
        <w:rPr>
          <w:rFonts w:hint="eastAsia"/>
        </w:rPr>
        <w:t>1 .</w:t>
      </w:r>
      <w:r w:rsidR="002F4173" w:rsidRPr="00881D46">
        <w:t xml:space="preserve"> </w:t>
      </w:r>
      <w:r w:rsidRPr="00881D46">
        <w:rPr>
          <w:rFonts w:hint="eastAsia"/>
        </w:rPr>
        <w:t>制度があり、正社員と比べると内容や基準は同じ</w:t>
      </w:r>
    </w:p>
    <w:p w14:paraId="626F39A9" w14:textId="1F6839FD" w:rsidR="00471420" w:rsidRPr="00881D46" w:rsidRDefault="00471420" w:rsidP="003451A2">
      <w:pPr>
        <w:pStyle w:val="22"/>
      </w:pPr>
      <w:r w:rsidRPr="00881D46">
        <w:rPr>
          <w:rFonts w:hint="eastAsia"/>
        </w:rPr>
        <w:t>2 .</w:t>
      </w:r>
      <w:r w:rsidR="002F4173" w:rsidRPr="00881D46">
        <w:t xml:space="preserve"> </w:t>
      </w:r>
      <w:r w:rsidRPr="00881D46">
        <w:rPr>
          <w:rFonts w:hint="eastAsia"/>
        </w:rPr>
        <w:t>制度があり、正社員と比べると内容や基準が異なる</w:t>
      </w:r>
    </w:p>
    <w:p w14:paraId="6003FC3B" w14:textId="7C856B42" w:rsidR="00471420" w:rsidRPr="00881D46" w:rsidRDefault="00471420" w:rsidP="003451A2">
      <w:pPr>
        <w:pStyle w:val="22"/>
      </w:pPr>
      <w:r w:rsidRPr="00881D46">
        <w:rPr>
          <w:rFonts w:hint="eastAsia"/>
        </w:rPr>
        <w:t>3 .</w:t>
      </w:r>
      <w:r w:rsidR="002F4173" w:rsidRPr="00881D46">
        <w:t xml:space="preserve"> </w:t>
      </w:r>
      <w:r w:rsidRPr="00881D46">
        <w:rPr>
          <w:rFonts w:hint="eastAsia"/>
        </w:rPr>
        <w:t>制度があり、正社員と比べると内容や基準の違いはわからない</w:t>
      </w:r>
    </w:p>
    <w:p w14:paraId="13F05C98" w14:textId="2570C6B4" w:rsidR="00471420" w:rsidRPr="00881D46" w:rsidRDefault="00471420" w:rsidP="003451A2">
      <w:pPr>
        <w:pStyle w:val="22"/>
      </w:pPr>
      <w:r w:rsidRPr="00881D46">
        <w:rPr>
          <w:rFonts w:hint="eastAsia"/>
        </w:rPr>
        <w:t>4 .</w:t>
      </w:r>
      <w:r w:rsidR="002F4173" w:rsidRPr="00881D46">
        <w:t xml:space="preserve"> </w:t>
      </w:r>
      <w:r w:rsidRPr="00881D46">
        <w:rPr>
          <w:rFonts w:hint="eastAsia"/>
        </w:rPr>
        <w:t>制度がない</w:t>
      </w:r>
    </w:p>
    <w:p w14:paraId="071D020C" w14:textId="7283A774" w:rsidR="00471420" w:rsidRPr="00881D46" w:rsidRDefault="00471420" w:rsidP="003451A2">
      <w:pPr>
        <w:pStyle w:val="22"/>
      </w:pPr>
      <w:r w:rsidRPr="00881D46">
        <w:rPr>
          <w:rFonts w:hint="eastAsia"/>
        </w:rPr>
        <w:t>5 .</w:t>
      </w:r>
      <w:r w:rsidR="002F4173" w:rsidRPr="00881D46">
        <w:t xml:space="preserve"> </w:t>
      </w:r>
      <w:r w:rsidRPr="00881D46">
        <w:rPr>
          <w:rFonts w:hint="eastAsia"/>
        </w:rPr>
        <w:t>制度があるかどうかわからない</w:t>
      </w:r>
    </w:p>
    <w:p w14:paraId="687E20EE" w14:textId="7028FEB7" w:rsidR="00471420" w:rsidRPr="00881D46" w:rsidRDefault="00471420" w:rsidP="001D7D26">
      <w:pPr>
        <w:pStyle w:val="af5"/>
        <w:spacing w:before="480" w:after="120"/>
        <w:rPr>
          <w:noProof/>
        </w:rPr>
      </w:pPr>
      <w:r w:rsidRPr="00881D46">
        <w:rPr>
          <w:rFonts w:hint="eastAsia"/>
          <w:noProof/>
        </w:rPr>
        <w:t>【職場生活で感じること、不満・不安について】</w:t>
      </w:r>
    </w:p>
    <w:p w14:paraId="48C244C9" w14:textId="46EE19F9" w:rsidR="00257198" w:rsidRPr="00881D46" w:rsidRDefault="00E3679C" w:rsidP="00AD7A0B">
      <w:pPr>
        <w:pStyle w:val="30"/>
        <w:spacing w:beforeLines="0" w:before="0" w:after="120"/>
        <w:ind w:left="630" w:hanging="630"/>
      </w:pPr>
      <w:r w:rsidRPr="00881D46">
        <mc:AlternateContent>
          <mc:Choice Requires="wps">
            <w:drawing>
              <wp:anchor distT="0" distB="0" distL="114300" distR="114300" simplePos="0" relativeHeight="251854848" behindDoc="0" locked="1" layoutInCell="1" allowOverlap="1" wp14:anchorId="670487CD" wp14:editId="73BD5F97">
                <wp:simplePos x="0" y="0"/>
                <wp:positionH relativeFrom="column">
                  <wp:posOffset>5746115</wp:posOffset>
                </wp:positionH>
                <wp:positionV relativeFrom="paragraph">
                  <wp:posOffset>247650</wp:posOffset>
                </wp:positionV>
                <wp:extent cx="458470" cy="108585"/>
                <wp:effectExtent l="0" t="0" r="17780" b="5715"/>
                <wp:wrapNone/>
                <wp:docPr id="95021257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0ED6F1" w14:textId="1174E57C" w:rsidR="00E3679C" w:rsidRPr="00246A55" w:rsidRDefault="00E3679C" w:rsidP="00E3679C">
                            <w:pPr>
                              <w:pStyle w:val="af3"/>
                              <w:rPr>
                                <w:rFonts w:ascii="游明朝" w:eastAsia="游明朝" w:hAnsi="游明朝"/>
                              </w:rPr>
                            </w:pPr>
                            <w:r w:rsidRPr="00246A55">
                              <w:rPr>
                                <w:rFonts w:ascii="游明朝" w:eastAsia="游明朝" w:hAnsi="游明朝"/>
                              </w:rPr>
                              <w:t>(</w:t>
                            </w:r>
                            <w:r>
                              <w:rPr>
                                <w:rFonts w:ascii="游明朝" w:eastAsia="游明朝" w:hAnsi="游明朝"/>
                              </w:rPr>
                              <w:t>9</w:t>
                            </w:r>
                            <w:r w:rsidR="007D7BD7">
                              <w:rPr>
                                <w:rFonts w:ascii="游明朝" w:eastAsia="游明朝" w:hAnsi="游明朝"/>
                              </w:rPr>
                              <w:t>3</w:t>
                            </w:r>
                            <w:r w:rsidRPr="00246A55">
                              <w:rPr>
                                <w:rFonts w:ascii="游明朝" w:eastAsia="游明朝" w:hAnsi="游明朝"/>
                              </w:rPr>
                              <w:t>-</w:t>
                            </w:r>
                            <w:r w:rsidR="007D7BD7">
                              <w:rPr>
                                <w:rFonts w:ascii="游明朝" w:eastAsia="游明朝" w:hAnsi="游明朝"/>
                              </w:rPr>
                              <w:t>99</w:t>
                            </w:r>
                            <w:r w:rsidRPr="00246A55">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487CD" id="_x0000_s1111" type="#_x0000_t202" style="position:absolute;left:0;text-align:left;margin-left:452.45pt;margin-top:19.5pt;width:36.1pt;height: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" filled="f" stroked="f" strokeweight="1pt">
                <v:textbox inset="0,0,0,0">
                  <w:txbxContent>
                    <w:p w14:paraId="300ED6F1" w14:textId="1174E57C" w:rsidR="00E3679C" w:rsidRPr="00246A55" w:rsidRDefault="00E3679C" w:rsidP="00E3679C">
                      <w:pPr>
                        <w:pStyle w:val="af3"/>
                        <w:rPr>
                          <w:rFonts w:ascii="游明朝" w:eastAsia="游明朝" w:hAnsi="游明朝"/>
                        </w:rPr>
                      </w:pPr>
                      <w:r w:rsidRPr="00246A55">
                        <w:rPr>
                          <w:rFonts w:ascii="游明朝" w:eastAsia="游明朝" w:hAnsi="游明朝"/>
                        </w:rPr>
                        <w:t>(</w:t>
                      </w:r>
                      <w:r>
                        <w:rPr>
                          <w:rFonts w:ascii="游明朝" w:eastAsia="游明朝" w:hAnsi="游明朝"/>
                        </w:rPr>
                        <w:t>9</w:t>
                      </w:r>
                      <w:r w:rsidR="007D7BD7">
                        <w:rPr>
                          <w:rFonts w:ascii="游明朝" w:eastAsia="游明朝" w:hAnsi="游明朝"/>
                        </w:rPr>
                        <w:t>3</w:t>
                      </w:r>
                      <w:r w:rsidRPr="00246A55">
                        <w:rPr>
                          <w:rFonts w:ascii="游明朝" w:eastAsia="游明朝" w:hAnsi="游明朝"/>
                        </w:rPr>
                        <w:t>-</w:t>
                      </w:r>
                      <w:r w:rsidR="007D7BD7">
                        <w:rPr>
                          <w:rFonts w:ascii="游明朝" w:eastAsia="游明朝" w:hAnsi="游明朝"/>
                        </w:rPr>
                        <w:t>99</w:t>
                      </w:r>
                      <w:r w:rsidRPr="00246A55">
                        <w:rPr>
                          <w:rFonts w:ascii="游明朝" w:eastAsia="游明朝" w:hAnsi="游明朝"/>
                        </w:rPr>
                        <w:t>)</w:t>
                      </w:r>
                    </w:p>
                  </w:txbxContent>
                </v:textbox>
                <w10:anchorlock/>
              </v:shape>
            </w:pict>
          </mc:Fallback>
        </mc:AlternateContent>
      </w:r>
      <w:r w:rsidR="00A76068" w:rsidRPr="00881D46">
        <w:rPr>
          <w:rFonts w:hint="eastAsia"/>
        </w:rPr>
        <w:t>Q3</w:t>
      </w:r>
      <w:r w:rsidR="00072592" w:rsidRPr="00881D46">
        <w:t>6</w:t>
      </w:r>
      <w:r w:rsidR="00A76068" w:rsidRPr="00881D46">
        <w:rPr>
          <w:rFonts w:hint="eastAsia"/>
        </w:rPr>
        <w:t>．</w:t>
      </w:r>
      <w:r w:rsidR="00257198" w:rsidRPr="00881D46">
        <w:rPr>
          <w:rFonts w:hint="eastAsia"/>
        </w:rPr>
        <w:t>あなたは、以下のA～Gについてどの程度満足していますか。それぞれあてはまる番号に○をつけてください。</w:t>
      </w:r>
    </w:p>
    <w:tbl>
      <w:tblPr>
        <w:tblStyle w:val="afb"/>
        <w:tblW w:w="0" w:type="auto"/>
        <w:tblInd w:w="-5" w:type="dxa"/>
        <w:tblLayout w:type="fixed"/>
        <w:tblLook w:val="04A0" w:firstRow="1" w:lastRow="0" w:firstColumn="1" w:lastColumn="0" w:noHBand="0" w:noVBand="1"/>
      </w:tblPr>
      <w:tblGrid>
        <w:gridCol w:w="3969"/>
        <w:gridCol w:w="630"/>
        <w:gridCol w:w="630"/>
        <w:gridCol w:w="630"/>
        <w:gridCol w:w="630"/>
      </w:tblGrid>
      <w:tr w:rsidR="00257198" w:rsidRPr="00881D46" w14:paraId="79DFA99B" w14:textId="77777777" w:rsidTr="0073027A">
        <w:trPr>
          <w:cantSplit/>
          <w:trHeight w:hRule="exact" w:val="1077"/>
        </w:trPr>
        <w:tc>
          <w:tcPr>
            <w:tcW w:w="3969" w:type="dxa"/>
            <w:tcBorders>
              <w:left w:val="single" w:sz="4" w:space="0" w:color="auto"/>
            </w:tcBorders>
            <w:vAlign w:val="center"/>
          </w:tcPr>
          <w:p w14:paraId="5FD5A9B6" w14:textId="77777777" w:rsidR="00257198" w:rsidRPr="00881D46" w:rsidRDefault="00257198" w:rsidP="0073027A">
            <w:pPr>
              <w:widowControl/>
              <w:spacing w:line="240" w:lineRule="exact"/>
              <w:jc w:val="center"/>
              <w:rPr>
                <w:rFonts w:ascii="游明朝" w:eastAsia="游明朝" w:hAnsi="游明朝"/>
                <w:szCs w:val="21"/>
              </w:rPr>
            </w:pPr>
          </w:p>
        </w:tc>
        <w:tc>
          <w:tcPr>
            <w:tcW w:w="630" w:type="dxa"/>
            <w:tcBorders>
              <w:bottom w:val="single" w:sz="8" w:space="0" w:color="auto"/>
            </w:tcBorders>
            <w:tcMar>
              <w:top w:w="28" w:type="dxa"/>
              <w:left w:w="57" w:type="dxa"/>
              <w:bottom w:w="28" w:type="dxa"/>
              <w:right w:w="57" w:type="dxa"/>
            </w:tcMar>
            <w:textDirection w:val="tbRlV"/>
            <w:vAlign w:val="center"/>
          </w:tcPr>
          <w:p w14:paraId="22DC8B07" w14:textId="77777777" w:rsidR="00257198" w:rsidRPr="00881D46" w:rsidRDefault="00257198" w:rsidP="0073027A">
            <w:pPr>
              <w:widowControl/>
              <w:spacing w:line="220" w:lineRule="exact"/>
              <w:rPr>
                <w:rFonts w:ascii="游明朝" w:eastAsia="游明朝" w:hAnsi="游明朝"/>
                <w:szCs w:val="21"/>
              </w:rPr>
            </w:pPr>
            <w:r w:rsidRPr="00881D46">
              <w:rPr>
                <w:rFonts w:ascii="游明朝" w:eastAsia="游明朝" w:hAnsi="游明朝" w:hint="eastAsia"/>
                <w:szCs w:val="21"/>
              </w:rPr>
              <w:t>満足</w:t>
            </w:r>
          </w:p>
        </w:tc>
        <w:tc>
          <w:tcPr>
            <w:tcW w:w="630" w:type="dxa"/>
            <w:tcBorders>
              <w:bottom w:val="single" w:sz="8" w:space="0" w:color="auto"/>
            </w:tcBorders>
            <w:tcMar>
              <w:top w:w="28" w:type="dxa"/>
              <w:left w:w="57" w:type="dxa"/>
              <w:bottom w:w="28" w:type="dxa"/>
              <w:right w:w="57" w:type="dxa"/>
            </w:tcMar>
            <w:textDirection w:val="tbRlV"/>
            <w:vAlign w:val="center"/>
          </w:tcPr>
          <w:p w14:paraId="01CE5234" w14:textId="77777777" w:rsidR="00257198" w:rsidRPr="00881D46" w:rsidRDefault="00257198" w:rsidP="0073027A">
            <w:pPr>
              <w:widowControl/>
              <w:spacing w:line="220" w:lineRule="exact"/>
              <w:rPr>
                <w:rFonts w:ascii="游明朝" w:eastAsia="游明朝" w:hAnsi="游明朝"/>
                <w:szCs w:val="21"/>
              </w:rPr>
            </w:pPr>
            <w:r w:rsidRPr="00881D46">
              <w:rPr>
                <w:rFonts w:ascii="游明朝" w:eastAsia="游明朝" w:hAnsi="游明朝" w:hint="eastAsia"/>
                <w:szCs w:val="21"/>
              </w:rPr>
              <w:t>どちらかといえば満足</w:t>
            </w:r>
          </w:p>
        </w:tc>
        <w:tc>
          <w:tcPr>
            <w:tcW w:w="630" w:type="dxa"/>
            <w:tcBorders>
              <w:bottom w:val="single" w:sz="8" w:space="0" w:color="auto"/>
            </w:tcBorders>
            <w:tcMar>
              <w:top w:w="28" w:type="dxa"/>
              <w:left w:w="57" w:type="dxa"/>
              <w:bottom w:w="28" w:type="dxa"/>
              <w:right w:w="57" w:type="dxa"/>
            </w:tcMar>
            <w:textDirection w:val="tbRlV"/>
            <w:vAlign w:val="center"/>
          </w:tcPr>
          <w:p w14:paraId="63345361" w14:textId="77777777" w:rsidR="00257198" w:rsidRPr="00881D46" w:rsidRDefault="00257198" w:rsidP="0073027A">
            <w:pPr>
              <w:widowControl/>
              <w:spacing w:line="220" w:lineRule="exact"/>
              <w:rPr>
                <w:rFonts w:ascii="游明朝" w:eastAsia="游明朝" w:hAnsi="游明朝"/>
                <w:szCs w:val="21"/>
              </w:rPr>
            </w:pPr>
            <w:r w:rsidRPr="00881D46">
              <w:rPr>
                <w:rFonts w:ascii="游明朝" w:eastAsia="游明朝" w:hAnsi="游明朝" w:hint="eastAsia"/>
                <w:szCs w:val="21"/>
              </w:rPr>
              <w:t>どちらかといえば不満</w:t>
            </w:r>
          </w:p>
        </w:tc>
        <w:tc>
          <w:tcPr>
            <w:tcW w:w="630" w:type="dxa"/>
            <w:tcBorders>
              <w:bottom w:val="single" w:sz="8" w:space="0" w:color="auto"/>
            </w:tcBorders>
            <w:tcMar>
              <w:top w:w="28" w:type="dxa"/>
              <w:left w:w="57" w:type="dxa"/>
              <w:bottom w:w="28" w:type="dxa"/>
              <w:right w:w="57" w:type="dxa"/>
            </w:tcMar>
            <w:textDirection w:val="tbRlV"/>
            <w:vAlign w:val="center"/>
          </w:tcPr>
          <w:p w14:paraId="696F9CCF" w14:textId="77777777" w:rsidR="00257198" w:rsidRPr="00881D46" w:rsidRDefault="00257198" w:rsidP="0073027A">
            <w:pPr>
              <w:widowControl/>
              <w:spacing w:line="220" w:lineRule="exact"/>
              <w:rPr>
                <w:rFonts w:ascii="游明朝" w:eastAsia="游明朝" w:hAnsi="游明朝"/>
                <w:szCs w:val="21"/>
              </w:rPr>
            </w:pPr>
            <w:r w:rsidRPr="00881D46">
              <w:rPr>
                <w:rFonts w:ascii="游明朝" w:eastAsia="游明朝" w:hAnsi="游明朝" w:hint="eastAsia"/>
                <w:szCs w:val="21"/>
              </w:rPr>
              <w:t>不満</w:t>
            </w:r>
          </w:p>
        </w:tc>
      </w:tr>
      <w:tr w:rsidR="00257198" w:rsidRPr="00881D46" w14:paraId="1E25A9FB" w14:textId="77777777" w:rsidTr="0073027A">
        <w:tc>
          <w:tcPr>
            <w:tcW w:w="3969" w:type="dxa"/>
            <w:tcBorders>
              <w:right w:val="single" w:sz="8" w:space="0" w:color="auto"/>
            </w:tcBorders>
            <w:tcMar>
              <w:top w:w="28" w:type="dxa"/>
              <w:left w:w="57" w:type="dxa"/>
              <w:bottom w:w="28" w:type="dxa"/>
              <w:right w:w="57" w:type="dxa"/>
            </w:tcMar>
            <w:vAlign w:val="center"/>
          </w:tcPr>
          <w:p w14:paraId="147A9B8B"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賃金</w:t>
            </w:r>
          </w:p>
        </w:tc>
        <w:tc>
          <w:tcPr>
            <w:tcW w:w="630" w:type="dxa"/>
            <w:tcBorders>
              <w:top w:val="single" w:sz="8" w:space="0" w:color="auto"/>
              <w:left w:val="single" w:sz="8" w:space="0" w:color="auto"/>
            </w:tcBorders>
            <w:vAlign w:val="center"/>
          </w:tcPr>
          <w:p w14:paraId="3EADDD44"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8" w:space="0" w:color="auto"/>
            </w:tcBorders>
            <w:vAlign w:val="center"/>
          </w:tcPr>
          <w:p w14:paraId="2F0E5544"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8" w:space="0" w:color="auto"/>
            </w:tcBorders>
            <w:vAlign w:val="center"/>
          </w:tcPr>
          <w:p w14:paraId="53E9EA31"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8" w:space="0" w:color="auto"/>
              <w:right w:val="single" w:sz="8" w:space="0" w:color="auto"/>
            </w:tcBorders>
            <w:vAlign w:val="center"/>
          </w:tcPr>
          <w:p w14:paraId="4FCA477F"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14B0067C" w14:textId="77777777" w:rsidTr="0073027A">
        <w:tc>
          <w:tcPr>
            <w:tcW w:w="3969" w:type="dxa"/>
            <w:tcBorders>
              <w:right w:val="single" w:sz="8" w:space="0" w:color="auto"/>
            </w:tcBorders>
            <w:tcMar>
              <w:top w:w="28" w:type="dxa"/>
              <w:left w:w="57" w:type="dxa"/>
              <w:bottom w:w="28" w:type="dxa"/>
              <w:right w:w="57" w:type="dxa"/>
            </w:tcMar>
            <w:vAlign w:val="center"/>
          </w:tcPr>
          <w:p w14:paraId="25F6C9AB"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労働時間</w:t>
            </w:r>
          </w:p>
        </w:tc>
        <w:tc>
          <w:tcPr>
            <w:tcW w:w="630" w:type="dxa"/>
            <w:tcBorders>
              <w:left w:val="single" w:sz="8" w:space="0" w:color="auto"/>
            </w:tcBorders>
            <w:vAlign w:val="center"/>
          </w:tcPr>
          <w:p w14:paraId="07A3638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vAlign w:val="center"/>
          </w:tcPr>
          <w:p w14:paraId="222E6460"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vAlign w:val="center"/>
          </w:tcPr>
          <w:p w14:paraId="68CD760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right w:val="single" w:sz="8" w:space="0" w:color="auto"/>
            </w:tcBorders>
            <w:vAlign w:val="center"/>
          </w:tcPr>
          <w:p w14:paraId="2D363C32"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60DF7F5B" w14:textId="77777777" w:rsidTr="0073027A">
        <w:tc>
          <w:tcPr>
            <w:tcW w:w="3969" w:type="dxa"/>
            <w:tcBorders>
              <w:right w:val="single" w:sz="8" w:space="0" w:color="auto"/>
            </w:tcBorders>
            <w:tcMar>
              <w:top w:w="28" w:type="dxa"/>
              <w:left w:w="57" w:type="dxa"/>
              <w:bottom w:w="28" w:type="dxa"/>
              <w:right w:w="57" w:type="dxa"/>
            </w:tcMar>
            <w:vAlign w:val="center"/>
          </w:tcPr>
          <w:p w14:paraId="3FF57EFD" w14:textId="2182DA84" w:rsidR="00257198" w:rsidRPr="00881D46" w:rsidRDefault="00257198" w:rsidP="000823DD">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仕事の</w:t>
            </w:r>
            <w:r w:rsidR="000823DD" w:rsidRPr="00881D46">
              <w:rPr>
                <w:rFonts w:ascii="游明朝" w:eastAsia="游明朝" w:hAnsi="游明朝" w:hint="eastAsia"/>
              </w:rPr>
              <w:t>負担感</w:t>
            </w:r>
          </w:p>
        </w:tc>
        <w:tc>
          <w:tcPr>
            <w:tcW w:w="630" w:type="dxa"/>
            <w:tcBorders>
              <w:left w:val="single" w:sz="8" w:space="0" w:color="auto"/>
            </w:tcBorders>
            <w:vAlign w:val="center"/>
          </w:tcPr>
          <w:p w14:paraId="481595BD"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vAlign w:val="center"/>
          </w:tcPr>
          <w:p w14:paraId="7F1E47B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vAlign w:val="center"/>
          </w:tcPr>
          <w:p w14:paraId="47B2A321"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right w:val="single" w:sz="8" w:space="0" w:color="auto"/>
            </w:tcBorders>
            <w:vAlign w:val="center"/>
          </w:tcPr>
          <w:p w14:paraId="2B290CDF"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3AFFB8A4" w14:textId="77777777" w:rsidTr="0073027A">
        <w:tc>
          <w:tcPr>
            <w:tcW w:w="3969" w:type="dxa"/>
            <w:tcBorders>
              <w:right w:val="single" w:sz="8" w:space="0" w:color="auto"/>
            </w:tcBorders>
            <w:tcMar>
              <w:top w:w="28" w:type="dxa"/>
              <w:left w:w="57" w:type="dxa"/>
              <w:bottom w:w="28" w:type="dxa"/>
              <w:right w:w="57" w:type="dxa"/>
            </w:tcMar>
            <w:vAlign w:val="center"/>
          </w:tcPr>
          <w:p w14:paraId="7925B6AC"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仕事のやりがい</w:t>
            </w:r>
          </w:p>
        </w:tc>
        <w:tc>
          <w:tcPr>
            <w:tcW w:w="630" w:type="dxa"/>
            <w:tcBorders>
              <w:left w:val="single" w:sz="8" w:space="0" w:color="auto"/>
            </w:tcBorders>
            <w:vAlign w:val="center"/>
          </w:tcPr>
          <w:p w14:paraId="36DDE4E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vAlign w:val="center"/>
          </w:tcPr>
          <w:p w14:paraId="79A3A55E"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vAlign w:val="center"/>
          </w:tcPr>
          <w:p w14:paraId="160C087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right w:val="single" w:sz="8" w:space="0" w:color="auto"/>
            </w:tcBorders>
            <w:vAlign w:val="center"/>
          </w:tcPr>
          <w:p w14:paraId="66ADF793"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69AA24D6" w14:textId="77777777" w:rsidTr="0073027A">
        <w:tc>
          <w:tcPr>
            <w:tcW w:w="3969" w:type="dxa"/>
            <w:tcBorders>
              <w:right w:val="single" w:sz="8" w:space="0" w:color="auto"/>
            </w:tcBorders>
            <w:tcMar>
              <w:top w:w="28" w:type="dxa"/>
              <w:left w:w="57" w:type="dxa"/>
              <w:bottom w:w="28" w:type="dxa"/>
              <w:right w:w="57" w:type="dxa"/>
            </w:tcMar>
            <w:vAlign w:val="center"/>
          </w:tcPr>
          <w:p w14:paraId="7F5B372D"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職場の人間関係</w:t>
            </w:r>
          </w:p>
        </w:tc>
        <w:tc>
          <w:tcPr>
            <w:tcW w:w="630" w:type="dxa"/>
            <w:tcBorders>
              <w:left w:val="single" w:sz="8" w:space="0" w:color="auto"/>
            </w:tcBorders>
            <w:vAlign w:val="center"/>
          </w:tcPr>
          <w:p w14:paraId="6960C41D"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vAlign w:val="center"/>
          </w:tcPr>
          <w:p w14:paraId="405075A9"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vAlign w:val="center"/>
          </w:tcPr>
          <w:p w14:paraId="69BEA82A"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right w:val="single" w:sz="8" w:space="0" w:color="auto"/>
            </w:tcBorders>
            <w:vAlign w:val="center"/>
          </w:tcPr>
          <w:p w14:paraId="52462FF1" w14:textId="77777777" w:rsidR="00257198" w:rsidRPr="00881D46" w:rsidRDefault="00257198" w:rsidP="0073027A">
            <w:pPr>
              <w:widowControl/>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73704288" w14:textId="77777777" w:rsidTr="0073027A">
        <w:tc>
          <w:tcPr>
            <w:tcW w:w="3969" w:type="dxa"/>
            <w:tcBorders>
              <w:right w:val="single" w:sz="8" w:space="0" w:color="auto"/>
            </w:tcBorders>
            <w:tcMar>
              <w:top w:w="28" w:type="dxa"/>
              <w:left w:w="57" w:type="dxa"/>
              <w:bottom w:w="28" w:type="dxa"/>
              <w:right w:w="57" w:type="dxa"/>
            </w:tcMar>
            <w:vAlign w:val="center"/>
          </w:tcPr>
          <w:p w14:paraId="3F542259"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能力開発や研修の機会</w:t>
            </w:r>
          </w:p>
        </w:tc>
        <w:tc>
          <w:tcPr>
            <w:tcW w:w="630" w:type="dxa"/>
            <w:tcBorders>
              <w:left w:val="single" w:sz="8" w:space="0" w:color="auto"/>
            </w:tcBorders>
            <w:vAlign w:val="center"/>
          </w:tcPr>
          <w:p w14:paraId="19B68CCC"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１</w:t>
            </w:r>
          </w:p>
        </w:tc>
        <w:tc>
          <w:tcPr>
            <w:tcW w:w="630" w:type="dxa"/>
            <w:vAlign w:val="center"/>
          </w:tcPr>
          <w:p w14:paraId="0B442722"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２</w:t>
            </w:r>
          </w:p>
        </w:tc>
        <w:tc>
          <w:tcPr>
            <w:tcW w:w="630" w:type="dxa"/>
            <w:vAlign w:val="center"/>
          </w:tcPr>
          <w:p w14:paraId="509DFF98"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３</w:t>
            </w:r>
          </w:p>
        </w:tc>
        <w:tc>
          <w:tcPr>
            <w:tcW w:w="630" w:type="dxa"/>
            <w:tcBorders>
              <w:right w:val="single" w:sz="8" w:space="0" w:color="auto"/>
            </w:tcBorders>
            <w:vAlign w:val="center"/>
          </w:tcPr>
          <w:p w14:paraId="5863458E"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４</w:t>
            </w:r>
          </w:p>
        </w:tc>
      </w:tr>
      <w:tr w:rsidR="00257198" w:rsidRPr="00881D46" w14:paraId="0E6FBD79" w14:textId="77777777" w:rsidTr="0073027A">
        <w:tc>
          <w:tcPr>
            <w:tcW w:w="3969" w:type="dxa"/>
            <w:tcBorders>
              <w:right w:val="single" w:sz="8" w:space="0" w:color="auto"/>
            </w:tcBorders>
            <w:tcMar>
              <w:top w:w="28" w:type="dxa"/>
              <w:left w:w="57" w:type="dxa"/>
              <w:bottom w:w="28" w:type="dxa"/>
              <w:right w:w="57" w:type="dxa"/>
            </w:tcMar>
            <w:vAlign w:val="center"/>
          </w:tcPr>
          <w:p w14:paraId="34B55577" w14:textId="77777777" w:rsidR="00257198" w:rsidRPr="00881D46" w:rsidRDefault="00257198" w:rsidP="00257198">
            <w:pPr>
              <w:pStyle w:val="a2"/>
              <w:numPr>
                <w:ilvl w:val="0"/>
                <w:numId w:val="26"/>
              </w:numPr>
              <w:snapToGrid w:val="0"/>
              <w:spacing w:line="180" w:lineRule="auto"/>
              <w:ind w:leftChars="50" w:left="327" w:hanging="227"/>
              <w:contextualSpacing/>
              <w:rPr>
                <w:rFonts w:ascii="游明朝" w:eastAsia="游明朝" w:hAnsi="游明朝"/>
              </w:rPr>
            </w:pPr>
            <w:r w:rsidRPr="00881D46">
              <w:rPr>
                <w:rFonts w:ascii="游明朝" w:eastAsia="游明朝" w:hAnsi="游明朝" w:hint="eastAsia"/>
              </w:rPr>
              <w:t>仕事と家庭（私生活）の両立</w:t>
            </w:r>
          </w:p>
        </w:tc>
        <w:tc>
          <w:tcPr>
            <w:tcW w:w="630" w:type="dxa"/>
            <w:tcBorders>
              <w:left w:val="single" w:sz="8" w:space="0" w:color="auto"/>
              <w:bottom w:val="single" w:sz="8" w:space="0" w:color="auto"/>
            </w:tcBorders>
            <w:vAlign w:val="center"/>
          </w:tcPr>
          <w:p w14:paraId="2B9C8C06"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１</w:t>
            </w:r>
          </w:p>
        </w:tc>
        <w:tc>
          <w:tcPr>
            <w:tcW w:w="630" w:type="dxa"/>
            <w:tcBorders>
              <w:bottom w:val="single" w:sz="8" w:space="0" w:color="auto"/>
            </w:tcBorders>
            <w:vAlign w:val="center"/>
          </w:tcPr>
          <w:p w14:paraId="2FB49B32"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２</w:t>
            </w:r>
          </w:p>
        </w:tc>
        <w:tc>
          <w:tcPr>
            <w:tcW w:w="630" w:type="dxa"/>
            <w:tcBorders>
              <w:bottom w:val="single" w:sz="8" w:space="0" w:color="auto"/>
            </w:tcBorders>
            <w:vAlign w:val="center"/>
          </w:tcPr>
          <w:p w14:paraId="3EB29EE9"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３</w:t>
            </w:r>
          </w:p>
        </w:tc>
        <w:tc>
          <w:tcPr>
            <w:tcW w:w="630" w:type="dxa"/>
            <w:tcBorders>
              <w:bottom w:val="single" w:sz="8" w:space="0" w:color="auto"/>
              <w:right w:val="single" w:sz="8" w:space="0" w:color="auto"/>
            </w:tcBorders>
            <w:vAlign w:val="center"/>
          </w:tcPr>
          <w:p w14:paraId="65873100" w14:textId="77777777" w:rsidR="00257198" w:rsidRPr="00881D46" w:rsidRDefault="00257198" w:rsidP="0073027A">
            <w:pPr>
              <w:jc w:val="center"/>
              <w:rPr>
                <w:rFonts w:ascii="游明朝" w:eastAsia="游明朝" w:hAnsi="游明朝"/>
                <w:szCs w:val="21"/>
              </w:rPr>
            </w:pPr>
            <w:r w:rsidRPr="00881D46">
              <w:rPr>
                <w:rFonts w:ascii="游明朝" w:eastAsia="游明朝" w:hAnsi="游明朝" w:hint="eastAsia"/>
                <w:szCs w:val="21"/>
              </w:rPr>
              <w:t>４</w:t>
            </w:r>
          </w:p>
        </w:tc>
      </w:tr>
    </w:tbl>
    <w:p w14:paraId="2A1FE5B9" w14:textId="107DE691" w:rsidR="00E22D7D" w:rsidRPr="00881D46" w:rsidRDefault="00094F1B" w:rsidP="00993399">
      <w:pPr>
        <w:pStyle w:val="30"/>
        <w:spacing w:before="360" w:after="120"/>
        <w:ind w:left="630" w:hanging="630"/>
        <w:rPr>
          <w:rFonts w:ascii="游明朝" w:eastAsia="游明朝" w:hAnsi="游明朝"/>
          <w:sz w:val="14"/>
          <w:szCs w:val="14"/>
        </w:rPr>
        <w:sectPr w:rsidR="00E22D7D" w:rsidRPr="00881D46" w:rsidSect="007A2D9E">
          <w:type w:val="continuous"/>
          <w:pgSz w:w="11906" w:h="16838" w:code="9"/>
          <w:pgMar w:top="1134" w:right="1134" w:bottom="1134" w:left="1134" w:header="567" w:footer="567" w:gutter="0"/>
          <w:cols w:space="425"/>
          <w:docGrid w:linePitch="300" w:charSpace="162"/>
        </w:sectPr>
      </w:pPr>
      <w:r w:rsidRPr="00881D46">
        <mc:AlternateContent>
          <mc:Choice Requires="wps">
            <w:drawing>
              <wp:anchor distT="0" distB="0" distL="114300" distR="114300" simplePos="0" relativeHeight="251823104" behindDoc="0" locked="1" layoutInCell="1" allowOverlap="1" wp14:anchorId="55BD6D37" wp14:editId="43090E1B">
                <wp:simplePos x="0" y="0"/>
                <wp:positionH relativeFrom="column">
                  <wp:posOffset>5746115</wp:posOffset>
                </wp:positionH>
                <wp:positionV relativeFrom="paragraph">
                  <wp:posOffset>514985</wp:posOffset>
                </wp:positionV>
                <wp:extent cx="459105" cy="109220"/>
                <wp:effectExtent l="0" t="0" r="17145" b="5080"/>
                <wp:wrapNone/>
                <wp:docPr id="52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DD0BD2" w14:textId="28EF70B4" w:rsidR="002A1B7B" w:rsidRPr="00A17108" w:rsidRDefault="002A1B7B" w:rsidP="00094F1B">
                            <w:pPr>
                              <w:pStyle w:val="af3"/>
                              <w:rPr>
                                <w:rFonts w:ascii="游明朝" w:eastAsia="游明朝" w:hAnsi="游明朝"/>
                              </w:rPr>
                            </w:pPr>
                            <w:r w:rsidRPr="00A17108">
                              <w:rPr>
                                <w:rFonts w:ascii="游明朝" w:eastAsia="游明朝" w:hAnsi="游明朝"/>
                              </w:rPr>
                              <w:t>(10</w:t>
                            </w:r>
                            <w:r w:rsidR="007D7BD7">
                              <w:rPr>
                                <w:rFonts w:ascii="游明朝" w:eastAsia="游明朝" w:hAnsi="游明朝"/>
                              </w:rPr>
                              <w:t>0</w:t>
                            </w:r>
                            <w:r w:rsidRPr="00A17108">
                              <w:rPr>
                                <w:rFonts w:ascii="游明朝" w:eastAsia="游明朝" w:hAnsi="游明朝"/>
                              </w:rPr>
                              <w:t>-1</w:t>
                            </w:r>
                            <w:r w:rsidR="007D7BD7">
                              <w:rPr>
                                <w:rFonts w:ascii="游明朝" w:eastAsia="游明朝" w:hAnsi="游明朝"/>
                              </w:rPr>
                              <w:t>23</w:t>
                            </w:r>
                            <w:r w:rsidRPr="00A1710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D6D37" id="_x0000_s1112" type="#_x0000_t202" style="position:absolute;left:0;text-align:left;margin-left:452.45pt;margin-top:40.55pt;width:36.15pt;height: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" filled="f" stroked="f" strokeweight="1pt">
                <v:textbox inset="0,0,0,0">
                  <w:txbxContent>
                    <w:p w14:paraId="0BDD0BD2" w14:textId="28EF70B4" w:rsidR="002A1B7B" w:rsidRPr="00A17108" w:rsidRDefault="002A1B7B" w:rsidP="00094F1B">
                      <w:pPr>
                        <w:pStyle w:val="af3"/>
                        <w:rPr>
                          <w:rFonts w:ascii="游明朝" w:eastAsia="游明朝" w:hAnsi="游明朝"/>
                        </w:rPr>
                      </w:pPr>
                      <w:r w:rsidRPr="00A17108">
                        <w:rPr>
                          <w:rFonts w:ascii="游明朝" w:eastAsia="游明朝" w:hAnsi="游明朝"/>
                        </w:rPr>
                        <w:t>(10</w:t>
                      </w:r>
                      <w:r w:rsidR="007D7BD7">
                        <w:rPr>
                          <w:rFonts w:ascii="游明朝" w:eastAsia="游明朝" w:hAnsi="游明朝"/>
                        </w:rPr>
                        <w:t>0</w:t>
                      </w:r>
                      <w:r w:rsidRPr="00A17108">
                        <w:rPr>
                          <w:rFonts w:ascii="游明朝" w:eastAsia="游明朝" w:hAnsi="游明朝"/>
                        </w:rPr>
                        <w:t>-1</w:t>
                      </w:r>
                      <w:r w:rsidR="007D7BD7">
                        <w:rPr>
                          <w:rFonts w:ascii="游明朝" w:eastAsia="游明朝" w:hAnsi="游明朝"/>
                        </w:rPr>
                        <w:t>23</w:t>
                      </w:r>
                      <w:r w:rsidRPr="00A17108">
                        <w:rPr>
                          <w:rFonts w:ascii="游明朝" w:eastAsia="游明朝" w:hAnsi="游明朝"/>
                        </w:rPr>
                        <w:t>)</w:t>
                      </w:r>
                    </w:p>
                  </w:txbxContent>
                </v:textbox>
                <w10:anchorlock/>
              </v:shape>
            </w:pict>
          </mc:Fallback>
        </mc:AlternateContent>
      </w:r>
      <w:r w:rsidR="00575D9C" w:rsidRPr="00881D46">
        <w:rPr>
          <w:rFonts w:hint="eastAsia"/>
        </w:rPr>
        <w:t>Q3</w:t>
      </w:r>
      <w:r w:rsidR="00072592" w:rsidRPr="00881D46">
        <w:t>7</w:t>
      </w:r>
      <w:r w:rsidR="00575D9C" w:rsidRPr="00881D46">
        <w:rPr>
          <w:rFonts w:hint="eastAsia"/>
        </w:rPr>
        <w:t>．あなたはいまの職場生活にどのような不満や不安がありますか。</w:t>
      </w:r>
      <w:r w:rsidR="00575D9C" w:rsidRPr="00881D46">
        <w:rPr>
          <w:rFonts w:hint="eastAsia"/>
          <w:b/>
          <w:bCs/>
          <w:u w:val="single"/>
        </w:rPr>
        <w:t>あてはまる番号にいくつでも○</w:t>
      </w:r>
      <w:r w:rsidR="00575D9C" w:rsidRPr="00881D46">
        <w:rPr>
          <w:rFonts w:hint="eastAsia"/>
        </w:rPr>
        <w:t>をつけてください。</w:t>
      </w:r>
      <w:r w:rsidR="00A23E56" w:rsidRPr="00881D46">
        <w:rPr>
          <w:rFonts w:ascii="游明朝" w:eastAsia="游明朝" w:hAnsi="游明朝"/>
          <w:sz w:val="10"/>
          <w:szCs w:val="10"/>
        </w:rPr>
        <mc:AlternateContent>
          <mc:Choice Requires="wps">
            <w:drawing>
              <wp:anchor distT="0" distB="0" distL="114300" distR="114300" simplePos="0" relativeHeight="251808768" behindDoc="0" locked="1" layoutInCell="1" allowOverlap="1" wp14:anchorId="079D4095" wp14:editId="4D6EEB2A">
                <wp:simplePos x="0" y="0"/>
                <wp:positionH relativeFrom="column">
                  <wp:posOffset>-86360</wp:posOffset>
                </wp:positionH>
                <wp:positionV relativeFrom="paragraph">
                  <wp:posOffset>703580</wp:posOffset>
                </wp:positionV>
                <wp:extent cx="252095" cy="1476000"/>
                <wp:effectExtent l="0" t="0" r="14605" b="10160"/>
                <wp:wrapNone/>
                <wp:docPr id="518" name="正方形/長方形 518"/>
                <wp:cNvGraphicFramePr/>
                <a:graphic xmlns:a="http://schemas.openxmlformats.org/drawingml/2006/main">
                  <a:graphicData uri="http://schemas.microsoft.com/office/word/2010/wordprocessingShape">
                    <wps:wsp>
                      <wps:cNvSpPr/>
                      <wps:spPr>
                        <a:xfrm>
                          <a:off x="0" y="0"/>
                          <a:ext cx="252095" cy="14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798334" id="正方形/長方形 518" o:spid="_x0000_s1026" style="position:absolute;left:0;text-align:left;margin-left:-6.8pt;margin-top:55.4pt;width:19.85pt;height:116.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" filled="f" strokecolor="#243f60 [1604]" strokeweight="2pt">
                <w10:anchorlock/>
              </v:rect>
            </w:pict>
          </mc:Fallback>
        </mc:AlternateContent>
      </w:r>
      <w:r w:rsidR="00A23E56" w:rsidRPr="00881D46">
        <w:rPr>
          <w:rFonts w:ascii="游明朝" w:eastAsia="游明朝" w:hAnsi="游明朝"/>
          <w:sz w:val="10"/>
          <w:szCs w:val="10"/>
        </w:rPr>
        <mc:AlternateContent>
          <mc:Choice Requires="wps">
            <w:drawing>
              <wp:anchor distT="0" distB="0" distL="114300" distR="114300" simplePos="0" relativeHeight="251810816" behindDoc="0" locked="1" layoutInCell="1" allowOverlap="1" wp14:anchorId="10670B9C" wp14:editId="33407D6E">
                <wp:simplePos x="0" y="0"/>
                <wp:positionH relativeFrom="column">
                  <wp:posOffset>3156585</wp:posOffset>
                </wp:positionH>
                <wp:positionV relativeFrom="paragraph">
                  <wp:posOffset>703580</wp:posOffset>
                </wp:positionV>
                <wp:extent cx="269240" cy="1476000"/>
                <wp:effectExtent l="0" t="0" r="16510" b="10160"/>
                <wp:wrapNone/>
                <wp:docPr id="519" name="正方形/長方形 519"/>
                <wp:cNvGraphicFramePr/>
                <a:graphic xmlns:a="http://schemas.openxmlformats.org/drawingml/2006/main">
                  <a:graphicData uri="http://schemas.microsoft.com/office/word/2010/wordprocessingShape">
                    <wps:wsp>
                      <wps:cNvSpPr/>
                      <wps:spPr>
                        <a:xfrm>
                          <a:off x="0" y="0"/>
                          <a:ext cx="269240" cy="1476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74812F" id="正方形/長方形 519" o:spid="_x0000_s1026" style="position:absolute;left:0;text-align:left;margin-left:248.55pt;margin-top:55.4pt;width:21.2pt;height:116.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" filled="f" strokecolor="#243f60 [1604]" strokeweight="2pt">
                <w10:anchorlock/>
              </v:rect>
            </w:pict>
          </mc:Fallback>
        </mc:AlternateContent>
      </w:r>
    </w:p>
    <w:p w14:paraId="47B837F7" w14:textId="71E5F6DF" w:rsidR="00E426A3" w:rsidRPr="00881D46" w:rsidRDefault="00487F6A" w:rsidP="00D002C9">
      <w:pPr>
        <w:pStyle w:val="22"/>
        <w:spacing w:afterLines="40" w:after="96" w:line="204" w:lineRule="auto"/>
      </w:pPr>
      <w:r w:rsidRPr="00881D46">
        <w:t>1 .</w:t>
      </w:r>
      <w:r w:rsidR="007C19FB" w:rsidRPr="00881D46">
        <w:t xml:space="preserve"> </w:t>
      </w:r>
      <w:r w:rsidR="00E426A3" w:rsidRPr="00881D46">
        <w:rPr>
          <w:rFonts w:hint="eastAsia"/>
        </w:rPr>
        <w:t>解雇や雇い止めがある</w:t>
      </w:r>
    </w:p>
    <w:p w14:paraId="4ACCDB42" w14:textId="0A626CC3" w:rsidR="00E426A3" w:rsidRPr="00881D46" w:rsidRDefault="00487F6A" w:rsidP="00D002C9">
      <w:pPr>
        <w:pStyle w:val="22"/>
        <w:spacing w:afterLines="40" w:after="96" w:line="204" w:lineRule="auto"/>
      </w:pPr>
      <w:r w:rsidRPr="00881D46">
        <w:t>2 .</w:t>
      </w:r>
      <w:r w:rsidR="00E426A3" w:rsidRPr="00881D46">
        <w:rPr>
          <w:rFonts w:hint="eastAsia"/>
        </w:rPr>
        <w:t xml:space="preserve"> 一時金がない・少ない</w:t>
      </w:r>
    </w:p>
    <w:p w14:paraId="31657ECD" w14:textId="4CA250CD" w:rsidR="00E426A3" w:rsidRPr="00881D46" w:rsidRDefault="00487F6A" w:rsidP="00D002C9">
      <w:pPr>
        <w:pStyle w:val="22"/>
        <w:spacing w:afterLines="40" w:after="96" w:line="204" w:lineRule="auto"/>
      </w:pPr>
      <w:r w:rsidRPr="00881D46">
        <w:t>3 .</w:t>
      </w:r>
      <w:r w:rsidR="00E426A3" w:rsidRPr="00881D46">
        <w:rPr>
          <w:rFonts w:hint="eastAsia"/>
        </w:rPr>
        <w:t xml:space="preserve"> 仕事</w:t>
      </w:r>
      <w:r w:rsidR="0003645C" w:rsidRPr="00881D46">
        <w:rPr>
          <w:rFonts w:hint="eastAsia"/>
        </w:rPr>
        <w:t>経験</w:t>
      </w:r>
      <w:r w:rsidR="00E426A3" w:rsidRPr="00881D46">
        <w:rPr>
          <w:rFonts w:hint="eastAsia"/>
        </w:rPr>
        <w:t>を積んでも賃金が増えない</w:t>
      </w:r>
    </w:p>
    <w:p w14:paraId="752267AF" w14:textId="260AFC3C" w:rsidR="00471420" w:rsidRPr="00881D46" w:rsidRDefault="00487F6A" w:rsidP="00D002C9">
      <w:pPr>
        <w:pStyle w:val="22"/>
        <w:spacing w:afterLines="40" w:after="96" w:line="204" w:lineRule="auto"/>
      </w:pPr>
      <w:r w:rsidRPr="00881D46">
        <w:t>4 .</w:t>
      </w:r>
      <w:r w:rsidR="00E426A3" w:rsidRPr="00881D46">
        <w:rPr>
          <w:rFonts w:hint="eastAsia"/>
        </w:rPr>
        <w:t xml:space="preserve"> </w:t>
      </w:r>
      <w:r w:rsidR="00471420" w:rsidRPr="00881D46">
        <w:rPr>
          <w:rFonts w:hint="eastAsia"/>
        </w:rPr>
        <w:t>有給休暇が取りにくい</w:t>
      </w:r>
    </w:p>
    <w:p w14:paraId="39CC7174" w14:textId="495FAA89" w:rsidR="00E426A3" w:rsidRPr="00881D46" w:rsidRDefault="00487F6A" w:rsidP="00D002C9">
      <w:pPr>
        <w:pStyle w:val="22"/>
        <w:spacing w:afterLines="40" w:after="96" w:line="204" w:lineRule="auto"/>
      </w:pPr>
      <w:r w:rsidRPr="00881D46">
        <w:t>5 .</w:t>
      </w:r>
      <w:r w:rsidR="00E426A3" w:rsidRPr="00881D46">
        <w:t xml:space="preserve"> </w:t>
      </w:r>
      <w:r w:rsidR="00E426A3" w:rsidRPr="00881D46">
        <w:rPr>
          <w:rFonts w:hint="eastAsia"/>
        </w:rPr>
        <w:t>正社員になれない</w:t>
      </w:r>
    </w:p>
    <w:p w14:paraId="72052639" w14:textId="16A5DBD3" w:rsidR="00471420" w:rsidRPr="00881D46" w:rsidRDefault="00487F6A" w:rsidP="00D002C9">
      <w:pPr>
        <w:pStyle w:val="22"/>
        <w:spacing w:afterLines="40" w:after="96" w:line="204" w:lineRule="auto"/>
      </w:pPr>
      <w:r w:rsidRPr="00881D46">
        <w:t>6 .</w:t>
      </w:r>
      <w:r w:rsidR="00E426A3" w:rsidRPr="00881D46">
        <w:rPr>
          <w:rFonts w:hint="eastAsia"/>
        </w:rPr>
        <w:t xml:space="preserve"> 自分の能力が仕事に活かせない</w:t>
      </w:r>
    </w:p>
    <w:p w14:paraId="0A3874E3" w14:textId="51A19EB5" w:rsidR="00471420" w:rsidRPr="00881D46" w:rsidRDefault="00487F6A" w:rsidP="00D002C9">
      <w:pPr>
        <w:pStyle w:val="22"/>
        <w:spacing w:afterLines="40" w:after="96" w:line="204" w:lineRule="auto"/>
      </w:pPr>
      <w:r w:rsidRPr="00881D46">
        <w:t xml:space="preserve"> 7 .</w:t>
      </w:r>
      <w:r w:rsidR="00E426A3" w:rsidRPr="00881D46">
        <w:t xml:space="preserve"> </w:t>
      </w:r>
      <w:r w:rsidR="00471420" w:rsidRPr="00881D46">
        <w:rPr>
          <w:rFonts w:hint="eastAsia"/>
        </w:rPr>
        <w:t>セクハラ</w:t>
      </w:r>
      <w:r w:rsidR="00E426A3" w:rsidRPr="00881D46">
        <w:rPr>
          <w:rFonts w:hint="eastAsia"/>
        </w:rPr>
        <w:t>・</w:t>
      </w:r>
      <w:r w:rsidR="00C7407E" w:rsidRPr="00881D46">
        <w:rPr>
          <w:rFonts w:hint="eastAsia"/>
        </w:rPr>
        <w:t>パワハラ</w:t>
      </w:r>
      <w:r w:rsidR="00E426A3" w:rsidRPr="00881D46">
        <w:rPr>
          <w:rFonts w:hint="eastAsia"/>
        </w:rPr>
        <w:t>・いじめ</w:t>
      </w:r>
      <w:r w:rsidR="00471420" w:rsidRPr="00881D46">
        <w:rPr>
          <w:rFonts w:hint="eastAsia"/>
        </w:rPr>
        <w:t>がある</w:t>
      </w:r>
    </w:p>
    <w:p w14:paraId="32E8D247" w14:textId="405277B8" w:rsidR="00471420" w:rsidRPr="00881D46" w:rsidRDefault="00487F6A" w:rsidP="00D002C9">
      <w:pPr>
        <w:pStyle w:val="22"/>
        <w:spacing w:afterLines="40" w:after="96" w:line="204" w:lineRule="auto"/>
      </w:pPr>
      <w:r w:rsidRPr="00881D46">
        <w:t xml:space="preserve"> 8 .</w:t>
      </w:r>
      <w:r w:rsidR="007C19FB" w:rsidRPr="00881D46">
        <w:t xml:space="preserve"> </w:t>
      </w:r>
      <w:r w:rsidR="00E426A3" w:rsidRPr="00881D46">
        <w:rPr>
          <w:rFonts w:hint="eastAsia"/>
        </w:rPr>
        <w:t>カスタマーハラスメント</w:t>
      </w:r>
      <w:r w:rsidR="00471420" w:rsidRPr="00881D46">
        <w:rPr>
          <w:rFonts w:hint="eastAsia"/>
        </w:rPr>
        <w:t>がある</w:t>
      </w:r>
    </w:p>
    <w:p w14:paraId="0D414B61" w14:textId="36C7B240" w:rsidR="00E426A3" w:rsidRPr="00881D46" w:rsidRDefault="00487F6A" w:rsidP="00D002C9">
      <w:pPr>
        <w:pStyle w:val="22"/>
        <w:spacing w:afterLines="40" w:after="96" w:line="204" w:lineRule="auto"/>
      </w:pPr>
      <w:r w:rsidRPr="00881D46">
        <w:t xml:space="preserve"> 9 .</w:t>
      </w:r>
      <w:r w:rsidR="00121F08" w:rsidRPr="00881D46">
        <w:rPr>
          <w:rFonts w:hint="eastAsia"/>
        </w:rPr>
        <w:t xml:space="preserve"> </w:t>
      </w:r>
      <w:r w:rsidR="00E426A3" w:rsidRPr="00881D46">
        <w:rPr>
          <w:rFonts w:hint="eastAsia"/>
        </w:rPr>
        <w:t>社会保険に加入できない</w:t>
      </w:r>
    </w:p>
    <w:p w14:paraId="2ABC6527" w14:textId="5F0EB0CD" w:rsidR="00471420" w:rsidRPr="00881D46" w:rsidRDefault="00487F6A" w:rsidP="00D002C9">
      <w:pPr>
        <w:pStyle w:val="22"/>
        <w:spacing w:afterLines="40" w:after="96" w:line="204" w:lineRule="auto"/>
      </w:pPr>
      <w:r w:rsidRPr="00881D46">
        <w:t>10 .</w:t>
      </w:r>
      <w:r w:rsidR="007C19FB" w:rsidRPr="00881D46">
        <w:t xml:space="preserve"> </w:t>
      </w:r>
      <w:r w:rsidR="00471420" w:rsidRPr="00881D46">
        <w:rPr>
          <w:rFonts w:hint="eastAsia"/>
        </w:rPr>
        <w:t>産休・育休</w:t>
      </w:r>
      <w:r w:rsidR="00E426A3" w:rsidRPr="00881D46">
        <w:rPr>
          <w:rFonts w:hint="eastAsia"/>
        </w:rPr>
        <w:t>・</w:t>
      </w:r>
      <w:r w:rsidR="00471420" w:rsidRPr="00881D46">
        <w:rPr>
          <w:rFonts w:hint="eastAsia"/>
        </w:rPr>
        <w:t>介護休業</w:t>
      </w:r>
      <w:r w:rsidR="00E426A3" w:rsidRPr="00881D46">
        <w:rPr>
          <w:rFonts w:hint="eastAsia"/>
        </w:rPr>
        <w:t>等</w:t>
      </w:r>
      <w:r w:rsidR="00471420" w:rsidRPr="00881D46">
        <w:rPr>
          <w:rFonts w:hint="eastAsia"/>
        </w:rPr>
        <w:t>を取得しにくい</w:t>
      </w:r>
    </w:p>
    <w:p w14:paraId="18814EEE" w14:textId="09C23C9A" w:rsidR="00471420" w:rsidRPr="00881D46" w:rsidRDefault="00487F6A" w:rsidP="00D002C9">
      <w:pPr>
        <w:pStyle w:val="22"/>
        <w:spacing w:afterLines="40" w:after="96" w:line="204" w:lineRule="auto"/>
      </w:pPr>
      <w:r w:rsidRPr="00881D46">
        <w:t>11 .</w:t>
      </w:r>
      <w:r w:rsidR="007C19FB" w:rsidRPr="00881D46">
        <w:t xml:space="preserve"> </w:t>
      </w:r>
      <w:r w:rsidR="00471420" w:rsidRPr="00881D46">
        <w:rPr>
          <w:rFonts w:hint="eastAsia"/>
        </w:rPr>
        <w:t>その他</w:t>
      </w:r>
    </w:p>
    <w:p w14:paraId="33BDB80F" w14:textId="339F8119" w:rsidR="00471420" w:rsidRPr="00881D46" w:rsidRDefault="00487F6A" w:rsidP="00D002C9">
      <w:pPr>
        <w:pStyle w:val="22"/>
        <w:spacing w:afterLines="40" w:after="96" w:line="204" w:lineRule="auto"/>
      </w:pPr>
      <w:r w:rsidRPr="00881D46">
        <w:t>12 .</w:t>
      </w:r>
      <w:r w:rsidR="007C19FB" w:rsidRPr="00881D46">
        <w:t xml:space="preserve"> </w:t>
      </w:r>
      <w:r w:rsidR="00471420" w:rsidRPr="00881D46">
        <w:rPr>
          <w:rFonts w:hint="eastAsia"/>
        </w:rPr>
        <w:t xml:space="preserve">不満や不安はない </w:t>
      </w:r>
    </w:p>
    <w:p w14:paraId="74F11D9C" w14:textId="77777777" w:rsidR="00E22D7D" w:rsidRPr="00881D46" w:rsidRDefault="00E22D7D" w:rsidP="003451A2">
      <w:pPr>
        <w:pStyle w:val="22"/>
        <w:rPr>
          <w:rFonts w:ascii="游明朝" w:eastAsia="游明朝" w:hAnsi="游明朝"/>
        </w:rPr>
        <w:sectPr w:rsidR="00E22D7D" w:rsidRPr="00881D46" w:rsidSect="007A2D9E">
          <w:type w:val="continuous"/>
          <w:pgSz w:w="11906" w:h="16838" w:code="9"/>
          <w:pgMar w:top="1134" w:right="1134" w:bottom="1134" w:left="1134" w:header="567" w:footer="567" w:gutter="0"/>
          <w:cols w:num="2" w:space="425"/>
          <w:docGrid w:linePitch="300" w:charSpace="162"/>
        </w:sectPr>
      </w:pPr>
    </w:p>
    <w:p w14:paraId="0D69A706" w14:textId="141FC3DE" w:rsidR="0073027A" w:rsidRPr="00881D46" w:rsidRDefault="00FB3949" w:rsidP="003D6688">
      <w:pPr>
        <w:pStyle w:val="30"/>
        <w:pageBreakBefore/>
        <w:spacing w:beforeLines="0" w:before="0" w:after="120"/>
        <w:ind w:left="630" w:hanging="630"/>
        <w:rPr>
          <w:rFonts w:ascii="游明朝" w:eastAsia="游明朝" w:hAnsi="游明朝"/>
        </w:rPr>
      </w:pPr>
      <w:r w:rsidRPr="00881D46">
        <w:rPr>
          <w:rFonts w:hint="eastAsia"/>
        </w:rPr>
        <w:lastRenderedPageBreak/>
        <w:t>Q3</w:t>
      </w:r>
      <w:r w:rsidR="00072592" w:rsidRPr="00881D46">
        <w:t>8</w:t>
      </w:r>
      <w:r w:rsidRPr="00881D46">
        <w:rPr>
          <w:rFonts w:hint="eastAsia"/>
        </w:rPr>
        <w:t>．</w:t>
      </w:r>
      <w:r w:rsidR="0073027A" w:rsidRPr="00881D46">
        <w:rPr>
          <w:rFonts w:hint="eastAsia"/>
        </w:rPr>
        <w:t>あなたは、将来の生活に対して不安を感じますか。</w:t>
      </w:r>
      <w:r w:rsidR="00B50EAF" w:rsidRPr="00881D46">
        <w:rPr>
          <w:rFonts w:hint="eastAsia"/>
        </w:rPr>
        <mc:AlternateContent>
          <mc:Choice Requires="wpg">
            <w:drawing>
              <wp:anchor distT="0" distB="0" distL="114300" distR="114300" simplePos="0" relativeHeight="251856896" behindDoc="0" locked="1" layoutInCell="1" allowOverlap="1" wp14:anchorId="4901110D" wp14:editId="4C18B043">
                <wp:simplePos x="0" y="0"/>
                <wp:positionH relativeFrom="page">
                  <wp:posOffset>6332855</wp:posOffset>
                </wp:positionH>
                <wp:positionV relativeFrom="paragraph">
                  <wp:posOffset>603250</wp:posOffset>
                </wp:positionV>
                <wp:extent cx="459740" cy="456565"/>
                <wp:effectExtent l="0" t="0" r="16510" b="635"/>
                <wp:wrapNone/>
                <wp:docPr id="46504843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2083670257"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57348665"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4F086E" w14:textId="4F415853" w:rsidR="00B50EAF" w:rsidRPr="00A17108" w:rsidRDefault="00B50EAF" w:rsidP="00B50EAF">
                              <w:pPr>
                                <w:pStyle w:val="af3"/>
                                <w:rPr>
                                  <w:rFonts w:ascii="游明朝" w:eastAsia="游明朝" w:hAnsi="游明朝"/>
                                </w:rPr>
                              </w:pPr>
                              <w:r w:rsidRPr="00A17108">
                                <w:rPr>
                                  <w:rFonts w:ascii="游明朝" w:eastAsia="游明朝" w:hAnsi="游明朝"/>
                                </w:rPr>
                                <w:t>(</w:t>
                              </w:r>
                              <w:r w:rsidR="00C843FF">
                                <w:rPr>
                                  <w:rFonts w:ascii="游明朝" w:eastAsia="游明朝" w:hAnsi="游明朝"/>
                                </w:rPr>
                                <w:t>12</w:t>
                              </w:r>
                              <w:r w:rsidR="007D7BD7">
                                <w:rPr>
                                  <w:rFonts w:ascii="游明朝" w:eastAsia="游明朝" w:hAnsi="游明朝"/>
                                </w:rPr>
                                <w:t>4</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01110D" id="_x0000_s1113" style="position:absolute;left:0;text-align:left;margin-left:498.65pt;margin-top:47.5pt;width:36.2pt;height:35.95pt;z-index:25185689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">
                <v:rect id="Rectangle 287" o:spid="_x0000_s1114"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" filled="f" strokeweight="1.5pt">
                  <v:textbox inset="5.85pt,.7pt,5.85pt,.7pt"/>
                </v:rect>
                <v:shape id="_x0000_s1115"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" filled="f" stroked="f" strokeweight="1pt">
                  <v:textbox inset="0,0,0,0">
                    <w:txbxContent>
                      <w:p w14:paraId="634F086E" w14:textId="4F415853" w:rsidR="00B50EAF" w:rsidRPr="00A17108" w:rsidRDefault="00B50EAF" w:rsidP="00B50EAF">
                        <w:pPr>
                          <w:pStyle w:val="af3"/>
                          <w:rPr>
                            <w:rFonts w:ascii="游明朝" w:eastAsia="游明朝" w:hAnsi="游明朝"/>
                          </w:rPr>
                        </w:pPr>
                        <w:r w:rsidRPr="00A17108">
                          <w:rPr>
                            <w:rFonts w:ascii="游明朝" w:eastAsia="游明朝" w:hAnsi="游明朝"/>
                          </w:rPr>
                          <w:t>(</w:t>
                        </w:r>
                        <w:r w:rsidR="00C843FF">
                          <w:rPr>
                            <w:rFonts w:ascii="游明朝" w:eastAsia="游明朝" w:hAnsi="游明朝"/>
                          </w:rPr>
                          <w:t>12</w:t>
                        </w:r>
                        <w:r w:rsidR="007D7BD7">
                          <w:rPr>
                            <w:rFonts w:ascii="游明朝" w:eastAsia="游明朝" w:hAnsi="游明朝"/>
                          </w:rPr>
                          <w:t>4</w:t>
                        </w:r>
                        <w:r w:rsidRPr="00A17108">
                          <w:rPr>
                            <w:rFonts w:ascii="游明朝" w:eastAsia="游明朝" w:hAnsi="游明朝"/>
                          </w:rPr>
                          <w:t>)</w:t>
                        </w:r>
                      </w:p>
                    </w:txbxContent>
                  </v:textbox>
                </v:shape>
                <w10:wrap anchorx="page"/>
                <w10:anchorlock/>
              </v:group>
            </w:pict>
          </mc:Fallback>
        </mc:AlternateContent>
      </w:r>
    </w:p>
    <w:p w14:paraId="22739209" w14:textId="2CDA8CEA" w:rsidR="0073027A" w:rsidRPr="00881D46" w:rsidRDefault="0073027A" w:rsidP="003451A2">
      <w:pPr>
        <w:pStyle w:val="22"/>
      </w:pPr>
      <w:r w:rsidRPr="00881D46">
        <w:rPr>
          <w:rFonts w:hint="eastAsia"/>
        </w:rPr>
        <w:t>1 . おおいに不安を感じる</w:t>
      </w:r>
      <w:r w:rsidRPr="00881D46">
        <w:tab/>
      </w:r>
      <w:r w:rsidRPr="00881D46">
        <w:tab/>
      </w:r>
      <w:r w:rsidRPr="00881D46">
        <w:rPr>
          <w:rFonts w:hint="eastAsia"/>
        </w:rPr>
        <w:t>3 . あまり不安を感じない</w:t>
      </w:r>
    </w:p>
    <w:p w14:paraId="6E44BD0E" w14:textId="419373C6" w:rsidR="0073027A" w:rsidRPr="00881D46" w:rsidRDefault="0073027A" w:rsidP="003451A2">
      <w:pPr>
        <w:pStyle w:val="22"/>
      </w:pPr>
      <w:r w:rsidRPr="00881D46">
        <w:rPr>
          <w:rFonts w:hint="eastAsia"/>
        </w:rPr>
        <w:t>2 . やや不安を感じる</w:t>
      </w:r>
      <w:r w:rsidRPr="00881D46">
        <w:tab/>
      </w:r>
      <w:r w:rsidRPr="00881D46">
        <w:tab/>
      </w:r>
      <w:r w:rsidRPr="00881D46">
        <w:rPr>
          <w:rFonts w:hint="eastAsia"/>
        </w:rPr>
        <w:t>4 . 全く不安を感じない</w:t>
      </w:r>
    </w:p>
    <w:p w14:paraId="17BD93AB" w14:textId="77777777" w:rsidR="0073027A" w:rsidRPr="00881D46" w:rsidRDefault="0073027A" w:rsidP="0073027A">
      <w:pPr>
        <w:spacing w:line="0" w:lineRule="atLeast"/>
        <w:rPr>
          <w:rFonts w:ascii="游明朝" w:eastAsia="游明朝" w:hAnsi="游明朝"/>
          <w:noProof/>
        </w:rPr>
      </w:pPr>
    </w:p>
    <w:p w14:paraId="7D0E9835" w14:textId="0ACF2C8D" w:rsidR="00CA35D3" w:rsidRPr="00881D46" w:rsidRDefault="00C843FF" w:rsidP="00D51F4A">
      <w:pPr>
        <w:pStyle w:val="30"/>
        <w:spacing w:before="360" w:after="120"/>
        <w:ind w:left="630" w:hanging="630"/>
      </w:pPr>
      <w:r w:rsidRPr="00881D46">
        <mc:AlternateContent>
          <mc:Choice Requires="wps">
            <w:drawing>
              <wp:anchor distT="0" distB="0" distL="114300" distR="114300" simplePos="0" relativeHeight="251858944" behindDoc="0" locked="1" layoutInCell="1" allowOverlap="1" wp14:anchorId="1CD8E871" wp14:editId="6A2EE93B">
                <wp:simplePos x="0" y="0"/>
                <wp:positionH relativeFrom="column">
                  <wp:posOffset>5746115</wp:posOffset>
                </wp:positionH>
                <wp:positionV relativeFrom="paragraph">
                  <wp:posOffset>554990</wp:posOffset>
                </wp:positionV>
                <wp:extent cx="458470" cy="108585"/>
                <wp:effectExtent l="0" t="0" r="17780" b="5715"/>
                <wp:wrapNone/>
                <wp:docPr id="148840330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B1BE53" w14:textId="495551DB" w:rsidR="00C843FF" w:rsidRPr="00A17108" w:rsidRDefault="00C843FF" w:rsidP="00C843FF">
                            <w:pPr>
                              <w:pStyle w:val="af3"/>
                              <w:rPr>
                                <w:rFonts w:ascii="游明朝" w:eastAsia="游明朝" w:hAnsi="游明朝"/>
                              </w:rPr>
                            </w:pPr>
                            <w:r w:rsidRPr="00A17108">
                              <w:rPr>
                                <w:rFonts w:ascii="游明朝" w:eastAsia="游明朝" w:hAnsi="游明朝"/>
                              </w:rPr>
                              <w:t>(1</w:t>
                            </w:r>
                            <w:r>
                              <w:rPr>
                                <w:rFonts w:ascii="游明朝" w:eastAsia="游明朝" w:hAnsi="游明朝"/>
                              </w:rPr>
                              <w:t>2</w:t>
                            </w:r>
                            <w:r w:rsidR="007D7BD7">
                              <w:rPr>
                                <w:rFonts w:ascii="游明朝" w:eastAsia="游明朝" w:hAnsi="游明朝"/>
                              </w:rPr>
                              <w:t>5</w:t>
                            </w:r>
                            <w:r w:rsidRPr="00A17108">
                              <w:rPr>
                                <w:rFonts w:ascii="游明朝" w:eastAsia="游明朝" w:hAnsi="游明朝"/>
                              </w:rPr>
                              <w:t>-1</w:t>
                            </w:r>
                            <w:r w:rsidR="00845391">
                              <w:rPr>
                                <w:rFonts w:ascii="游明朝" w:eastAsia="游明朝" w:hAnsi="游明朝"/>
                              </w:rPr>
                              <w:t>3</w:t>
                            </w:r>
                            <w:r w:rsidR="007D7BD7">
                              <w:rPr>
                                <w:rFonts w:ascii="游明朝" w:eastAsia="游明朝" w:hAnsi="游明朝"/>
                              </w:rPr>
                              <w:t>2</w:t>
                            </w:r>
                            <w:r w:rsidRPr="00A1710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8E871" id="_x0000_s1116" type="#_x0000_t202" style="position:absolute;left:0;text-align:left;margin-left:452.45pt;margin-top:43.7pt;width:36.1pt;height: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" filled="f" stroked="f" strokeweight="1pt">
                <v:textbox inset="0,0,0,0">
                  <w:txbxContent>
                    <w:p w14:paraId="09B1BE53" w14:textId="495551DB" w:rsidR="00C843FF" w:rsidRPr="00A17108" w:rsidRDefault="00C843FF" w:rsidP="00C843FF">
                      <w:pPr>
                        <w:pStyle w:val="af3"/>
                        <w:rPr>
                          <w:rFonts w:ascii="游明朝" w:eastAsia="游明朝" w:hAnsi="游明朝"/>
                        </w:rPr>
                      </w:pPr>
                      <w:r w:rsidRPr="00A17108">
                        <w:rPr>
                          <w:rFonts w:ascii="游明朝" w:eastAsia="游明朝" w:hAnsi="游明朝"/>
                        </w:rPr>
                        <w:t>(1</w:t>
                      </w:r>
                      <w:r>
                        <w:rPr>
                          <w:rFonts w:ascii="游明朝" w:eastAsia="游明朝" w:hAnsi="游明朝"/>
                        </w:rPr>
                        <w:t>2</w:t>
                      </w:r>
                      <w:r w:rsidR="007D7BD7">
                        <w:rPr>
                          <w:rFonts w:ascii="游明朝" w:eastAsia="游明朝" w:hAnsi="游明朝"/>
                        </w:rPr>
                        <w:t>5</w:t>
                      </w:r>
                      <w:r w:rsidRPr="00A17108">
                        <w:rPr>
                          <w:rFonts w:ascii="游明朝" w:eastAsia="游明朝" w:hAnsi="游明朝"/>
                        </w:rPr>
                        <w:t>-1</w:t>
                      </w:r>
                      <w:r w:rsidR="00845391">
                        <w:rPr>
                          <w:rFonts w:ascii="游明朝" w:eastAsia="游明朝" w:hAnsi="游明朝"/>
                        </w:rPr>
                        <w:t>3</w:t>
                      </w:r>
                      <w:r w:rsidR="007D7BD7">
                        <w:rPr>
                          <w:rFonts w:ascii="游明朝" w:eastAsia="游明朝" w:hAnsi="游明朝"/>
                        </w:rPr>
                        <w:t>2</w:t>
                      </w:r>
                      <w:r w:rsidRPr="00A17108">
                        <w:rPr>
                          <w:rFonts w:ascii="游明朝" w:eastAsia="游明朝" w:hAnsi="游明朝"/>
                        </w:rPr>
                        <w:t>)</w:t>
                      </w:r>
                    </w:p>
                  </w:txbxContent>
                </v:textbox>
                <w10:anchorlock/>
              </v:shape>
            </w:pict>
          </mc:Fallback>
        </mc:AlternateContent>
      </w:r>
      <w:r w:rsidR="00FB3949" w:rsidRPr="00881D46">
        <w:rPr>
          <w:rFonts w:hint="eastAsia"/>
        </w:rPr>
        <w:t>Q3</w:t>
      </w:r>
      <w:r w:rsidR="00072592" w:rsidRPr="00881D46">
        <w:t>9</w:t>
      </w:r>
      <w:r w:rsidR="00FB3949" w:rsidRPr="00881D46">
        <w:rPr>
          <w:rFonts w:hint="eastAsia"/>
        </w:rPr>
        <w:t>．</w:t>
      </w:r>
      <w:r w:rsidR="00CA35D3" w:rsidRPr="00881D46">
        <w:rPr>
          <w:rFonts w:hint="eastAsia"/>
        </w:rPr>
        <w:t>あなたは、以下のA～Hについてどの程度不安を感じますか。それぞれあてはまる番号に○をつけてください。</w:t>
      </w:r>
    </w:p>
    <w:tbl>
      <w:tblPr>
        <w:tblStyle w:val="afb"/>
        <w:tblW w:w="0" w:type="auto"/>
        <w:tblInd w:w="-5" w:type="dxa"/>
        <w:tblLayout w:type="fixed"/>
        <w:tblLook w:val="04A0" w:firstRow="1" w:lastRow="0" w:firstColumn="1" w:lastColumn="0" w:noHBand="0" w:noVBand="1"/>
      </w:tblPr>
      <w:tblGrid>
        <w:gridCol w:w="3969"/>
        <w:gridCol w:w="630"/>
        <w:gridCol w:w="630"/>
        <w:gridCol w:w="630"/>
        <w:gridCol w:w="630"/>
        <w:gridCol w:w="630"/>
      </w:tblGrid>
      <w:tr w:rsidR="00CA35D3" w:rsidRPr="00881D46" w14:paraId="215F4EDE" w14:textId="77777777" w:rsidTr="000823DD">
        <w:trPr>
          <w:cantSplit/>
          <w:trHeight w:hRule="exact" w:val="1234"/>
        </w:trPr>
        <w:tc>
          <w:tcPr>
            <w:tcW w:w="3969" w:type="dxa"/>
            <w:tcBorders>
              <w:top w:val="nil"/>
              <w:left w:val="nil"/>
            </w:tcBorders>
            <w:vAlign w:val="center"/>
          </w:tcPr>
          <w:p w14:paraId="33F21D78" w14:textId="77777777" w:rsidR="00CA35D3" w:rsidRPr="00881D46" w:rsidRDefault="00CA35D3" w:rsidP="00AC4C81">
            <w:pPr>
              <w:widowControl/>
              <w:spacing w:line="240" w:lineRule="exact"/>
              <w:jc w:val="center"/>
              <w:rPr>
                <w:szCs w:val="21"/>
              </w:rPr>
            </w:pPr>
          </w:p>
        </w:tc>
        <w:tc>
          <w:tcPr>
            <w:tcW w:w="630" w:type="dxa"/>
            <w:tcBorders>
              <w:bottom w:val="single" w:sz="12" w:space="0" w:color="auto"/>
            </w:tcBorders>
            <w:tcMar>
              <w:top w:w="28" w:type="dxa"/>
              <w:left w:w="57" w:type="dxa"/>
              <w:bottom w:w="28" w:type="dxa"/>
              <w:right w:w="57" w:type="dxa"/>
            </w:tcMar>
            <w:textDirection w:val="tbRlV"/>
            <w:vAlign w:val="center"/>
          </w:tcPr>
          <w:p w14:paraId="6A6153F1" w14:textId="77777777" w:rsidR="00CA35D3" w:rsidRPr="00881D46" w:rsidRDefault="00CA35D3" w:rsidP="00AC4C81">
            <w:pPr>
              <w:widowControl/>
              <w:spacing w:line="220" w:lineRule="exact"/>
              <w:rPr>
                <w:rFonts w:ascii="游明朝" w:eastAsia="游明朝" w:hAnsi="游明朝"/>
                <w:szCs w:val="21"/>
              </w:rPr>
            </w:pPr>
            <w:r w:rsidRPr="00881D46">
              <w:rPr>
                <w:rFonts w:ascii="游明朝" w:eastAsia="游明朝" w:hAnsi="游明朝" w:hint="eastAsia"/>
                <w:szCs w:val="21"/>
              </w:rPr>
              <w:t>おおいに不安を感じる</w:t>
            </w:r>
          </w:p>
        </w:tc>
        <w:tc>
          <w:tcPr>
            <w:tcW w:w="630" w:type="dxa"/>
            <w:tcBorders>
              <w:bottom w:val="single" w:sz="12" w:space="0" w:color="auto"/>
            </w:tcBorders>
            <w:tcMar>
              <w:top w:w="28" w:type="dxa"/>
              <w:left w:w="57" w:type="dxa"/>
              <w:bottom w:w="28" w:type="dxa"/>
              <w:right w:w="57" w:type="dxa"/>
            </w:tcMar>
            <w:textDirection w:val="tbRlV"/>
            <w:vAlign w:val="center"/>
          </w:tcPr>
          <w:p w14:paraId="32DE2C1A" w14:textId="77777777" w:rsidR="00CA35D3" w:rsidRPr="00881D46" w:rsidRDefault="00CA35D3" w:rsidP="00AC4C81">
            <w:pPr>
              <w:widowControl/>
              <w:spacing w:line="220" w:lineRule="exact"/>
              <w:rPr>
                <w:rFonts w:ascii="游明朝" w:eastAsia="游明朝" w:hAnsi="游明朝"/>
                <w:szCs w:val="21"/>
              </w:rPr>
            </w:pPr>
            <w:r w:rsidRPr="00881D46">
              <w:rPr>
                <w:rFonts w:ascii="游明朝" w:eastAsia="游明朝" w:hAnsi="游明朝" w:hint="eastAsia"/>
                <w:szCs w:val="21"/>
              </w:rPr>
              <w:t>やや不安を感じる</w:t>
            </w:r>
          </w:p>
        </w:tc>
        <w:tc>
          <w:tcPr>
            <w:tcW w:w="630" w:type="dxa"/>
            <w:tcBorders>
              <w:bottom w:val="single" w:sz="12" w:space="0" w:color="auto"/>
            </w:tcBorders>
            <w:tcMar>
              <w:top w:w="28" w:type="dxa"/>
              <w:left w:w="57" w:type="dxa"/>
              <w:bottom w:w="28" w:type="dxa"/>
              <w:right w:w="57" w:type="dxa"/>
            </w:tcMar>
            <w:textDirection w:val="tbRlV"/>
            <w:vAlign w:val="center"/>
          </w:tcPr>
          <w:p w14:paraId="104EBC56" w14:textId="77777777" w:rsidR="00CA35D3" w:rsidRPr="00881D46" w:rsidRDefault="00CA35D3" w:rsidP="00AC4C81">
            <w:pPr>
              <w:widowControl/>
              <w:spacing w:line="220" w:lineRule="exact"/>
              <w:rPr>
                <w:rFonts w:ascii="游明朝" w:eastAsia="游明朝" w:hAnsi="游明朝"/>
                <w:szCs w:val="21"/>
              </w:rPr>
            </w:pPr>
            <w:r w:rsidRPr="00881D46">
              <w:rPr>
                <w:rFonts w:ascii="游明朝" w:eastAsia="游明朝" w:hAnsi="游明朝" w:hint="eastAsia"/>
                <w:szCs w:val="21"/>
              </w:rPr>
              <w:t>あまり不安を感じない</w:t>
            </w:r>
          </w:p>
        </w:tc>
        <w:tc>
          <w:tcPr>
            <w:tcW w:w="630" w:type="dxa"/>
            <w:tcBorders>
              <w:bottom w:val="single" w:sz="12" w:space="0" w:color="auto"/>
            </w:tcBorders>
            <w:tcMar>
              <w:top w:w="28" w:type="dxa"/>
              <w:left w:w="57" w:type="dxa"/>
              <w:bottom w:w="28" w:type="dxa"/>
              <w:right w:w="57" w:type="dxa"/>
            </w:tcMar>
            <w:textDirection w:val="tbRlV"/>
            <w:vAlign w:val="center"/>
          </w:tcPr>
          <w:p w14:paraId="379BEF62" w14:textId="77777777" w:rsidR="00CA35D3" w:rsidRPr="00881D46" w:rsidRDefault="00CA35D3" w:rsidP="00AC4C81">
            <w:pPr>
              <w:widowControl/>
              <w:spacing w:line="220" w:lineRule="exact"/>
              <w:rPr>
                <w:rFonts w:ascii="游明朝" w:eastAsia="游明朝" w:hAnsi="游明朝"/>
                <w:szCs w:val="21"/>
              </w:rPr>
            </w:pPr>
            <w:r w:rsidRPr="00881D46">
              <w:rPr>
                <w:rFonts w:ascii="游明朝" w:eastAsia="游明朝" w:hAnsi="游明朝" w:hint="eastAsia"/>
                <w:szCs w:val="21"/>
              </w:rPr>
              <w:t>全く不安を感じない</w:t>
            </w:r>
          </w:p>
        </w:tc>
        <w:tc>
          <w:tcPr>
            <w:tcW w:w="630" w:type="dxa"/>
            <w:tcBorders>
              <w:bottom w:val="single" w:sz="4" w:space="0" w:color="auto"/>
            </w:tcBorders>
            <w:textDirection w:val="tbRlV"/>
            <w:vAlign w:val="center"/>
          </w:tcPr>
          <w:p w14:paraId="743B48A8" w14:textId="77777777" w:rsidR="00CA35D3" w:rsidRPr="00881D46" w:rsidRDefault="00CA35D3" w:rsidP="00AC4C81">
            <w:pPr>
              <w:spacing w:line="220" w:lineRule="exact"/>
              <w:rPr>
                <w:rFonts w:ascii="游明朝" w:eastAsia="游明朝" w:hAnsi="游明朝"/>
                <w:szCs w:val="21"/>
              </w:rPr>
            </w:pPr>
            <w:r w:rsidRPr="00881D46">
              <w:rPr>
                <w:rFonts w:ascii="游明朝" w:eastAsia="游明朝" w:hAnsi="游明朝" w:hint="eastAsia"/>
                <w:szCs w:val="21"/>
              </w:rPr>
              <w:t>該当しない</w:t>
            </w:r>
          </w:p>
        </w:tc>
      </w:tr>
      <w:tr w:rsidR="00CA35D3" w:rsidRPr="00881D46" w14:paraId="4607A51E" w14:textId="77777777" w:rsidTr="00D45464">
        <w:tc>
          <w:tcPr>
            <w:tcW w:w="3969" w:type="dxa"/>
            <w:tcBorders>
              <w:right w:val="single" w:sz="12" w:space="0" w:color="auto"/>
            </w:tcBorders>
            <w:tcMar>
              <w:top w:w="28" w:type="dxa"/>
              <w:left w:w="57" w:type="dxa"/>
              <w:bottom w:w="28" w:type="dxa"/>
              <w:right w:w="57" w:type="dxa"/>
            </w:tcMar>
            <w:vAlign w:val="center"/>
          </w:tcPr>
          <w:p w14:paraId="60615B9C" w14:textId="77777777" w:rsidR="00CA35D3" w:rsidRPr="00881D46" w:rsidRDefault="00CA35D3" w:rsidP="00CA35D3">
            <w:pPr>
              <w:pStyle w:val="a2"/>
              <w:numPr>
                <w:ilvl w:val="0"/>
                <w:numId w:val="30"/>
              </w:numPr>
              <w:snapToGrid w:val="0"/>
              <w:spacing w:line="240" w:lineRule="auto"/>
              <w:ind w:leftChars="50" w:left="327" w:hanging="227"/>
              <w:rPr>
                <w:rFonts w:ascii="游明朝" w:eastAsia="游明朝" w:hAnsi="游明朝"/>
              </w:rPr>
            </w:pPr>
            <w:r w:rsidRPr="00881D46">
              <w:rPr>
                <w:rFonts w:ascii="游明朝" w:eastAsia="游明朝" w:hAnsi="游明朝" w:hint="eastAsia"/>
              </w:rPr>
              <w:t>自分の雇用</w:t>
            </w:r>
          </w:p>
        </w:tc>
        <w:tc>
          <w:tcPr>
            <w:tcW w:w="630" w:type="dxa"/>
            <w:tcBorders>
              <w:top w:val="single" w:sz="12" w:space="0" w:color="auto"/>
              <w:left w:val="single" w:sz="12" w:space="0" w:color="auto"/>
              <w:bottom w:val="single" w:sz="4" w:space="0" w:color="auto"/>
              <w:right w:val="single" w:sz="4" w:space="0" w:color="auto"/>
            </w:tcBorders>
            <w:vAlign w:val="center"/>
          </w:tcPr>
          <w:p w14:paraId="12045C05"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12" w:space="0" w:color="auto"/>
              <w:left w:val="single" w:sz="4" w:space="0" w:color="auto"/>
              <w:bottom w:val="single" w:sz="4" w:space="0" w:color="auto"/>
              <w:right w:val="single" w:sz="4" w:space="0" w:color="auto"/>
            </w:tcBorders>
            <w:vAlign w:val="center"/>
          </w:tcPr>
          <w:p w14:paraId="4C4AF851"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12" w:space="0" w:color="auto"/>
              <w:left w:val="single" w:sz="4" w:space="0" w:color="auto"/>
              <w:bottom w:val="single" w:sz="4" w:space="0" w:color="auto"/>
              <w:right w:val="single" w:sz="4" w:space="0" w:color="auto"/>
            </w:tcBorders>
            <w:vAlign w:val="center"/>
          </w:tcPr>
          <w:p w14:paraId="732526B8"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12" w:space="0" w:color="auto"/>
              <w:left w:val="single" w:sz="4" w:space="0" w:color="auto"/>
              <w:bottom w:val="single" w:sz="4" w:space="0" w:color="auto"/>
              <w:right w:val="single" w:sz="12" w:space="0" w:color="auto"/>
            </w:tcBorders>
            <w:vAlign w:val="center"/>
          </w:tcPr>
          <w:p w14:paraId="734B653D"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left w:val="single" w:sz="12" w:space="0" w:color="auto"/>
              <w:bottom w:val="single" w:sz="12" w:space="0" w:color="auto"/>
              <w:right w:val="nil"/>
            </w:tcBorders>
            <w:vAlign w:val="center"/>
          </w:tcPr>
          <w:p w14:paraId="2E77D3DE" w14:textId="77777777" w:rsidR="00CA35D3" w:rsidRPr="00881D46" w:rsidRDefault="00CA35D3" w:rsidP="00AC4C81">
            <w:pPr>
              <w:jc w:val="center"/>
              <w:rPr>
                <w:rFonts w:ascii="游明朝" w:eastAsia="游明朝" w:hAnsi="游明朝"/>
                <w:szCs w:val="21"/>
              </w:rPr>
            </w:pPr>
          </w:p>
        </w:tc>
      </w:tr>
      <w:tr w:rsidR="00CA35D3" w:rsidRPr="00881D46" w14:paraId="179124E2" w14:textId="77777777" w:rsidTr="00CA615E">
        <w:tc>
          <w:tcPr>
            <w:tcW w:w="3969" w:type="dxa"/>
            <w:tcBorders>
              <w:right w:val="single" w:sz="12" w:space="0" w:color="auto"/>
            </w:tcBorders>
            <w:tcMar>
              <w:top w:w="28" w:type="dxa"/>
              <w:left w:w="57" w:type="dxa"/>
              <w:bottom w:w="28" w:type="dxa"/>
              <w:right w:w="57" w:type="dxa"/>
            </w:tcMar>
            <w:vAlign w:val="center"/>
          </w:tcPr>
          <w:p w14:paraId="2E5655F4" w14:textId="77777777" w:rsidR="00CA35D3" w:rsidRPr="00881D46" w:rsidRDefault="00CA35D3" w:rsidP="00CA35D3">
            <w:pPr>
              <w:pStyle w:val="a2"/>
              <w:numPr>
                <w:ilvl w:val="0"/>
                <w:numId w:val="30"/>
              </w:numPr>
              <w:snapToGrid w:val="0"/>
              <w:spacing w:line="240" w:lineRule="auto"/>
              <w:ind w:leftChars="50" w:left="327" w:hanging="227"/>
              <w:rPr>
                <w:rFonts w:ascii="游明朝" w:eastAsia="游明朝" w:hAnsi="游明朝"/>
              </w:rPr>
            </w:pPr>
            <w:r w:rsidRPr="00881D46">
              <w:rPr>
                <w:rFonts w:ascii="游明朝" w:eastAsia="游明朝" w:hAnsi="游明朝" w:hint="eastAsia"/>
              </w:rPr>
              <w:t>家族の雇用</w:t>
            </w:r>
          </w:p>
        </w:tc>
        <w:tc>
          <w:tcPr>
            <w:tcW w:w="630" w:type="dxa"/>
            <w:tcBorders>
              <w:top w:val="single" w:sz="4" w:space="0" w:color="auto"/>
              <w:left w:val="single" w:sz="12" w:space="0" w:color="auto"/>
              <w:bottom w:val="single" w:sz="4" w:space="0" w:color="auto"/>
              <w:right w:val="single" w:sz="4" w:space="0" w:color="auto"/>
            </w:tcBorders>
            <w:vAlign w:val="center"/>
          </w:tcPr>
          <w:p w14:paraId="412C3441"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57DD6772"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63D66557"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4" w:space="0" w:color="auto"/>
            </w:tcBorders>
            <w:vAlign w:val="center"/>
          </w:tcPr>
          <w:p w14:paraId="32FAAE25"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single" w:sz="12" w:space="0" w:color="auto"/>
              <w:left w:val="single" w:sz="4" w:space="0" w:color="auto"/>
              <w:bottom w:val="single" w:sz="12" w:space="0" w:color="auto"/>
              <w:right w:val="single" w:sz="12" w:space="0" w:color="auto"/>
            </w:tcBorders>
            <w:vAlign w:val="center"/>
          </w:tcPr>
          <w:p w14:paraId="55F79EBA" w14:textId="4396CC93" w:rsidR="00CA35D3" w:rsidRPr="00881D46" w:rsidRDefault="000823DD" w:rsidP="00AC4C81">
            <w:pPr>
              <w:jc w:val="center"/>
              <w:rPr>
                <w:rFonts w:ascii="游明朝" w:eastAsia="游明朝" w:hAnsi="游明朝"/>
                <w:szCs w:val="21"/>
              </w:rPr>
            </w:pPr>
            <w:r w:rsidRPr="00881D46">
              <w:rPr>
                <w:rFonts w:ascii="游明朝" w:eastAsia="游明朝" w:hAnsi="游明朝" w:hint="eastAsia"/>
                <w:szCs w:val="21"/>
              </w:rPr>
              <w:t>５</w:t>
            </w:r>
          </w:p>
        </w:tc>
      </w:tr>
      <w:tr w:rsidR="00CA35D3" w:rsidRPr="00881D46" w14:paraId="7E817767" w14:textId="77777777" w:rsidTr="00CA615E">
        <w:tc>
          <w:tcPr>
            <w:tcW w:w="3969" w:type="dxa"/>
            <w:tcBorders>
              <w:right w:val="single" w:sz="12" w:space="0" w:color="auto"/>
            </w:tcBorders>
            <w:tcMar>
              <w:top w:w="28" w:type="dxa"/>
              <w:left w:w="57" w:type="dxa"/>
              <w:bottom w:w="28" w:type="dxa"/>
              <w:right w:w="57" w:type="dxa"/>
            </w:tcMar>
            <w:vAlign w:val="center"/>
          </w:tcPr>
          <w:p w14:paraId="3640A760"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収入や貯蓄</w:t>
            </w:r>
          </w:p>
        </w:tc>
        <w:tc>
          <w:tcPr>
            <w:tcW w:w="630" w:type="dxa"/>
            <w:tcBorders>
              <w:top w:val="single" w:sz="4" w:space="0" w:color="auto"/>
              <w:left w:val="single" w:sz="12" w:space="0" w:color="auto"/>
              <w:bottom w:val="single" w:sz="4" w:space="0" w:color="auto"/>
              <w:right w:val="single" w:sz="4" w:space="0" w:color="auto"/>
            </w:tcBorders>
            <w:vAlign w:val="center"/>
          </w:tcPr>
          <w:p w14:paraId="6961ED55"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6CDABF73"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1EEF9C5C"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12" w:space="0" w:color="auto"/>
            </w:tcBorders>
            <w:vAlign w:val="center"/>
          </w:tcPr>
          <w:p w14:paraId="694E3961"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single" w:sz="12" w:space="0" w:color="auto"/>
              <w:left w:val="single" w:sz="12" w:space="0" w:color="auto"/>
              <w:bottom w:val="nil"/>
              <w:right w:val="nil"/>
            </w:tcBorders>
            <w:vAlign w:val="center"/>
          </w:tcPr>
          <w:p w14:paraId="78FC34C6" w14:textId="77777777" w:rsidR="00CA35D3" w:rsidRPr="00881D46" w:rsidRDefault="00CA35D3" w:rsidP="00AC4C81">
            <w:pPr>
              <w:jc w:val="center"/>
              <w:rPr>
                <w:rFonts w:ascii="游明朝" w:eastAsia="游明朝" w:hAnsi="游明朝"/>
                <w:szCs w:val="21"/>
              </w:rPr>
            </w:pPr>
          </w:p>
        </w:tc>
      </w:tr>
      <w:tr w:rsidR="00CA35D3" w:rsidRPr="00881D46" w14:paraId="3A5198B5" w14:textId="77777777" w:rsidTr="00CA615E">
        <w:tc>
          <w:tcPr>
            <w:tcW w:w="3969" w:type="dxa"/>
            <w:tcBorders>
              <w:right w:val="single" w:sz="12" w:space="0" w:color="auto"/>
            </w:tcBorders>
            <w:tcMar>
              <w:top w:w="28" w:type="dxa"/>
              <w:left w:w="57" w:type="dxa"/>
              <w:bottom w:w="28" w:type="dxa"/>
              <w:right w:w="57" w:type="dxa"/>
            </w:tcMar>
            <w:vAlign w:val="center"/>
          </w:tcPr>
          <w:p w14:paraId="47CEA4C7"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自分の健康</w:t>
            </w:r>
          </w:p>
        </w:tc>
        <w:tc>
          <w:tcPr>
            <w:tcW w:w="630" w:type="dxa"/>
            <w:tcBorders>
              <w:top w:val="single" w:sz="4" w:space="0" w:color="auto"/>
              <w:left w:val="single" w:sz="12" w:space="0" w:color="auto"/>
              <w:bottom w:val="single" w:sz="4" w:space="0" w:color="auto"/>
              <w:right w:val="single" w:sz="4" w:space="0" w:color="auto"/>
            </w:tcBorders>
            <w:vAlign w:val="center"/>
          </w:tcPr>
          <w:p w14:paraId="5D943198"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193F831E"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3495C2C8"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12" w:space="0" w:color="auto"/>
            </w:tcBorders>
            <w:vAlign w:val="center"/>
          </w:tcPr>
          <w:p w14:paraId="705E44ED"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nil"/>
              <w:left w:val="single" w:sz="12" w:space="0" w:color="auto"/>
              <w:bottom w:val="single" w:sz="12" w:space="0" w:color="auto"/>
              <w:right w:val="nil"/>
            </w:tcBorders>
            <w:vAlign w:val="center"/>
          </w:tcPr>
          <w:p w14:paraId="6B8722DE" w14:textId="77777777" w:rsidR="00CA35D3" w:rsidRPr="00881D46" w:rsidRDefault="00CA35D3" w:rsidP="00AC4C81">
            <w:pPr>
              <w:jc w:val="center"/>
              <w:rPr>
                <w:rFonts w:ascii="游明朝" w:eastAsia="游明朝" w:hAnsi="游明朝"/>
                <w:szCs w:val="21"/>
              </w:rPr>
            </w:pPr>
          </w:p>
        </w:tc>
      </w:tr>
      <w:tr w:rsidR="00CA35D3" w:rsidRPr="00881D46" w14:paraId="19B6D7C0" w14:textId="77777777" w:rsidTr="00D45464">
        <w:tc>
          <w:tcPr>
            <w:tcW w:w="3969" w:type="dxa"/>
            <w:tcBorders>
              <w:right w:val="single" w:sz="12" w:space="0" w:color="auto"/>
            </w:tcBorders>
            <w:tcMar>
              <w:top w:w="28" w:type="dxa"/>
              <w:left w:w="57" w:type="dxa"/>
              <w:bottom w:w="28" w:type="dxa"/>
              <w:right w:w="57" w:type="dxa"/>
            </w:tcMar>
            <w:vAlign w:val="center"/>
          </w:tcPr>
          <w:p w14:paraId="675C2D8B"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家族の健康</w:t>
            </w:r>
          </w:p>
        </w:tc>
        <w:tc>
          <w:tcPr>
            <w:tcW w:w="630" w:type="dxa"/>
            <w:tcBorders>
              <w:top w:val="single" w:sz="4" w:space="0" w:color="auto"/>
              <w:left w:val="single" w:sz="12" w:space="0" w:color="auto"/>
              <w:bottom w:val="single" w:sz="4" w:space="0" w:color="auto"/>
              <w:right w:val="single" w:sz="4" w:space="0" w:color="auto"/>
            </w:tcBorders>
            <w:vAlign w:val="center"/>
          </w:tcPr>
          <w:p w14:paraId="564C2CE0"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43625F1F"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2FE8089F"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4" w:space="0" w:color="auto"/>
            </w:tcBorders>
            <w:vAlign w:val="center"/>
          </w:tcPr>
          <w:p w14:paraId="739F85DD"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single" w:sz="12" w:space="0" w:color="auto"/>
              <w:left w:val="single" w:sz="4" w:space="0" w:color="auto"/>
              <w:bottom w:val="single" w:sz="8" w:space="0" w:color="auto"/>
              <w:right w:val="single" w:sz="12" w:space="0" w:color="auto"/>
            </w:tcBorders>
            <w:vAlign w:val="center"/>
          </w:tcPr>
          <w:p w14:paraId="49DF61C6" w14:textId="7C6BF753" w:rsidR="00CA35D3" w:rsidRPr="00881D46" w:rsidRDefault="000823DD" w:rsidP="00AC4C81">
            <w:pPr>
              <w:jc w:val="center"/>
              <w:rPr>
                <w:rFonts w:ascii="游明朝" w:eastAsia="游明朝" w:hAnsi="游明朝"/>
                <w:szCs w:val="21"/>
              </w:rPr>
            </w:pPr>
            <w:r w:rsidRPr="00881D46">
              <w:rPr>
                <w:rFonts w:ascii="游明朝" w:eastAsia="游明朝" w:hAnsi="游明朝" w:hint="eastAsia"/>
                <w:szCs w:val="21"/>
              </w:rPr>
              <w:t>５</w:t>
            </w:r>
          </w:p>
        </w:tc>
      </w:tr>
      <w:tr w:rsidR="00CA35D3" w:rsidRPr="00881D46" w14:paraId="52F47F13" w14:textId="77777777" w:rsidTr="00D45464">
        <w:tc>
          <w:tcPr>
            <w:tcW w:w="3969" w:type="dxa"/>
            <w:tcBorders>
              <w:right w:val="single" w:sz="12" w:space="0" w:color="auto"/>
            </w:tcBorders>
            <w:tcMar>
              <w:top w:w="28" w:type="dxa"/>
              <w:left w:w="57" w:type="dxa"/>
              <w:bottom w:w="28" w:type="dxa"/>
              <w:right w:w="57" w:type="dxa"/>
            </w:tcMar>
            <w:vAlign w:val="center"/>
          </w:tcPr>
          <w:p w14:paraId="167FAD08"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子どもの教育</w:t>
            </w:r>
          </w:p>
        </w:tc>
        <w:tc>
          <w:tcPr>
            <w:tcW w:w="630" w:type="dxa"/>
            <w:tcBorders>
              <w:top w:val="single" w:sz="4" w:space="0" w:color="auto"/>
              <w:left w:val="single" w:sz="12" w:space="0" w:color="auto"/>
              <w:bottom w:val="single" w:sz="4" w:space="0" w:color="auto"/>
              <w:right w:val="single" w:sz="4" w:space="0" w:color="auto"/>
            </w:tcBorders>
            <w:vAlign w:val="center"/>
          </w:tcPr>
          <w:p w14:paraId="3B1DBBF0"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7EBFAA38"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19F223DA"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4" w:space="0" w:color="auto"/>
            </w:tcBorders>
            <w:vAlign w:val="center"/>
          </w:tcPr>
          <w:p w14:paraId="79561F42"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single" w:sz="8" w:space="0" w:color="auto"/>
              <w:left w:val="single" w:sz="4" w:space="0" w:color="auto"/>
              <w:right w:val="single" w:sz="12" w:space="0" w:color="auto"/>
            </w:tcBorders>
            <w:vAlign w:val="center"/>
          </w:tcPr>
          <w:p w14:paraId="77FA2899"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５</w:t>
            </w:r>
          </w:p>
        </w:tc>
      </w:tr>
      <w:tr w:rsidR="00CA35D3" w:rsidRPr="00881D46" w14:paraId="04836084" w14:textId="77777777" w:rsidTr="000823DD">
        <w:tc>
          <w:tcPr>
            <w:tcW w:w="3969" w:type="dxa"/>
            <w:tcBorders>
              <w:right w:val="single" w:sz="12" w:space="0" w:color="auto"/>
            </w:tcBorders>
            <w:tcMar>
              <w:top w:w="28" w:type="dxa"/>
              <w:left w:w="57" w:type="dxa"/>
              <w:bottom w:w="28" w:type="dxa"/>
              <w:right w:w="57" w:type="dxa"/>
            </w:tcMar>
            <w:vAlign w:val="center"/>
          </w:tcPr>
          <w:p w14:paraId="08BBE1BC"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親の介護（配偶者の親も含む）</w:t>
            </w:r>
          </w:p>
        </w:tc>
        <w:tc>
          <w:tcPr>
            <w:tcW w:w="630" w:type="dxa"/>
            <w:tcBorders>
              <w:top w:val="single" w:sz="4" w:space="0" w:color="auto"/>
              <w:left w:val="single" w:sz="12" w:space="0" w:color="auto"/>
              <w:bottom w:val="single" w:sz="4" w:space="0" w:color="auto"/>
              <w:right w:val="single" w:sz="4" w:space="0" w:color="auto"/>
            </w:tcBorders>
            <w:vAlign w:val="center"/>
          </w:tcPr>
          <w:p w14:paraId="2ACF9701"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4" w:space="0" w:color="auto"/>
              <w:right w:val="single" w:sz="4" w:space="0" w:color="auto"/>
            </w:tcBorders>
            <w:vAlign w:val="center"/>
          </w:tcPr>
          <w:p w14:paraId="78E0D38E"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4" w:space="0" w:color="auto"/>
              <w:right w:val="single" w:sz="4" w:space="0" w:color="auto"/>
            </w:tcBorders>
            <w:vAlign w:val="center"/>
          </w:tcPr>
          <w:p w14:paraId="6420F8C0"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4" w:space="0" w:color="auto"/>
              <w:right w:val="single" w:sz="4" w:space="0" w:color="auto"/>
            </w:tcBorders>
            <w:vAlign w:val="center"/>
          </w:tcPr>
          <w:p w14:paraId="5FF3DBDA"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left w:val="single" w:sz="4" w:space="0" w:color="auto"/>
              <w:bottom w:val="single" w:sz="12" w:space="0" w:color="auto"/>
              <w:right w:val="single" w:sz="12" w:space="0" w:color="auto"/>
            </w:tcBorders>
            <w:vAlign w:val="center"/>
          </w:tcPr>
          <w:p w14:paraId="29462EEF" w14:textId="77777777" w:rsidR="00CA35D3" w:rsidRPr="00881D46" w:rsidRDefault="00CA35D3" w:rsidP="00AC4C81">
            <w:pPr>
              <w:jc w:val="center"/>
              <w:rPr>
                <w:rFonts w:ascii="游明朝" w:eastAsia="游明朝" w:hAnsi="游明朝"/>
                <w:szCs w:val="21"/>
              </w:rPr>
            </w:pPr>
            <w:r w:rsidRPr="00881D46">
              <w:rPr>
                <w:rFonts w:ascii="游明朝" w:eastAsia="游明朝" w:hAnsi="游明朝" w:hint="eastAsia"/>
                <w:szCs w:val="21"/>
              </w:rPr>
              <w:t>５</w:t>
            </w:r>
          </w:p>
        </w:tc>
      </w:tr>
      <w:tr w:rsidR="00CA35D3" w:rsidRPr="00881D46" w14:paraId="430A97A7" w14:textId="77777777" w:rsidTr="00D45464">
        <w:tc>
          <w:tcPr>
            <w:tcW w:w="3969" w:type="dxa"/>
            <w:tcBorders>
              <w:right w:val="single" w:sz="12" w:space="0" w:color="auto"/>
            </w:tcBorders>
            <w:tcMar>
              <w:top w:w="28" w:type="dxa"/>
              <w:left w:w="57" w:type="dxa"/>
              <w:bottom w:w="28" w:type="dxa"/>
              <w:right w:w="57" w:type="dxa"/>
            </w:tcMar>
            <w:vAlign w:val="center"/>
          </w:tcPr>
          <w:p w14:paraId="3F1A6BB0" w14:textId="77777777" w:rsidR="00CA35D3" w:rsidRPr="00881D46" w:rsidRDefault="00CA35D3" w:rsidP="00CA35D3">
            <w:pPr>
              <w:pStyle w:val="a2"/>
              <w:numPr>
                <w:ilvl w:val="0"/>
                <w:numId w:val="26"/>
              </w:numPr>
              <w:snapToGrid w:val="0"/>
              <w:spacing w:line="240" w:lineRule="auto"/>
              <w:ind w:leftChars="50" w:left="327" w:hanging="227"/>
              <w:rPr>
                <w:rFonts w:ascii="游明朝" w:eastAsia="游明朝" w:hAnsi="游明朝"/>
              </w:rPr>
            </w:pPr>
            <w:r w:rsidRPr="00881D46">
              <w:rPr>
                <w:rFonts w:ascii="游明朝" w:eastAsia="游明朝" w:hAnsi="游明朝" w:hint="eastAsia"/>
              </w:rPr>
              <w:t>社会とのつながりや生きがい</w:t>
            </w:r>
          </w:p>
        </w:tc>
        <w:tc>
          <w:tcPr>
            <w:tcW w:w="630" w:type="dxa"/>
            <w:tcBorders>
              <w:top w:val="single" w:sz="4" w:space="0" w:color="auto"/>
              <w:left w:val="single" w:sz="12" w:space="0" w:color="auto"/>
              <w:bottom w:val="single" w:sz="12" w:space="0" w:color="auto"/>
              <w:right w:val="single" w:sz="4" w:space="0" w:color="auto"/>
            </w:tcBorders>
            <w:vAlign w:val="center"/>
          </w:tcPr>
          <w:p w14:paraId="73A22091"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１</w:t>
            </w:r>
          </w:p>
        </w:tc>
        <w:tc>
          <w:tcPr>
            <w:tcW w:w="630" w:type="dxa"/>
            <w:tcBorders>
              <w:top w:val="single" w:sz="4" w:space="0" w:color="auto"/>
              <w:left w:val="single" w:sz="4" w:space="0" w:color="auto"/>
              <w:bottom w:val="single" w:sz="12" w:space="0" w:color="auto"/>
              <w:right w:val="single" w:sz="4" w:space="0" w:color="auto"/>
            </w:tcBorders>
            <w:vAlign w:val="center"/>
          </w:tcPr>
          <w:p w14:paraId="2DC84E84"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２</w:t>
            </w:r>
          </w:p>
        </w:tc>
        <w:tc>
          <w:tcPr>
            <w:tcW w:w="630" w:type="dxa"/>
            <w:tcBorders>
              <w:top w:val="single" w:sz="4" w:space="0" w:color="auto"/>
              <w:left w:val="single" w:sz="4" w:space="0" w:color="auto"/>
              <w:bottom w:val="single" w:sz="12" w:space="0" w:color="auto"/>
              <w:right w:val="single" w:sz="4" w:space="0" w:color="auto"/>
            </w:tcBorders>
            <w:vAlign w:val="center"/>
          </w:tcPr>
          <w:p w14:paraId="7878F0E5"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３</w:t>
            </w:r>
          </w:p>
        </w:tc>
        <w:tc>
          <w:tcPr>
            <w:tcW w:w="630" w:type="dxa"/>
            <w:tcBorders>
              <w:top w:val="single" w:sz="4" w:space="0" w:color="auto"/>
              <w:left w:val="single" w:sz="4" w:space="0" w:color="auto"/>
              <w:bottom w:val="single" w:sz="12" w:space="0" w:color="auto"/>
              <w:right w:val="single" w:sz="12" w:space="0" w:color="auto"/>
            </w:tcBorders>
            <w:vAlign w:val="center"/>
          </w:tcPr>
          <w:p w14:paraId="52BE8451" w14:textId="77777777" w:rsidR="00CA35D3" w:rsidRPr="00881D46" w:rsidRDefault="00CA35D3" w:rsidP="00AC4C81">
            <w:pPr>
              <w:widowControl/>
              <w:jc w:val="center"/>
              <w:rPr>
                <w:rFonts w:ascii="游明朝" w:eastAsia="游明朝" w:hAnsi="游明朝"/>
                <w:szCs w:val="21"/>
              </w:rPr>
            </w:pPr>
            <w:r w:rsidRPr="00881D46">
              <w:rPr>
                <w:rFonts w:ascii="游明朝" w:eastAsia="游明朝" w:hAnsi="游明朝" w:hint="eastAsia"/>
                <w:szCs w:val="21"/>
              </w:rPr>
              <w:t>４</w:t>
            </w:r>
          </w:p>
        </w:tc>
        <w:tc>
          <w:tcPr>
            <w:tcW w:w="630" w:type="dxa"/>
            <w:tcBorders>
              <w:top w:val="single" w:sz="12" w:space="0" w:color="auto"/>
              <w:left w:val="single" w:sz="12" w:space="0" w:color="auto"/>
              <w:bottom w:val="nil"/>
              <w:right w:val="nil"/>
            </w:tcBorders>
            <w:vAlign w:val="center"/>
          </w:tcPr>
          <w:p w14:paraId="71E6EC77" w14:textId="77777777" w:rsidR="00CA35D3" w:rsidRPr="00881D46" w:rsidRDefault="00CA35D3" w:rsidP="00AC4C81">
            <w:pPr>
              <w:jc w:val="center"/>
              <w:rPr>
                <w:rFonts w:ascii="游明朝" w:eastAsia="游明朝" w:hAnsi="游明朝"/>
                <w:szCs w:val="21"/>
              </w:rPr>
            </w:pPr>
          </w:p>
        </w:tc>
      </w:tr>
    </w:tbl>
    <w:p w14:paraId="24CFC44D" w14:textId="11C3D30A" w:rsidR="00471420" w:rsidRPr="00881D46" w:rsidRDefault="00471420" w:rsidP="001D7D26">
      <w:pPr>
        <w:pStyle w:val="af5"/>
        <w:spacing w:before="480" w:after="120"/>
        <w:rPr>
          <w:noProof/>
        </w:rPr>
      </w:pPr>
      <w:r w:rsidRPr="00881D46">
        <w:rPr>
          <w:rFonts w:hint="eastAsia"/>
          <w:noProof/>
        </w:rPr>
        <w:t>【労働組合への加入について】</w:t>
      </w:r>
    </w:p>
    <w:p w14:paraId="14280AEF" w14:textId="5701C9EA" w:rsidR="00471420" w:rsidRPr="00881D46" w:rsidRDefault="00575D9C" w:rsidP="00CF4091">
      <w:pPr>
        <w:pStyle w:val="30"/>
        <w:spacing w:beforeLines="0" w:before="0" w:afterLines="0" w:after="0"/>
        <w:ind w:left="630" w:hanging="630"/>
      </w:pPr>
      <w:r w:rsidRPr="00881D46">
        <w:rPr>
          <w:rFonts w:hint="eastAsia"/>
        </w:rPr>
        <w:t>Q</w:t>
      </w:r>
      <w:r w:rsidR="00072592" w:rsidRPr="00881D46">
        <w:t>40</w:t>
      </w:r>
      <w:r w:rsidRPr="00881D46">
        <w:rPr>
          <w:rFonts w:hint="eastAsia"/>
        </w:rPr>
        <w:t>．あなたは勤務先の労働組合に加入していますか。</w:t>
      </w:r>
      <w:r w:rsidR="001A4C56" w:rsidRPr="00881D46">
        <w:rPr>
          <w:rFonts w:hint="eastAsia"/>
        </w:rPr>
        <mc:AlternateContent>
          <mc:Choice Requires="wpg">
            <w:drawing>
              <wp:anchor distT="0" distB="0" distL="114300" distR="114300" simplePos="0" relativeHeight="251784192" behindDoc="0" locked="1" layoutInCell="1" allowOverlap="1" wp14:anchorId="7714C6B8" wp14:editId="24B6760B">
                <wp:simplePos x="0" y="0"/>
                <wp:positionH relativeFrom="page">
                  <wp:posOffset>6332855</wp:posOffset>
                </wp:positionH>
                <wp:positionV relativeFrom="paragraph">
                  <wp:posOffset>1141095</wp:posOffset>
                </wp:positionV>
                <wp:extent cx="459740" cy="456565"/>
                <wp:effectExtent l="0" t="0" r="16510" b="635"/>
                <wp:wrapNone/>
                <wp:docPr id="48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81"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2"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FB208D" w14:textId="4134C387"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3</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14C6B8" id="_x0000_s1117" style="position:absolute;left:0;text-align:left;margin-left:498.65pt;margin-top:89.85pt;width:36.2pt;height:35.95pt;z-index:25178419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">
                <v:rect id="Rectangle 287" o:spid="_x0000_s1118"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" filled="f" strokeweight="1.5pt">
                  <v:textbox inset="5.85pt,.7pt,5.85pt,.7pt"/>
                </v:rect>
                <v:shape id="_x0000_s1119"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" filled="f" stroked="f" strokeweight="1pt">
                  <v:textbox inset="0,0,0,0">
                    <w:txbxContent>
                      <w:p w14:paraId="72FB208D" w14:textId="4134C387"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3</w:t>
                        </w:r>
                        <w:r w:rsidRPr="00A17108">
                          <w:rPr>
                            <w:rFonts w:ascii="游明朝" w:eastAsia="游明朝" w:hAnsi="游明朝"/>
                          </w:rPr>
                          <w:t>)</w:t>
                        </w:r>
                      </w:p>
                    </w:txbxContent>
                  </v:textbox>
                </v:shape>
                <w10:wrap anchorx="page"/>
                <w10:anchorlock/>
              </v:group>
            </w:pict>
          </mc:Fallback>
        </mc:AlternateContent>
      </w:r>
    </w:p>
    <w:p w14:paraId="5F382A0B" w14:textId="60BB73E2" w:rsidR="00471420" w:rsidRPr="00881D46" w:rsidRDefault="00575D9C" w:rsidP="00CF4091">
      <w:pPr>
        <w:pStyle w:val="aff7"/>
        <w:spacing w:before="24" w:after="72"/>
        <w:ind w:left="780" w:hanging="180"/>
      </w:pPr>
      <w:r w:rsidRPr="00881D46">
        <w:rPr>
          <w:rFonts w:hint="eastAsia"/>
        </w:rPr>
        <w:t>※派遣の方は、派遣元の会社についてお答えください。</w:t>
      </w:r>
    </w:p>
    <w:p w14:paraId="08B1E32F" w14:textId="2B9C6483" w:rsidR="00471420" w:rsidRPr="00881D46" w:rsidRDefault="00471420" w:rsidP="003451A2">
      <w:pPr>
        <w:pStyle w:val="22"/>
      </w:pPr>
      <w:r w:rsidRPr="00881D46">
        <w:rPr>
          <w:rFonts w:hint="eastAsia"/>
        </w:rPr>
        <w:t>1 .</w:t>
      </w:r>
      <w:r w:rsidR="002F4173" w:rsidRPr="00881D46">
        <w:t xml:space="preserve"> </w:t>
      </w:r>
      <w:r w:rsidRPr="00881D46">
        <w:rPr>
          <w:rFonts w:hint="eastAsia"/>
        </w:rPr>
        <w:t>勤務先の労働組合に加入している</w:t>
      </w:r>
    </w:p>
    <w:p w14:paraId="2B6526DE" w14:textId="29C8C88A" w:rsidR="00471420" w:rsidRPr="00881D46" w:rsidRDefault="00471420" w:rsidP="003451A2">
      <w:pPr>
        <w:pStyle w:val="22"/>
      </w:pPr>
      <w:r w:rsidRPr="00881D46">
        <w:rPr>
          <w:rFonts w:hint="eastAsia"/>
        </w:rPr>
        <w:t>2 .</w:t>
      </w:r>
      <w:r w:rsidR="002F4173" w:rsidRPr="00881D46">
        <w:t xml:space="preserve"> </w:t>
      </w:r>
      <w:r w:rsidRPr="00881D46">
        <w:rPr>
          <w:rFonts w:hint="eastAsia"/>
        </w:rPr>
        <w:t>勤務先の労働組合に加入できるが、加入していない</w:t>
      </w:r>
    </w:p>
    <w:p w14:paraId="6290CD3E" w14:textId="16C20C89" w:rsidR="00471420" w:rsidRPr="00881D46" w:rsidRDefault="00471420" w:rsidP="003451A2">
      <w:pPr>
        <w:pStyle w:val="22"/>
      </w:pPr>
      <w:r w:rsidRPr="00881D46">
        <w:rPr>
          <w:rFonts w:hint="eastAsia"/>
        </w:rPr>
        <w:t>3 .</w:t>
      </w:r>
      <w:r w:rsidR="002F4173" w:rsidRPr="00881D46">
        <w:t xml:space="preserve"> </w:t>
      </w:r>
      <w:r w:rsidRPr="00881D46">
        <w:rPr>
          <w:rFonts w:hint="eastAsia"/>
        </w:rPr>
        <w:t>勤務先の労働組合には加入できない</w:t>
      </w:r>
    </w:p>
    <w:p w14:paraId="681E9F02" w14:textId="2D67924D" w:rsidR="00471420" w:rsidRPr="00881D46" w:rsidRDefault="00471420" w:rsidP="003451A2">
      <w:pPr>
        <w:pStyle w:val="22"/>
      </w:pPr>
      <w:r w:rsidRPr="00881D46">
        <w:rPr>
          <w:rFonts w:hint="eastAsia"/>
        </w:rPr>
        <w:t>4 .</w:t>
      </w:r>
      <w:r w:rsidR="002F4173" w:rsidRPr="00881D46">
        <w:t xml:space="preserve"> </w:t>
      </w:r>
      <w:r w:rsidRPr="00881D46">
        <w:rPr>
          <w:rFonts w:hint="eastAsia"/>
        </w:rPr>
        <w:t>勤務先の労働組合に加入できるかどうか、わからない</w:t>
      </w:r>
    </w:p>
    <w:p w14:paraId="79C7079C" w14:textId="79646617" w:rsidR="00471420" w:rsidRPr="00881D46" w:rsidRDefault="00471420" w:rsidP="003451A2">
      <w:pPr>
        <w:pStyle w:val="22"/>
      </w:pPr>
      <w:r w:rsidRPr="00881D46">
        <w:rPr>
          <w:rFonts w:hint="eastAsia"/>
        </w:rPr>
        <w:t>5 .</w:t>
      </w:r>
      <w:r w:rsidR="002F4173" w:rsidRPr="00881D46">
        <w:t xml:space="preserve"> </w:t>
      </w:r>
      <w:r w:rsidRPr="00881D46">
        <w:rPr>
          <w:rFonts w:hint="eastAsia"/>
        </w:rPr>
        <w:t>勤務先には労働組合はない、または、あるかどうかわからない</w:t>
      </w:r>
    </w:p>
    <w:p w14:paraId="27BB2861" w14:textId="1BAD838F" w:rsidR="00E22D7D" w:rsidRPr="00881D46" w:rsidRDefault="00471420" w:rsidP="003451A2">
      <w:pPr>
        <w:pStyle w:val="22"/>
      </w:pPr>
      <w:r w:rsidRPr="00881D46">
        <w:rPr>
          <w:rFonts w:hint="eastAsia"/>
        </w:rPr>
        <w:t>6 .</w:t>
      </w:r>
      <w:r w:rsidR="002F4173" w:rsidRPr="00881D46">
        <w:t xml:space="preserve"> </w:t>
      </w:r>
      <w:r w:rsidRPr="00881D46">
        <w:rPr>
          <w:rFonts w:hint="eastAsia"/>
        </w:rPr>
        <w:t>勤務先の労働組合には加入していないが、個人で加入できる労働組合に加入している</w:t>
      </w:r>
    </w:p>
    <w:p w14:paraId="1698949D" w14:textId="14FC1E09" w:rsidR="00471420" w:rsidRPr="00881D46" w:rsidRDefault="00575D9C" w:rsidP="00CF4091">
      <w:pPr>
        <w:pStyle w:val="30"/>
        <w:spacing w:before="360" w:afterLines="0" w:after="0"/>
        <w:ind w:left="630" w:hanging="630"/>
      </w:pPr>
      <w:r w:rsidRPr="00881D46">
        <w:rPr>
          <w:rFonts w:hint="eastAsia"/>
        </w:rPr>
        <w:t>Q</w:t>
      </w:r>
      <w:r w:rsidR="00400599" w:rsidRPr="00881D46">
        <w:t>4</w:t>
      </w:r>
      <w:r w:rsidR="00072592" w:rsidRPr="00881D46">
        <w:t>1</w:t>
      </w:r>
      <w:r w:rsidRPr="00881D46">
        <w:rPr>
          <w:rFonts w:hint="eastAsia"/>
        </w:rPr>
        <w:t>．〔Q</w:t>
      </w:r>
      <w:r w:rsidR="00072592" w:rsidRPr="00881D46">
        <w:t>40</w:t>
      </w:r>
      <w:r w:rsidRPr="00881D46">
        <w:rPr>
          <w:rFonts w:hint="eastAsia"/>
        </w:rPr>
        <w:t>で「２</w:t>
      </w:r>
      <w:r w:rsidR="00143773" w:rsidRPr="00881D46">
        <w:rPr>
          <w:rFonts w:hint="eastAsia"/>
        </w:rPr>
        <w:t>～</w:t>
      </w:r>
      <w:r w:rsidRPr="00881D46">
        <w:rPr>
          <w:rFonts w:hint="eastAsia"/>
        </w:rPr>
        <w:t>５」の方〕あなたは労働組合に加入したいと感じますか。</w:t>
      </w:r>
      <w:r w:rsidR="001A4C56" w:rsidRPr="00881D46">
        <w:rPr>
          <w:rFonts w:hint="eastAsia"/>
        </w:rPr>
        <mc:AlternateContent>
          <mc:Choice Requires="wpg">
            <w:drawing>
              <wp:anchor distT="0" distB="0" distL="114300" distR="114300" simplePos="0" relativeHeight="251786240" behindDoc="0" locked="1" layoutInCell="1" allowOverlap="1" wp14:anchorId="1C70B9AE" wp14:editId="06DB5645">
                <wp:simplePos x="0" y="0"/>
                <wp:positionH relativeFrom="page">
                  <wp:posOffset>6332855</wp:posOffset>
                </wp:positionH>
                <wp:positionV relativeFrom="paragraph">
                  <wp:posOffset>695325</wp:posOffset>
                </wp:positionV>
                <wp:extent cx="459740" cy="456565"/>
                <wp:effectExtent l="0" t="0" r="16510" b="635"/>
                <wp:wrapNone/>
                <wp:docPr id="48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84"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5"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0BC063" w14:textId="4AE7262A"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4</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0B9AE" id="_x0000_s1120" style="position:absolute;left:0;text-align:left;margin-left:498.65pt;margin-top:54.75pt;width:36.2pt;height:35.95pt;z-index:251786240;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">
                <v:rect id="Rectangle 287" o:spid="_x0000_s1121"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" filled="f" strokeweight="1.5pt">
                  <v:textbox inset="5.85pt,.7pt,5.85pt,.7pt"/>
                </v:rect>
                <v:shape id="_x0000_s1122"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" filled="f" stroked="f" strokeweight="1pt">
                  <v:textbox inset="0,0,0,0">
                    <w:txbxContent>
                      <w:p w14:paraId="1B0BC063" w14:textId="4AE7262A"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4</w:t>
                        </w:r>
                        <w:r w:rsidRPr="00A17108">
                          <w:rPr>
                            <w:rFonts w:ascii="游明朝" w:eastAsia="游明朝" w:hAnsi="游明朝"/>
                          </w:rPr>
                          <w:t>)</w:t>
                        </w:r>
                      </w:p>
                    </w:txbxContent>
                  </v:textbox>
                </v:shape>
                <w10:wrap anchorx="page"/>
                <w10:anchorlock/>
              </v:group>
            </w:pict>
          </mc:Fallback>
        </mc:AlternateContent>
      </w:r>
    </w:p>
    <w:p w14:paraId="768A19EF" w14:textId="1EF788A7" w:rsidR="00471420" w:rsidRPr="00881D46" w:rsidRDefault="00575D9C" w:rsidP="00CF4091">
      <w:pPr>
        <w:pStyle w:val="aff7"/>
        <w:spacing w:before="24" w:after="72"/>
        <w:ind w:left="780" w:hanging="180"/>
      </w:pPr>
      <w:r w:rsidRPr="00881D46">
        <w:rPr>
          <w:rFonts w:hint="eastAsia"/>
        </w:rPr>
        <w:t>※勤務先に加入できる労働組合がない場合も、加入できる労働組合があるものとしてお答えください。</w:t>
      </w:r>
    </w:p>
    <w:p w14:paraId="05AFCB9A" w14:textId="77777777" w:rsidR="004459E8" w:rsidRPr="00881D46" w:rsidRDefault="004459E8" w:rsidP="00EA1718">
      <w:pPr>
        <w:spacing w:line="0" w:lineRule="atLeast"/>
        <w:rPr>
          <w:rFonts w:ascii="游明朝" w:eastAsia="游明朝" w:hAnsi="游明朝"/>
          <w:noProof/>
        </w:rPr>
        <w:sectPr w:rsidR="004459E8" w:rsidRPr="00881D46" w:rsidSect="007A2D9E">
          <w:type w:val="continuous"/>
          <w:pgSz w:w="11906" w:h="16838" w:code="9"/>
          <w:pgMar w:top="1134" w:right="1134" w:bottom="1134" w:left="1134" w:header="567" w:footer="567" w:gutter="0"/>
          <w:cols w:space="425"/>
          <w:docGrid w:linePitch="300" w:charSpace="162"/>
        </w:sectPr>
      </w:pPr>
    </w:p>
    <w:p w14:paraId="2B11C9EE" w14:textId="6A9CBA85" w:rsidR="00471420" w:rsidRPr="00881D46" w:rsidRDefault="00471420" w:rsidP="003451A2">
      <w:pPr>
        <w:pStyle w:val="22"/>
      </w:pPr>
      <w:r w:rsidRPr="00881D46">
        <w:rPr>
          <w:rFonts w:hint="eastAsia"/>
        </w:rPr>
        <w:t>1 .</w:t>
      </w:r>
      <w:r w:rsidR="002F4173" w:rsidRPr="00881D46">
        <w:t xml:space="preserve"> </w:t>
      </w:r>
      <w:r w:rsidRPr="00881D46">
        <w:rPr>
          <w:rFonts w:hint="eastAsia"/>
        </w:rPr>
        <w:t>加入したい</w:t>
      </w:r>
    </w:p>
    <w:p w14:paraId="647C7CB6" w14:textId="19AC7BA7" w:rsidR="00471420" w:rsidRPr="00881D46" w:rsidRDefault="00471420" w:rsidP="003451A2">
      <w:pPr>
        <w:pStyle w:val="22"/>
      </w:pPr>
      <w:r w:rsidRPr="00881D46">
        <w:rPr>
          <w:rFonts w:hint="eastAsia"/>
        </w:rPr>
        <w:t>2 .</w:t>
      </w:r>
      <w:r w:rsidR="002F4173" w:rsidRPr="00881D46">
        <w:t xml:space="preserve"> </w:t>
      </w:r>
      <w:r w:rsidRPr="00881D46">
        <w:rPr>
          <w:rFonts w:hint="eastAsia"/>
        </w:rPr>
        <w:t>声をかけられたら検討したい</w:t>
      </w:r>
    </w:p>
    <w:p w14:paraId="16C93660" w14:textId="09106866" w:rsidR="00471420" w:rsidRPr="00881D46" w:rsidRDefault="00471420" w:rsidP="003451A2">
      <w:pPr>
        <w:pStyle w:val="22"/>
      </w:pPr>
      <w:r w:rsidRPr="00881D46">
        <w:rPr>
          <w:rFonts w:hint="eastAsia"/>
        </w:rPr>
        <w:t>3 .</w:t>
      </w:r>
      <w:r w:rsidR="002F4173" w:rsidRPr="00881D46">
        <w:t xml:space="preserve"> </w:t>
      </w:r>
      <w:r w:rsidRPr="00881D46">
        <w:rPr>
          <w:rFonts w:hint="eastAsia"/>
        </w:rPr>
        <w:t>加入したくない</w:t>
      </w:r>
    </w:p>
    <w:p w14:paraId="4037B5B3" w14:textId="5581C368" w:rsidR="00471420" w:rsidRPr="00881D46" w:rsidRDefault="00471420" w:rsidP="003451A2">
      <w:pPr>
        <w:pStyle w:val="22"/>
      </w:pPr>
      <w:r w:rsidRPr="00881D46">
        <w:rPr>
          <w:rFonts w:hint="eastAsia"/>
        </w:rPr>
        <w:t>4 .</w:t>
      </w:r>
      <w:r w:rsidR="002F4173" w:rsidRPr="00881D46">
        <w:t xml:space="preserve"> </w:t>
      </w:r>
      <w:r w:rsidRPr="00881D46">
        <w:rPr>
          <w:rFonts w:hint="eastAsia"/>
        </w:rPr>
        <w:t>よくわからない</w:t>
      </w:r>
    </w:p>
    <w:p w14:paraId="7C6904F2" w14:textId="77777777" w:rsidR="004459E8" w:rsidRPr="00881D46" w:rsidRDefault="004459E8" w:rsidP="003451A2">
      <w:pPr>
        <w:pStyle w:val="22"/>
        <w:sectPr w:rsidR="004459E8" w:rsidRPr="00881D46" w:rsidSect="007A2D9E">
          <w:type w:val="continuous"/>
          <w:pgSz w:w="11906" w:h="16838" w:code="9"/>
          <w:pgMar w:top="1134" w:right="1134" w:bottom="1134" w:left="1134" w:header="567" w:footer="567" w:gutter="0"/>
          <w:cols w:num="2" w:space="425"/>
          <w:docGrid w:linePitch="300" w:charSpace="162"/>
        </w:sectPr>
      </w:pPr>
    </w:p>
    <w:p w14:paraId="3442700A" w14:textId="44228C31" w:rsidR="00471420" w:rsidRPr="00881D46" w:rsidRDefault="00471420" w:rsidP="00EA1718">
      <w:pPr>
        <w:spacing w:line="0" w:lineRule="atLeast"/>
        <w:rPr>
          <w:rFonts w:ascii="游明朝" w:eastAsia="游明朝" w:hAnsi="游明朝"/>
          <w:noProof/>
          <w:sz w:val="16"/>
          <w:szCs w:val="16"/>
        </w:rPr>
      </w:pPr>
    </w:p>
    <w:p w14:paraId="221F15A1" w14:textId="45EC1BB6" w:rsidR="00E22D7D" w:rsidRPr="00881D46" w:rsidRDefault="00E22D7D" w:rsidP="00EA1718">
      <w:pPr>
        <w:spacing w:line="0" w:lineRule="atLeast"/>
        <w:rPr>
          <w:rFonts w:ascii="游明朝" w:eastAsia="游明朝" w:hAnsi="游明朝"/>
          <w:noProof/>
          <w:sz w:val="16"/>
          <w:szCs w:val="16"/>
        </w:rPr>
      </w:pPr>
    </w:p>
    <w:p w14:paraId="55A59532" w14:textId="77777777" w:rsidR="00CA35D3" w:rsidRPr="00881D46" w:rsidRDefault="00CA35D3">
      <w:pPr>
        <w:widowControl/>
        <w:jc w:val="left"/>
        <w:rPr>
          <w:rFonts w:ascii="游ゴシック Medium" w:eastAsia="游ゴシック Medium" w:hAnsi="游ゴシック Medium"/>
          <w:noProof/>
          <w:sz w:val="22"/>
        </w:rPr>
      </w:pPr>
      <w:r w:rsidRPr="00881D46">
        <w:rPr>
          <w:rFonts w:ascii="游ゴシック Medium" w:eastAsia="游ゴシック Medium" w:hAnsi="游ゴシック Medium"/>
          <w:noProof/>
          <w:sz w:val="22"/>
        </w:rPr>
        <w:br w:type="page"/>
      </w:r>
    </w:p>
    <w:p w14:paraId="73D10B91" w14:textId="7A9C34E1" w:rsidR="00471420" w:rsidRPr="00881D46" w:rsidRDefault="00471420" w:rsidP="001D7D26">
      <w:pPr>
        <w:pStyle w:val="af5"/>
        <w:spacing w:before="480" w:after="120"/>
        <w:rPr>
          <w:noProof/>
        </w:rPr>
      </w:pPr>
      <w:r w:rsidRPr="00881D46">
        <w:rPr>
          <w:rFonts w:hint="eastAsia"/>
          <w:noProof/>
        </w:rPr>
        <w:lastRenderedPageBreak/>
        <w:t>【あなたご自身のことについて】</w:t>
      </w:r>
    </w:p>
    <w:p w14:paraId="62A7CDF2" w14:textId="01BE0B3A" w:rsidR="00E22D7D" w:rsidRPr="00881D46" w:rsidRDefault="00575D9C" w:rsidP="00CF4091">
      <w:pPr>
        <w:pStyle w:val="30"/>
        <w:spacing w:beforeLines="0" w:before="0" w:after="120"/>
        <w:ind w:left="630" w:hanging="630"/>
        <w:rPr>
          <w:rFonts w:ascii="游明朝" w:eastAsia="游明朝" w:hAnsi="游明朝"/>
        </w:rPr>
      </w:pPr>
      <w:r w:rsidRPr="00881D46">
        <w:rPr>
          <w:rFonts w:hint="eastAsia"/>
        </w:rPr>
        <w:t>Q</w:t>
      </w:r>
      <w:r w:rsidR="00550513" w:rsidRPr="00881D46">
        <w:t>4</w:t>
      </w:r>
      <w:r w:rsidR="00072592" w:rsidRPr="00881D46">
        <w:t>2</w:t>
      </w:r>
      <w:r w:rsidRPr="00881D46">
        <w:rPr>
          <w:rFonts w:hint="eastAsia"/>
        </w:rPr>
        <w:t>．性別</w:t>
      </w:r>
      <w:r w:rsidR="001A4C56" w:rsidRPr="00881D46">
        <w:rPr>
          <w:rFonts w:hint="eastAsia"/>
        </w:rPr>
        <mc:AlternateContent>
          <mc:Choice Requires="wpg">
            <w:drawing>
              <wp:anchor distT="0" distB="0" distL="114300" distR="114300" simplePos="0" relativeHeight="251788288" behindDoc="0" locked="1" layoutInCell="1" allowOverlap="1" wp14:anchorId="5884907D" wp14:editId="2789597A">
                <wp:simplePos x="0" y="0"/>
                <wp:positionH relativeFrom="page">
                  <wp:posOffset>6332855</wp:posOffset>
                </wp:positionH>
                <wp:positionV relativeFrom="paragraph">
                  <wp:posOffset>356235</wp:posOffset>
                </wp:positionV>
                <wp:extent cx="459740" cy="456565"/>
                <wp:effectExtent l="0" t="0" r="16510" b="635"/>
                <wp:wrapNone/>
                <wp:docPr id="4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87"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8"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19E644" w14:textId="16FD8D94"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5</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84907D" id="_x0000_s1123" style="position:absolute;left:0;text-align:left;margin-left:498.65pt;margin-top:28.05pt;width:36.2pt;height:35.95pt;z-index:25178828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">
                <v:rect id="Rectangle 287" o:spid="_x0000_s1124"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" filled="f" strokeweight="1.5pt">
                  <v:textbox inset="5.85pt,.7pt,5.85pt,.7pt"/>
                </v:rect>
                <v:shape id="_x0000_s1125"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" filled="f" stroked="f" strokeweight="1pt">
                  <v:textbox inset="0,0,0,0">
                    <w:txbxContent>
                      <w:p w14:paraId="3E19E644" w14:textId="16FD8D94" w:rsidR="002A1B7B" w:rsidRPr="00A17108" w:rsidRDefault="002A1B7B" w:rsidP="001A4C56">
                        <w:pPr>
                          <w:pStyle w:val="af3"/>
                          <w:rPr>
                            <w:rFonts w:ascii="游明朝" w:eastAsia="游明朝" w:hAnsi="游明朝"/>
                          </w:rPr>
                        </w:pPr>
                        <w:r w:rsidRPr="00A17108">
                          <w:rPr>
                            <w:rFonts w:ascii="游明朝" w:eastAsia="游明朝" w:hAnsi="游明朝"/>
                          </w:rPr>
                          <w:t>(</w:t>
                        </w:r>
                        <w:r w:rsidR="00845391">
                          <w:rPr>
                            <w:rFonts w:ascii="游明朝" w:eastAsia="游明朝" w:hAnsi="游明朝"/>
                          </w:rPr>
                          <w:t>13</w:t>
                        </w:r>
                        <w:r w:rsidR="007D7BD7">
                          <w:rPr>
                            <w:rFonts w:ascii="游明朝" w:eastAsia="游明朝" w:hAnsi="游明朝"/>
                          </w:rPr>
                          <w:t>5</w:t>
                        </w:r>
                        <w:r w:rsidRPr="00A17108">
                          <w:rPr>
                            <w:rFonts w:ascii="游明朝" w:eastAsia="游明朝" w:hAnsi="游明朝"/>
                          </w:rPr>
                          <w:t>)</w:t>
                        </w:r>
                      </w:p>
                    </w:txbxContent>
                  </v:textbox>
                </v:shape>
                <w10:wrap anchorx="page"/>
                <w10:anchorlock/>
              </v:group>
            </w:pict>
          </mc:Fallback>
        </mc:AlternateContent>
      </w:r>
    </w:p>
    <w:p w14:paraId="6CC974D0"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3FC27862" w14:textId="6E324904" w:rsidR="00471420" w:rsidRPr="00881D46" w:rsidRDefault="00471420" w:rsidP="003451A2">
      <w:pPr>
        <w:pStyle w:val="22"/>
      </w:pPr>
      <w:r w:rsidRPr="00881D46">
        <w:rPr>
          <w:rFonts w:hint="eastAsia"/>
        </w:rPr>
        <w:t>1 .</w:t>
      </w:r>
      <w:r w:rsidR="002F4173" w:rsidRPr="00881D46">
        <w:t xml:space="preserve"> </w:t>
      </w:r>
      <w:r w:rsidRPr="00881D46">
        <w:rPr>
          <w:rFonts w:hint="eastAsia"/>
        </w:rPr>
        <w:t>男性</w:t>
      </w:r>
    </w:p>
    <w:p w14:paraId="22911B99" w14:textId="1A280F4C" w:rsidR="00471420" w:rsidRPr="00881D46" w:rsidRDefault="00471420" w:rsidP="003451A2">
      <w:pPr>
        <w:pStyle w:val="22"/>
      </w:pPr>
      <w:r w:rsidRPr="00881D46">
        <w:rPr>
          <w:rFonts w:hint="eastAsia"/>
        </w:rPr>
        <w:t>2 .</w:t>
      </w:r>
      <w:r w:rsidR="002F4173" w:rsidRPr="00881D46">
        <w:t xml:space="preserve"> </w:t>
      </w:r>
      <w:r w:rsidRPr="00881D46">
        <w:rPr>
          <w:rFonts w:hint="eastAsia"/>
        </w:rPr>
        <w:t>女性</w:t>
      </w:r>
    </w:p>
    <w:p w14:paraId="33DC87D0" w14:textId="0DDF9F5E" w:rsidR="00471420" w:rsidRPr="00881D46" w:rsidRDefault="00471420" w:rsidP="003451A2">
      <w:pPr>
        <w:pStyle w:val="22"/>
      </w:pPr>
      <w:r w:rsidRPr="00881D46">
        <w:rPr>
          <w:rFonts w:hint="eastAsia"/>
        </w:rPr>
        <w:t>3 .</w:t>
      </w:r>
      <w:r w:rsidR="002F4173" w:rsidRPr="00881D46">
        <w:t xml:space="preserve"> </w:t>
      </w:r>
      <w:r w:rsidRPr="00881D46">
        <w:rPr>
          <w:rFonts w:hint="eastAsia"/>
        </w:rPr>
        <w:t>どちらでもない</w:t>
      </w:r>
    </w:p>
    <w:p w14:paraId="2E52F820" w14:textId="774C9042" w:rsidR="00471420" w:rsidRPr="00881D46" w:rsidRDefault="00471420" w:rsidP="003451A2">
      <w:pPr>
        <w:pStyle w:val="22"/>
      </w:pPr>
      <w:r w:rsidRPr="00881D46">
        <w:rPr>
          <w:rFonts w:hint="eastAsia"/>
        </w:rPr>
        <w:t>4 .</w:t>
      </w:r>
      <w:r w:rsidR="002F4173" w:rsidRPr="00881D46">
        <w:t xml:space="preserve"> </w:t>
      </w:r>
      <w:r w:rsidRPr="00881D46">
        <w:rPr>
          <w:rFonts w:hint="eastAsia"/>
        </w:rPr>
        <w:t>回答しない</w:t>
      </w:r>
    </w:p>
    <w:p w14:paraId="39E37E77"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num="2" w:space="425"/>
          <w:docGrid w:linePitch="300" w:charSpace="162"/>
        </w:sectPr>
      </w:pPr>
    </w:p>
    <w:p w14:paraId="4005BAFE" w14:textId="44AB35E4" w:rsidR="00471420" w:rsidRPr="00881D46" w:rsidRDefault="00471420" w:rsidP="00EA1718">
      <w:pPr>
        <w:spacing w:line="0" w:lineRule="atLeast"/>
        <w:rPr>
          <w:rFonts w:ascii="游明朝" w:eastAsia="游明朝" w:hAnsi="游明朝"/>
          <w:noProof/>
          <w:sz w:val="18"/>
          <w:szCs w:val="18"/>
        </w:rPr>
      </w:pPr>
    </w:p>
    <w:p w14:paraId="36E3742C" w14:textId="027907FE" w:rsidR="00471420" w:rsidRPr="00881D46" w:rsidRDefault="00B054A2" w:rsidP="00D51F4A">
      <w:pPr>
        <w:pStyle w:val="30"/>
        <w:spacing w:before="360" w:after="120"/>
        <w:ind w:left="540" w:hanging="540"/>
      </w:pPr>
      <w:r w:rsidRPr="00881D46">
        <w:rPr>
          <w:rFonts w:ascii="游明朝" w:eastAsia="游明朝" w:hAnsi="游明朝" w:hint="eastAsia"/>
          <w:sz w:val="18"/>
          <w:szCs w:val="18"/>
        </w:rPr>
        <mc:AlternateContent>
          <mc:Choice Requires="wps">
            <w:drawing>
              <wp:anchor distT="0" distB="0" distL="114300" distR="114300" simplePos="0" relativeHeight="251704320" behindDoc="0" locked="0" layoutInCell="1" allowOverlap="1" wp14:anchorId="24FFF0B0" wp14:editId="5B3A70F0">
                <wp:simplePos x="0" y="0"/>
                <wp:positionH relativeFrom="column">
                  <wp:posOffset>4074795</wp:posOffset>
                </wp:positionH>
                <wp:positionV relativeFrom="paragraph">
                  <wp:posOffset>269028</wp:posOffset>
                </wp:positionV>
                <wp:extent cx="1412875" cy="713740"/>
                <wp:effectExtent l="0" t="0" r="0" b="0"/>
                <wp:wrapNone/>
                <wp:docPr id="65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84"/>
                              <w:gridCol w:w="533"/>
                              <w:gridCol w:w="533"/>
                              <w:gridCol w:w="375"/>
                            </w:tblGrid>
                            <w:tr w:rsidR="002A1B7B" w14:paraId="2E60215E" w14:textId="77777777" w:rsidTr="00A17108">
                              <w:trPr>
                                <w:cantSplit/>
                                <w:trHeight w:hRule="exact" w:val="645"/>
                              </w:trPr>
                              <w:tc>
                                <w:tcPr>
                                  <w:tcW w:w="484" w:type="dxa"/>
                                  <w:tcBorders>
                                    <w:top w:val="nil"/>
                                    <w:left w:val="nil"/>
                                    <w:bottom w:val="nil"/>
                                    <w:right w:val="single" w:sz="12" w:space="0" w:color="000000"/>
                                  </w:tcBorders>
                                  <w:shd w:val="clear" w:color="auto" w:fill="auto"/>
                                  <w:vAlign w:val="center"/>
                                </w:tcPr>
                                <w:p w14:paraId="0F1B0652" w14:textId="77777777" w:rsidR="002A1B7B" w:rsidRPr="00A17108" w:rsidRDefault="002A1B7B" w:rsidP="000C00A7">
                                  <w:pPr>
                                    <w:suppressAutoHyphens/>
                                    <w:kinsoku w:val="0"/>
                                    <w:autoSpaceDE w:val="0"/>
                                    <w:autoSpaceDN w:val="0"/>
                                    <w:snapToGrid w:val="0"/>
                                    <w:spacing w:line="216" w:lineRule="exact"/>
                                    <w:jc w:val="center"/>
                                    <w:rPr>
                                      <w:rFonts w:ascii="游ゴシック" w:eastAsia="游ゴシック" w:hAnsi="游ゴシック"/>
                                      <w:sz w:val="21"/>
                                      <w:szCs w:val="21"/>
                                    </w:rPr>
                                  </w:pPr>
                                  <w:r w:rsidRPr="00A17108">
                                    <w:rPr>
                                      <w:rFonts w:ascii="游ゴシック" w:eastAsia="游ゴシック" w:hAnsi="游ゴシック" w:hint="eastAsia"/>
                                      <w:sz w:val="21"/>
                                      <w:szCs w:val="21"/>
                                    </w:rPr>
                                    <w:t>満</w:t>
                                  </w:r>
                                </w:p>
                              </w:tc>
                              <w:tc>
                                <w:tcPr>
                                  <w:tcW w:w="533" w:type="dxa"/>
                                  <w:tcBorders>
                                    <w:top w:val="single" w:sz="12" w:space="0" w:color="000000"/>
                                    <w:left w:val="single" w:sz="12" w:space="0" w:color="000000"/>
                                    <w:bottom w:val="single" w:sz="12" w:space="0" w:color="000000"/>
                                    <w:right w:val="dashed" w:sz="4" w:space="0" w:color="000000"/>
                                  </w:tcBorders>
                                  <w:shd w:val="clear" w:color="auto" w:fill="auto"/>
                                </w:tcPr>
                                <w:p w14:paraId="1ACE41F8" w14:textId="77777777" w:rsidR="002A1B7B" w:rsidRPr="00A17108" w:rsidRDefault="002A1B7B" w:rsidP="000C00A7">
                                  <w:pPr>
                                    <w:snapToGrid w:val="0"/>
                                    <w:spacing w:line="180" w:lineRule="exact"/>
                                    <w:jc w:val="right"/>
                                    <w:rPr>
                                      <w:rFonts w:ascii="游ゴシック" w:eastAsia="游ゴシック" w:hAnsi="游ゴシック"/>
                                      <w:sz w:val="16"/>
                                      <w:szCs w:val="16"/>
                                      <w:vertAlign w:val="superscript"/>
                                    </w:rPr>
                                  </w:pPr>
                                  <w:r w:rsidRPr="00A17108">
                                    <w:rPr>
                                      <w:rFonts w:ascii="游ゴシック" w:eastAsia="游ゴシック" w:hAnsi="游ゴシック" w:hint="eastAsia"/>
                                      <w:sz w:val="16"/>
                                      <w:szCs w:val="16"/>
                                      <w:vertAlign w:val="superscript"/>
                                    </w:rPr>
                                    <w:t>十</w:t>
                                  </w:r>
                                </w:p>
                              </w:tc>
                              <w:tc>
                                <w:tcPr>
                                  <w:tcW w:w="533" w:type="dxa"/>
                                  <w:tcBorders>
                                    <w:top w:val="single" w:sz="12" w:space="0" w:color="000000"/>
                                    <w:left w:val="dashed" w:sz="4" w:space="0" w:color="000000"/>
                                    <w:bottom w:val="single" w:sz="12" w:space="0" w:color="000000"/>
                                    <w:right w:val="single" w:sz="12" w:space="0" w:color="000000"/>
                                  </w:tcBorders>
                                  <w:shd w:val="clear" w:color="auto" w:fill="auto"/>
                                </w:tcPr>
                                <w:p w14:paraId="75C59A30" w14:textId="77777777" w:rsidR="002A1B7B" w:rsidRPr="00A17108" w:rsidRDefault="002A1B7B" w:rsidP="000C00A7">
                                  <w:pPr>
                                    <w:snapToGrid w:val="0"/>
                                    <w:spacing w:line="180" w:lineRule="exact"/>
                                    <w:jc w:val="right"/>
                                    <w:rPr>
                                      <w:rFonts w:ascii="游ゴシック" w:eastAsia="游ゴシック" w:hAnsi="游ゴシック"/>
                                      <w:sz w:val="16"/>
                                      <w:szCs w:val="16"/>
                                      <w:vertAlign w:val="superscript"/>
                                    </w:rPr>
                                  </w:pPr>
                                  <w:r w:rsidRPr="00A17108">
                                    <w:rPr>
                                      <w:rFonts w:ascii="游ゴシック" w:eastAsia="游ゴシック" w:hAnsi="游ゴシック" w:hint="eastAsia"/>
                                      <w:sz w:val="16"/>
                                      <w:szCs w:val="16"/>
                                      <w:vertAlign w:val="superscript"/>
                                    </w:rPr>
                                    <w:t>一</w:t>
                                  </w:r>
                                </w:p>
                              </w:tc>
                              <w:tc>
                                <w:tcPr>
                                  <w:tcW w:w="375" w:type="dxa"/>
                                  <w:tcBorders>
                                    <w:top w:val="nil"/>
                                    <w:left w:val="single" w:sz="12" w:space="0" w:color="000000"/>
                                    <w:bottom w:val="nil"/>
                                    <w:right w:val="nil"/>
                                  </w:tcBorders>
                                  <w:vAlign w:val="center"/>
                                </w:tcPr>
                                <w:p w14:paraId="38B90E23" w14:textId="77777777" w:rsidR="002A1B7B" w:rsidRPr="00A17108" w:rsidRDefault="002A1B7B" w:rsidP="000C00A7">
                                  <w:pPr>
                                    <w:suppressAutoHyphens/>
                                    <w:kinsoku w:val="0"/>
                                    <w:autoSpaceDE w:val="0"/>
                                    <w:autoSpaceDN w:val="0"/>
                                    <w:snapToGrid w:val="0"/>
                                    <w:spacing w:line="216" w:lineRule="exact"/>
                                    <w:rPr>
                                      <w:rFonts w:ascii="游ゴシック" w:eastAsia="游ゴシック" w:hAnsi="游ゴシック"/>
                                      <w:sz w:val="21"/>
                                      <w:szCs w:val="21"/>
                                    </w:rPr>
                                  </w:pPr>
                                  <w:r w:rsidRPr="00A17108">
                                    <w:rPr>
                                      <w:rFonts w:ascii="游ゴシック" w:eastAsia="游ゴシック" w:hAnsi="游ゴシック" w:hint="eastAsia"/>
                                      <w:sz w:val="21"/>
                                      <w:szCs w:val="21"/>
                                    </w:rPr>
                                    <w:t>歳</w:t>
                                  </w:r>
                                </w:p>
                              </w:tc>
                            </w:tr>
                          </w:tbl>
                          <w:p w14:paraId="38ECE605" w14:textId="047792F1" w:rsidR="002A1B7B" w:rsidRDefault="002A1B7B" w:rsidP="00E22D7D">
                            <w:pPr>
                              <w:pStyle w:val="af3"/>
                              <w:spacing w:before="300" w:after="6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FF0B0" id="Text Box 246" o:spid="_x0000_s1126" type="#_x0000_t202" style="position:absolute;left:0;text-align:left;margin-left:320.85pt;margin-top:21.2pt;width:111.25pt;height:5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nbvgIAAMM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84"/>
                        <w:gridCol w:w="533"/>
                        <w:gridCol w:w="533"/>
                        <w:gridCol w:w="375"/>
                      </w:tblGrid>
                      <w:tr w:rsidR="002A1B7B" w14:paraId="2E60215E" w14:textId="77777777" w:rsidTr="00A17108">
                        <w:trPr>
                          <w:cantSplit/>
                          <w:trHeight w:hRule="exact" w:val="645"/>
                        </w:trPr>
                        <w:tc>
                          <w:tcPr>
                            <w:tcW w:w="484" w:type="dxa"/>
                            <w:tcBorders>
                              <w:top w:val="nil"/>
                              <w:left w:val="nil"/>
                              <w:bottom w:val="nil"/>
                              <w:right w:val="single" w:sz="12" w:space="0" w:color="000000"/>
                            </w:tcBorders>
                            <w:shd w:val="clear" w:color="auto" w:fill="auto"/>
                            <w:vAlign w:val="center"/>
                          </w:tcPr>
                          <w:p w14:paraId="0F1B0652" w14:textId="77777777" w:rsidR="002A1B7B" w:rsidRPr="00A17108" w:rsidRDefault="002A1B7B" w:rsidP="000C00A7">
                            <w:pPr>
                              <w:suppressAutoHyphens/>
                              <w:kinsoku w:val="0"/>
                              <w:autoSpaceDE w:val="0"/>
                              <w:autoSpaceDN w:val="0"/>
                              <w:snapToGrid w:val="0"/>
                              <w:spacing w:line="216" w:lineRule="exact"/>
                              <w:jc w:val="center"/>
                              <w:rPr>
                                <w:rFonts w:ascii="游ゴシック" w:eastAsia="游ゴシック" w:hAnsi="游ゴシック"/>
                                <w:sz w:val="21"/>
                                <w:szCs w:val="21"/>
                              </w:rPr>
                            </w:pPr>
                            <w:r w:rsidRPr="00A17108">
                              <w:rPr>
                                <w:rFonts w:ascii="游ゴシック" w:eastAsia="游ゴシック" w:hAnsi="游ゴシック" w:hint="eastAsia"/>
                                <w:sz w:val="21"/>
                                <w:szCs w:val="21"/>
                              </w:rPr>
                              <w:t>満</w:t>
                            </w:r>
                          </w:p>
                        </w:tc>
                        <w:tc>
                          <w:tcPr>
                            <w:tcW w:w="533" w:type="dxa"/>
                            <w:tcBorders>
                              <w:top w:val="single" w:sz="12" w:space="0" w:color="000000"/>
                              <w:left w:val="single" w:sz="12" w:space="0" w:color="000000"/>
                              <w:bottom w:val="single" w:sz="12" w:space="0" w:color="000000"/>
                              <w:right w:val="dashed" w:sz="4" w:space="0" w:color="000000"/>
                            </w:tcBorders>
                            <w:shd w:val="clear" w:color="auto" w:fill="auto"/>
                          </w:tcPr>
                          <w:p w14:paraId="1ACE41F8" w14:textId="77777777" w:rsidR="002A1B7B" w:rsidRPr="00A17108" w:rsidRDefault="002A1B7B" w:rsidP="000C00A7">
                            <w:pPr>
                              <w:snapToGrid w:val="0"/>
                              <w:spacing w:line="180" w:lineRule="exact"/>
                              <w:jc w:val="right"/>
                              <w:rPr>
                                <w:rFonts w:ascii="游ゴシック" w:eastAsia="游ゴシック" w:hAnsi="游ゴシック"/>
                                <w:sz w:val="16"/>
                                <w:szCs w:val="16"/>
                                <w:vertAlign w:val="superscript"/>
                              </w:rPr>
                            </w:pPr>
                            <w:r w:rsidRPr="00A17108">
                              <w:rPr>
                                <w:rFonts w:ascii="游ゴシック" w:eastAsia="游ゴシック" w:hAnsi="游ゴシック" w:hint="eastAsia"/>
                                <w:sz w:val="16"/>
                                <w:szCs w:val="16"/>
                                <w:vertAlign w:val="superscript"/>
                              </w:rPr>
                              <w:t>十</w:t>
                            </w:r>
                          </w:p>
                        </w:tc>
                        <w:tc>
                          <w:tcPr>
                            <w:tcW w:w="533" w:type="dxa"/>
                            <w:tcBorders>
                              <w:top w:val="single" w:sz="12" w:space="0" w:color="000000"/>
                              <w:left w:val="dashed" w:sz="4" w:space="0" w:color="000000"/>
                              <w:bottom w:val="single" w:sz="12" w:space="0" w:color="000000"/>
                              <w:right w:val="single" w:sz="12" w:space="0" w:color="000000"/>
                            </w:tcBorders>
                            <w:shd w:val="clear" w:color="auto" w:fill="auto"/>
                          </w:tcPr>
                          <w:p w14:paraId="75C59A30" w14:textId="77777777" w:rsidR="002A1B7B" w:rsidRPr="00A17108" w:rsidRDefault="002A1B7B" w:rsidP="000C00A7">
                            <w:pPr>
                              <w:snapToGrid w:val="0"/>
                              <w:spacing w:line="180" w:lineRule="exact"/>
                              <w:jc w:val="right"/>
                              <w:rPr>
                                <w:rFonts w:ascii="游ゴシック" w:eastAsia="游ゴシック" w:hAnsi="游ゴシック"/>
                                <w:sz w:val="16"/>
                                <w:szCs w:val="16"/>
                                <w:vertAlign w:val="superscript"/>
                              </w:rPr>
                            </w:pPr>
                            <w:r w:rsidRPr="00A17108">
                              <w:rPr>
                                <w:rFonts w:ascii="游ゴシック" w:eastAsia="游ゴシック" w:hAnsi="游ゴシック" w:hint="eastAsia"/>
                                <w:sz w:val="16"/>
                                <w:szCs w:val="16"/>
                                <w:vertAlign w:val="superscript"/>
                              </w:rPr>
                              <w:t>一</w:t>
                            </w:r>
                          </w:p>
                        </w:tc>
                        <w:tc>
                          <w:tcPr>
                            <w:tcW w:w="375" w:type="dxa"/>
                            <w:tcBorders>
                              <w:top w:val="nil"/>
                              <w:left w:val="single" w:sz="12" w:space="0" w:color="000000"/>
                              <w:bottom w:val="nil"/>
                              <w:right w:val="nil"/>
                            </w:tcBorders>
                            <w:vAlign w:val="center"/>
                          </w:tcPr>
                          <w:p w14:paraId="38B90E23" w14:textId="77777777" w:rsidR="002A1B7B" w:rsidRPr="00A17108" w:rsidRDefault="002A1B7B" w:rsidP="000C00A7">
                            <w:pPr>
                              <w:suppressAutoHyphens/>
                              <w:kinsoku w:val="0"/>
                              <w:autoSpaceDE w:val="0"/>
                              <w:autoSpaceDN w:val="0"/>
                              <w:snapToGrid w:val="0"/>
                              <w:spacing w:line="216" w:lineRule="exact"/>
                              <w:rPr>
                                <w:rFonts w:ascii="游ゴシック" w:eastAsia="游ゴシック" w:hAnsi="游ゴシック"/>
                                <w:sz w:val="21"/>
                                <w:szCs w:val="21"/>
                              </w:rPr>
                            </w:pPr>
                            <w:r w:rsidRPr="00A17108">
                              <w:rPr>
                                <w:rFonts w:ascii="游ゴシック" w:eastAsia="游ゴシック" w:hAnsi="游ゴシック" w:hint="eastAsia"/>
                                <w:sz w:val="21"/>
                                <w:szCs w:val="21"/>
                              </w:rPr>
                              <w:t>歳</w:t>
                            </w:r>
                          </w:p>
                        </w:tc>
                      </w:tr>
                    </w:tbl>
                    <w:p w14:paraId="38ECE605" w14:textId="047792F1" w:rsidR="002A1B7B" w:rsidRDefault="002A1B7B" w:rsidP="00E22D7D">
                      <w:pPr>
                        <w:pStyle w:val="af3"/>
                        <w:spacing w:before="300" w:after="60"/>
                        <w:jc w:val="center"/>
                      </w:pPr>
                    </w:p>
                  </w:txbxContent>
                </v:textbox>
              </v:shape>
            </w:pict>
          </mc:Fallback>
        </mc:AlternateContent>
      </w:r>
      <w:r w:rsidR="00575D9C" w:rsidRPr="00881D46">
        <w:rPr>
          <w:rFonts w:hint="eastAsia"/>
        </w:rPr>
        <w:t>Q4</w:t>
      </w:r>
      <w:r w:rsidR="00072592" w:rsidRPr="00881D46">
        <w:t>3</w:t>
      </w:r>
      <w:r w:rsidR="00575D9C" w:rsidRPr="00881D46">
        <w:rPr>
          <w:rFonts w:hint="eastAsia"/>
        </w:rPr>
        <w:t>．年齢（202</w:t>
      </w:r>
      <w:r w:rsidR="00274A56" w:rsidRPr="00881D46">
        <w:t>3</w:t>
      </w:r>
      <w:r w:rsidR="00575D9C" w:rsidRPr="00881D46">
        <w:rPr>
          <w:rFonts w:hint="eastAsia"/>
        </w:rPr>
        <w:t>年４月１日現在での満年齢）</w:t>
      </w:r>
    </w:p>
    <w:p w14:paraId="66D48EDB" w14:textId="77777777" w:rsidR="00DD405E" w:rsidRPr="00881D46" w:rsidRDefault="00DD405E" w:rsidP="00DD405E"/>
    <w:p w14:paraId="4265E7BD" w14:textId="080EC0D4" w:rsidR="00E22D7D" w:rsidRPr="00881D46" w:rsidRDefault="00A17108" w:rsidP="00B054A2">
      <w:pPr>
        <w:pStyle w:val="30"/>
        <w:spacing w:before="360" w:after="120"/>
        <w:ind w:left="540" w:hanging="540"/>
        <w:rPr>
          <w:rFonts w:ascii="游明朝" w:eastAsia="游明朝" w:hAnsi="游明朝"/>
        </w:rPr>
      </w:pPr>
      <w:r w:rsidRPr="00881D46">
        <w:rPr>
          <w:rFonts w:ascii="游明朝" w:eastAsia="游明朝" w:hAnsi="游明朝"/>
          <w:sz w:val="18"/>
          <w:szCs w:val="18"/>
        </w:rPr>
        <mc:AlternateContent>
          <mc:Choice Requires="wps">
            <w:drawing>
              <wp:anchor distT="0" distB="0" distL="114300" distR="114300" simplePos="0" relativeHeight="251825152" behindDoc="0" locked="0" layoutInCell="1" allowOverlap="1" wp14:anchorId="3D94D1D0" wp14:editId="6C0B9C4C">
                <wp:simplePos x="0" y="0"/>
                <wp:positionH relativeFrom="column">
                  <wp:posOffset>4717666</wp:posOffset>
                </wp:positionH>
                <wp:positionV relativeFrom="paragraph">
                  <wp:posOffset>40315</wp:posOffset>
                </wp:positionV>
                <wp:extent cx="459740" cy="109855"/>
                <wp:effectExtent l="0" t="0" r="0" b="0"/>
                <wp:wrapNone/>
                <wp:docPr id="5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91AF21" w14:textId="3A0A6D34" w:rsidR="002A1B7B" w:rsidRPr="00A17108" w:rsidRDefault="002A1B7B" w:rsidP="00094F1B">
                            <w:pPr>
                              <w:pStyle w:val="af3"/>
                              <w:rPr>
                                <w:rFonts w:ascii="游明朝" w:eastAsia="游明朝" w:hAnsi="游明朝"/>
                              </w:rPr>
                            </w:pPr>
                            <w:r w:rsidRPr="00A17108">
                              <w:rPr>
                                <w:rFonts w:ascii="游明朝" w:eastAsia="游明朝" w:hAnsi="游明朝"/>
                              </w:rPr>
                              <w:t>(1</w:t>
                            </w:r>
                            <w:r w:rsidR="00823ACA">
                              <w:rPr>
                                <w:rFonts w:ascii="游明朝" w:eastAsia="游明朝" w:hAnsi="游明朝"/>
                              </w:rPr>
                              <w:t>3</w:t>
                            </w:r>
                            <w:r w:rsidR="007D7BD7">
                              <w:rPr>
                                <w:rFonts w:ascii="游明朝" w:eastAsia="游明朝" w:hAnsi="游明朝"/>
                              </w:rPr>
                              <w:t>6</w:t>
                            </w:r>
                            <w:r w:rsidRPr="00A17108">
                              <w:rPr>
                                <w:rFonts w:ascii="游明朝" w:eastAsia="游明朝" w:hAnsi="游明朝"/>
                              </w:rPr>
                              <w:t>-1</w:t>
                            </w:r>
                            <w:r w:rsidR="007D7BD7">
                              <w:rPr>
                                <w:rFonts w:ascii="游明朝" w:eastAsia="游明朝" w:hAnsi="游明朝"/>
                              </w:rPr>
                              <w:t>37</w:t>
                            </w:r>
                            <w:r w:rsidRPr="00A1710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4D1D0" id="_x0000_s1127" type="#_x0000_t202" style="position:absolute;left:0;text-align:left;margin-left:371.45pt;margin-top:3.15pt;width:36.2pt;height:8.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" filled="f" stroked="f" strokeweight="1pt">
                <v:textbox inset="0,0,0,0">
                  <w:txbxContent>
                    <w:p w14:paraId="7291AF21" w14:textId="3A0A6D34" w:rsidR="002A1B7B" w:rsidRPr="00A17108" w:rsidRDefault="002A1B7B" w:rsidP="00094F1B">
                      <w:pPr>
                        <w:pStyle w:val="af3"/>
                        <w:rPr>
                          <w:rFonts w:ascii="游明朝" w:eastAsia="游明朝" w:hAnsi="游明朝"/>
                        </w:rPr>
                      </w:pPr>
                      <w:r w:rsidRPr="00A17108">
                        <w:rPr>
                          <w:rFonts w:ascii="游明朝" w:eastAsia="游明朝" w:hAnsi="游明朝"/>
                        </w:rPr>
                        <w:t>(1</w:t>
                      </w:r>
                      <w:r w:rsidR="00823ACA">
                        <w:rPr>
                          <w:rFonts w:ascii="游明朝" w:eastAsia="游明朝" w:hAnsi="游明朝"/>
                        </w:rPr>
                        <w:t>3</w:t>
                      </w:r>
                      <w:r w:rsidR="007D7BD7">
                        <w:rPr>
                          <w:rFonts w:ascii="游明朝" w:eastAsia="游明朝" w:hAnsi="游明朝"/>
                        </w:rPr>
                        <w:t>6</w:t>
                      </w:r>
                      <w:r w:rsidRPr="00A17108">
                        <w:rPr>
                          <w:rFonts w:ascii="游明朝" w:eastAsia="游明朝" w:hAnsi="游明朝"/>
                        </w:rPr>
                        <w:t>-1</w:t>
                      </w:r>
                      <w:r w:rsidR="007D7BD7">
                        <w:rPr>
                          <w:rFonts w:ascii="游明朝" w:eastAsia="游明朝" w:hAnsi="游明朝"/>
                        </w:rPr>
                        <w:t>37</w:t>
                      </w:r>
                      <w:r w:rsidRPr="00A17108">
                        <w:rPr>
                          <w:rFonts w:ascii="游明朝" w:eastAsia="游明朝" w:hAnsi="游明朝"/>
                        </w:rPr>
                        <w:t>)</w:t>
                      </w:r>
                    </w:p>
                  </w:txbxContent>
                </v:textbox>
              </v:shape>
            </w:pict>
          </mc:Fallback>
        </mc:AlternateContent>
      </w:r>
      <w:r w:rsidR="00575D9C" w:rsidRPr="00881D46">
        <w:rPr>
          <w:rFonts w:hint="eastAsia"/>
        </w:rPr>
        <w:t>Q4</w:t>
      </w:r>
      <w:r w:rsidR="00072592" w:rsidRPr="00881D46">
        <w:t>4</w:t>
      </w:r>
      <w:r w:rsidR="00575D9C" w:rsidRPr="00881D46">
        <w:rPr>
          <w:rFonts w:hint="eastAsia"/>
        </w:rPr>
        <w:t>．学歴</w:t>
      </w:r>
      <w:r w:rsidR="001A4C56" w:rsidRPr="00881D46">
        <w:rPr>
          <w:rFonts w:hint="eastAsia"/>
        </w:rPr>
        <mc:AlternateContent>
          <mc:Choice Requires="wpg">
            <w:drawing>
              <wp:anchor distT="0" distB="0" distL="114300" distR="114300" simplePos="0" relativeHeight="251790336" behindDoc="0" locked="1" layoutInCell="1" allowOverlap="1" wp14:anchorId="3832CB07" wp14:editId="14780C25">
                <wp:simplePos x="0" y="0"/>
                <wp:positionH relativeFrom="page">
                  <wp:posOffset>6332855</wp:posOffset>
                </wp:positionH>
                <wp:positionV relativeFrom="paragraph">
                  <wp:posOffset>529590</wp:posOffset>
                </wp:positionV>
                <wp:extent cx="459740" cy="456565"/>
                <wp:effectExtent l="0" t="0" r="16510" b="635"/>
                <wp:wrapNone/>
                <wp:docPr id="48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90"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1"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3C222D" w14:textId="3AB4FF35" w:rsidR="002A1B7B" w:rsidRPr="00A17108" w:rsidRDefault="002A1B7B" w:rsidP="001A4C56">
                              <w:pPr>
                                <w:pStyle w:val="af3"/>
                                <w:rPr>
                                  <w:rFonts w:ascii="游明朝" w:eastAsia="游明朝" w:hAnsi="游明朝"/>
                                </w:rPr>
                              </w:pPr>
                              <w:r w:rsidRPr="00A17108">
                                <w:rPr>
                                  <w:rFonts w:ascii="游明朝" w:eastAsia="游明朝" w:hAnsi="游明朝"/>
                                </w:rPr>
                                <w:t>(</w:t>
                              </w:r>
                              <w:r w:rsidR="00823ACA">
                                <w:rPr>
                                  <w:rFonts w:ascii="游明朝" w:eastAsia="游明朝" w:hAnsi="游明朝"/>
                                </w:rPr>
                                <w:t>1</w:t>
                              </w:r>
                              <w:r w:rsidR="007D7BD7">
                                <w:rPr>
                                  <w:rFonts w:ascii="游明朝" w:eastAsia="游明朝" w:hAnsi="游明朝"/>
                                </w:rPr>
                                <w:t>38</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2CB07" id="_x0000_s1128" style="position:absolute;left:0;text-align:left;margin-left:498.65pt;margin-top:41.7pt;width:36.2pt;height:35.95pt;z-index:25179033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">
                <v:rect id="Rectangle 287" o:spid="_x0000_s1129"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" filled="f" strokeweight="1.5pt">
                  <v:textbox inset="5.85pt,.7pt,5.85pt,.7pt"/>
                </v:rect>
                <v:shape id="_x0000_s1130"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" filled="f" stroked="f" strokeweight="1pt">
                  <v:textbox inset="0,0,0,0">
                    <w:txbxContent>
                      <w:p w14:paraId="643C222D" w14:textId="3AB4FF35" w:rsidR="002A1B7B" w:rsidRPr="00A17108" w:rsidRDefault="002A1B7B" w:rsidP="001A4C56">
                        <w:pPr>
                          <w:pStyle w:val="af3"/>
                          <w:rPr>
                            <w:rFonts w:ascii="游明朝" w:eastAsia="游明朝" w:hAnsi="游明朝"/>
                          </w:rPr>
                        </w:pPr>
                        <w:r w:rsidRPr="00A17108">
                          <w:rPr>
                            <w:rFonts w:ascii="游明朝" w:eastAsia="游明朝" w:hAnsi="游明朝"/>
                          </w:rPr>
                          <w:t>(</w:t>
                        </w:r>
                        <w:r w:rsidR="00823ACA">
                          <w:rPr>
                            <w:rFonts w:ascii="游明朝" w:eastAsia="游明朝" w:hAnsi="游明朝"/>
                          </w:rPr>
                          <w:t>1</w:t>
                        </w:r>
                        <w:r w:rsidR="007D7BD7">
                          <w:rPr>
                            <w:rFonts w:ascii="游明朝" w:eastAsia="游明朝" w:hAnsi="游明朝"/>
                          </w:rPr>
                          <w:t>38</w:t>
                        </w:r>
                        <w:r w:rsidRPr="00A17108">
                          <w:rPr>
                            <w:rFonts w:ascii="游明朝" w:eastAsia="游明朝" w:hAnsi="游明朝"/>
                          </w:rPr>
                          <w:t>)</w:t>
                        </w:r>
                      </w:p>
                    </w:txbxContent>
                  </v:textbox>
                </v:shape>
                <w10:wrap anchorx="page"/>
                <w10:anchorlock/>
              </v:group>
            </w:pict>
          </mc:Fallback>
        </mc:AlternateContent>
      </w:r>
    </w:p>
    <w:p w14:paraId="1070F543"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02832044" w14:textId="4F47215F" w:rsidR="00471420" w:rsidRPr="00881D46" w:rsidRDefault="00471420" w:rsidP="003451A2">
      <w:pPr>
        <w:pStyle w:val="22"/>
      </w:pPr>
      <w:r w:rsidRPr="00881D46">
        <w:rPr>
          <w:rFonts w:hint="eastAsia"/>
        </w:rPr>
        <w:t>1 .</w:t>
      </w:r>
      <w:r w:rsidR="002F4173" w:rsidRPr="00881D46">
        <w:t xml:space="preserve"> </w:t>
      </w:r>
      <w:r w:rsidRPr="00881D46">
        <w:rPr>
          <w:rFonts w:hint="eastAsia"/>
        </w:rPr>
        <w:t>中卒</w:t>
      </w:r>
    </w:p>
    <w:p w14:paraId="7B7973D7" w14:textId="76D81AD7" w:rsidR="00471420" w:rsidRPr="00881D46" w:rsidRDefault="00471420" w:rsidP="003451A2">
      <w:pPr>
        <w:pStyle w:val="22"/>
      </w:pPr>
      <w:r w:rsidRPr="00881D46">
        <w:rPr>
          <w:rFonts w:hint="eastAsia"/>
        </w:rPr>
        <w:t>2 .</w:t>
      </w:r>
      <w:r w:rsidR="002F4173" w:rsidRPr="00881D46">
        <w:t xml:space="preserve"> </w:t>
      </w:r>
      <w:r w:rsidRPr="00881D46">
        <w:rPr>
          <w:rFonts w:hint="eastAsia"/>
        </w:rPr>
        <w:t>高卒</w:t>
      </w:r>
    </w:p>
    <w:p w14:paraId="7D5E0693" w14:textId="5B8AA86F" w:rsidR="00471420" w:rsidRPr="00881D46" w:rsidRDefault="00471420" w:rsidP="003451A2">
      <w:pPr>
        <w:pStyle w:val="22"/>
      </w:pPr>
      <w:r w:rsidRPr="00881D46">
        <w:rPr>
          <w:rFonts w:hint="eastAsia"/>
        </w:rPr>
        <w:t>3 .</w:t>
      </w:r>
      <w:r w:rsidR="002F4173" w:rsidRPr="00881D46">
        <w:t xml:space="preserve"> </w:t>
      </w:r>
      <w:r w:rsidRPr="00881D46">
        <w:rPr>
          <w:rFonts w:hint="eastAsia"/>
        </w:rPr>
        <w:t>短大・高専・専門学校卒</w:t>
      </w:r>
    </w:p>
    <w:p w14:paraId="1B2F35E8" w14:textId="716C8DC0" w:rsidR="00471420" w:rsidRPr="00881D46" w:rsidRDefault="00471420" w:rsidP="003451A2">
      <w:pPr>
        <w:pStyle w:val="22"/>
      </w:pPr>
      <w:r w:rsidRPr="00881D46">
        <w:rPr>
          <w:rFonts w:hint="eastAsia"/>
        </w:rPr>
        <w:t>4 .</w:t>
      </w:r>
      <w:r w:rsidR="002F4173" w:rsidRPr="00881D46">
        <w:t xml:space="preserve"> </w:t>
      </w:r>
      <w:r w:rsidRPr="00881D46">
        <w:rPr>
          <w:rFonts w:hint="eastAsia"/>
        </w:rPr>
        <w:t>大学卒</w:t>
      </w:r>
    </w:p>
    <w:p w14:paraId="7D33CC89" w14:textId="6C870060" w:rsidR="00471420" w:rsidRPr="00881D46" w:rsidRDefault="00471420" w:rsidP="003451A2">
      <w:pPr>
        <w:pStyle w:val="22"/>
      </w:pPr>
      <w:r w:rsidRPr="00881D46">
        <w:rPr>
          <w:rFonts w:hint="eastAsia"/>
        </w:rPr>
        <w:t>5 .</w:t>
      </w:r>
      <w:r w:rsidR="002F4173" w:rsidRPr="00881D46">
        <w:t xml:space="preserve"> </w:t>
      </w:r>
      <w:r w:rsidRPr="00881D46">
        <w:rPr>
          <w:rFonts w:hint="eastAsia"/>
        </w:rPr>
        <w:t>大学院卒</w:t>
      </w:r>
    </w:p>
    <w:p w14:paraId="6D4FEF9A" w14:textId="77777777" w:rsidR="00E22D7D" w:rsidRPr="00881D46" w:rsidRDefault="00E22D7D" w:rsidP="003451A2">
      <w:pPr>
        <w:pStyle w:val="22"/>
        <w:sectPr w:rsidR="00E22D7D" w:rsidRPr="00881D46" w:rsidSect="007A2D9E">
          <w:type w:val="continuous"/>
          <w:pgSz w:w="11906" w:h="16838" w:code="9"/>
          <w:pgMar w:top="1134" w:right="1134" w:bottom="1134" w:left="1134" w:header="567" w:footer="567" w:gutter="0"/>
          <w:cols w:num="3" w:space="425"/>
          <w:docGrid w:linePitch="300" w:charSpace="162"/>
        </w:sectPr>
      </w:pPr>
    </w:p>
    <w:p w14:paraId="2E330A7B" w14:textId="09B71F1B" w:rsidR="00471420" w:rsidRPr="00881D46" w:rsidRDefault="00575D9C" w:rsidP="00993399">
      <w:pPr>
        <w:pStyle w:val="30"/>
        <w:spacing w:before="360" w:afterLines="0" w:after="0"/>
        <w:ind w:left="630" w:hanging="630"/>
      </w:pPr>
      <w:r w:rsidRPr="00881D46">
        <w:rPr>
          <w:rFonts w:hint="eastAsia"/>
        </w:rPr>
        <w:t>Q4</w:t>
      </w:r>
      <w:r w:rsidR="00072592" w:rsidRPr="00881D46">
        <w:t>5</w:t>
      </w:r>
      <w:r w:rsidRPr="00881D46">
        <w:rPr>
          <w:rFonts w:hint="eastAsia"/>
        </w:rPr>
        <w:t>．世帯の家族構成</w:t>
      </w:r>
      <w:r w:rsidR="001A4C56" w:rsidRPr="00881D46">
        <w:rPr>
          <w:rFonts w:hint="eastAsia"/>
        </w:rPr>
        <mc:AlternateContent>
          <mc:Choice Requires="wpg">
            <w:drawing>
              <wp:anchor distT="0" distB="0" distL="114300" distR="114300" simplePos="0" relativeHeight="251792384" behindDoc="0" locked="1" layoutInCell="1" allowOverlap="1" wp14:anchorId="51765C8F" wp14:editId="5C7696B8">
                <wp:simplePos x="0" y="0"/>
                <wp:positionH relativeFrom="page">
                  <wp:posOffset>6332855</wp:posOffset>
                </wp:positionH>
                <wp:positionV relativeFrom="paragraph">
                  <wp:posOffset>1386840</wp:posOffset>
                </wp:positionV>
                <wp:extent cx="459740" cy="456565"/>
                <wp:effectExtent l="0" t="0" r="16510" b="635"/>
                <wp:wrapNone/>
                <wp:docPr id="49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94"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5"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E475E3" w14:textId="4473C10C" w:rsidR="002A1B7B" w:rsidRPr="00A17108" w:rsidRDefault="002A1B7B" w:rsidP="001A4C56">
                              <w:pPr>
                                <w:pStyle w:val="af3"/>
                                <w:rPr>
                                  <w:rFonts w:ascii="游明朝" w:eastAsia="游明朝" w:hAnsi="游明朝"/>
                                </w:rPr>
                              </w:pPr>
                              <w:r w:rsidRPr="00A17108">
                                <w:rPr>
                                  <w:rFonts w:ascii="游明朝" w:eastAsia="游明朝" w:hAnsi="游明朝"/>
                                </w:rPr>
                                <w:t>(</w:t>
                              </w:r>
                              <w:r w:rsidR="00823ACA">
                                <w:rPr>
                                  <w:rFonts w:ascii="游明朝" w:eastAsia="游明朝" w:hAnsi="游明朝"/>
                                </w:rPr>
                                <w:t>1</w:t>
                              </w:r>
                              <w:r w:rsidR="007D7BD7">
                                <w:rPr>
                                  <w:rFonts w:ascii="游明朝" w:eastAsia="游明朝" w:hAnsi="游明朝"/>
                                </w:rPr>
                                <w:t>39</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765C8F" id="_x0000_s1131" style="position:absolute;left:0;text-align:left;margin-left:498.65pt;margin-top:109.2pt;width:36.2pt;height:35.95pt;z-index:251792384;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">
                <v:rect id="Rectangle 287" o:spid="_x0000_s1132"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" filled="f" strokeweight="1.5pt">
                  <v:textbox inset="5.85pt,.7pt,5.85pt,.7pt"/>
                </v:rect>
                <v:shape id="_x0000_s1133"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" filled="f" stroked="f" strokeweight="1pt">
                  <v:textbox inset="0,0,0,0">
                    <w:txbxContent>
                      <w:p w14:paraId="20E475E3" w14:textId="4473C10C" w:rsidR="002A1B7B" w:rsidRPr="00A17108" w:rsidRDefault="002A1B7B" w:rsidP="001A4C56">
                        <w:pPr>
                          <w:pStyle w:val="af3"/>
                          <w:rPr>
                            <w:rFonts w:ascii="游明朝" w:eastAsia="游明朝" w:hAnsi="游明朝"/>
                          </w:rPr>
                        </w:pPr>
                        <w:r w:rsidRPr="00A17108">
                          <w:rPr>
                            <w:rFonts w:ascii="游明朝" w:eastAsia="游明朝" w:hAnsi="游明朝"/>
                          </w:rPr>
                          <w:t>(</w:t>
                        </w:r>
                        <w:r w:rsidR="00823ACA">
                          <w:rPr>
                            <w:rFonts w:ascii="游明朝" w:eastAsia="游明朝" w:hAnsi="游明朝"/>
                          </w:rPr>
                          <w:t>1</w:t>
                        </w:r>
                        <w:r w:rsidR="007D7BD7">
                          <w:rPr>
                            <w:rFonts w:ascii="游明朝" w:eastAsia="游明朝" w:hAnsi="游明朝"/>
                          </w:rPr>
                          <w:t>39</w:t>
                        </w:r>
                        <w:r w:rsidRPr="00A17108">
                          <w:rPr>
                            <w:rFonts w:ascii="游明朝" w:eastAsia="游明朝" w:hAnsi="游明朝"/>
                          </w:rPr>
                          <w:t>)</w:t>
                        </w:r>
                      </w:p>
                    </w:txbxContent>
                  </v:textbox>
                </v:shape>
                <w10:wrap anchorx="page"/>
                <w10:anchorlock/>
              </v:group>
            </w:pict>
          </mc:Fallback>
        </mc:AlternateContent>
      </w:r>
    </w:p>
    <w:p w14:paraId="7725DCA8" w14:textId="2738F03E" w:rsidR="00471420" w:rsidRPr="00881D46" w:rsidRDefault="00575D9C" w:rsidP="00993399">
      <w:pPr>
        <w:pStyle w:val="aff7"/>
        <w:spacing w:before="24" w:after="72"/>
        <w:ind w:left="780" w:hanging="180"/>
      </w:pPr>
      <w:r w:rsidRPr="00881D46">
        <w:rPr>
          <w:rFonts w:hint="eastAsia"/>
        </w:rPr>
        <w:t>※同一生計であれば、別居中の家族（通学のための一人暮らしの子ども、介護施設へ入所している親等）も含んでお答えください。「夫婦」には事実婚等を含みます。</w:t>
      </w:r>
    </w:p>
    <w:p w14:paraId="418DAE45" w14:textId="77777777" w:rsidR="00E22D7D" w:rsidRPr="00881D46" w:rsidRDefault="00E22D7D" w:rsidP="00EA1718">
      <w:pPr>
        <w:spacing w:line="0" w:lineRule="atLeast"/>
        <w:rPr>
          <w:rFonts w:ascii="游明朝" w:eastAsia="游明朝" w:hAnsi="游明朝"/>
          <w:noProof/>
        </w:rPr>
        <w:sectPr w:rsidR="00E22D7D" w:rsidRPr="00881D46" w:rsidSect="007A2D9E">
          <w:type w:val="continuous"/>
          <w:pgSz w:w="11906" w:h="16838" w:code="9"/>
          <w:pgMar w:top="1134" w:right="1134" w:bottom="1134" w:left="1134" w:header="567" w:footer="567" w:gutter="0"/>
          <w:cols w:space="425"/>
          <w:docGrid w:linePitch="300" w:charSpace="162"/>
        </w:sectPr>
      </w:pPr>
    </w:p>
    <w:p w14:paraId="028F2048" w14:textId="12264602" w:rsidR="00471420" w:rsidRPr="00881D46" w:rsidRDefault="00471420" w:rsidP="003451A2">
      <w:pPr>
        <w:pStyle w:val="22"/>
      </w:pPr>
      <w:r w:rsidRPr="00881D46">
        <w:rPr>
          <w:rFonts w:hint="eastAsia"/>
        </w:rPr>
        <w:t>1 .</w:t>
      </w:r>
      <w:r w:rsidR="002F4173" w:rsidRPr="00881D46">
        <w:t xml:space="preserve"> </w:t>
      </w:r>
      <w:r w:rsidRPr="00881D46">
        <w:rPr>
          <w:rFonts w:hint="eastAsia"/>
        </w:rPr>
        <w:t>独身・一人暮らし</w:t>
      </w:r>
    </w:p>
    <w:p w14:paraId="47D61863" w14:textId="61587A30" w:rsidR="00471420" w:rsidRPr="00881D46" w:rsidRDefault="00471420" w:rsidP="003451A2">
      <w:pPr>
        <w:pStyle w:val="22"/>
      </w:pPr>
      <w:r w:rsidRPr="00881D46">
        <w:rPr>
          <w:rFonts w:hint="eastAsia"/>
        </w:rPr>
        <w:t>2 .</w:t>
      </w:r>
      <w:r w:rsidR="002F4173" w:rsidRPr="00881D46">
        <w:t xml:space="preserve"> </w:t>
      </w:r>
      <w:r w:rsidRPr="00881D46">
        <w:rPr>
          <w:rFonts w:hint="eastAsia"/>
        </w:rPr>
        <w:t>独身・親と同居</w:t>
      </w:r>
    </w:p>
    <w:p w14:paraId="7B726A93" w14:textId="1A547DDF" w:rsidR="00471420" w:rsidRPr="00881D46" w:rsidRDefault="00471420" w:rsidP="003451A2">
      <w:pPr>
        <w:pStyle w:val="22"/>
      </w:pPr>
      <w:r w:rsidRPr="00881D46">
        <w:rPr>
          <w:rFonts w:hint="eastAsia"/>
        </w:rPr>
        <w:t>3 .</w:t>
      </w:r>
      <w:r w:rsidR="002F4173" w:rsidRPr="00881D46">
        <w:t xml:space="preserve"> </w:t>
      </w:r>
      <w:r w:rsidRPr="00881D46">
        <w:rPr>
          <w:rFonts w:hint="eastAsia"/>
        </w:rPr>
        <w:t>夫婦のみ</w:t>
      </w:r>
    </w:p>
    <w:p w14:paraId="6F6F8DB9" w14:textId="366DA635" w:rsidR="00471420" w:rsidRPr="00881D46" w:rsidRDefault="00471420" w:rsidP="003451A2">
      <w:pPr>
        <w:pStyle w:val="22"/>
      </w:pPr>
      <w:r w:rsidRPr="00881D46">
        <w:rPr>
          <w:rFonts w:hint="eastAsia"/>
        </w:rPr>
        <w:t>4 .</w:t>
      </w:r>
      <w:r w:rsidR="002F4173" w:rsidRPr="00881D46">
        <w:t xml:space="preserve"> </w:t>
      </w:r>
      <w:r w:rsidRPr="00881D46">
        <w:rPr>
          <w:rFonts w:hint="eastAsia"/>
        </w:rPr>
        <w:t>夫婦と子ども</w:t>
      </w:r>
    </w:p>
    <w:p w14:paraId="259CEA05" w14:textId="278E230F" w:rsidR="00471420" w:rsidRPr="00881D46" w:rsidRDefault="00471420" w:rsidP="003451A2">
      <w:pPr>
        <w:pStyle w:val="22"/>
      </w:pPr>
      <w:r w:rsidRPr="00881D46">
        <w:rPr>
          <w:rFonts w:hint="eastAsia"/>
        </w:rPr>
        <w:t>5 .</w:t>
      </w:r>
      <w:r w:rsidR="002F4173" w:rsidRPr="00881D46">
        <w:t xml:space="preserve"> </w:t>
      </w:r>
      <w:r w:rsidRPr="00881D46">
        <w:rPr>
          <w:rFonts w:hint="eastAsia"/>
        </w:rPr>
        <w:t>夫婦と子どもと親</w:t>
      </w:r>
    </w:p>
    <w:p w14:paraId="0FCA8661" w14:textId="12E3CE31" w:rsidR="00471420" w:rsidRPr="00881D46" w:rsidRDefault="00471420" w:rsidP="003451A2">
      <w:pPr>
        <w:pStyle w:val="22"/>
      </w:pPr>
      <w:r w:rsidRPr="00881D46">
        <w:rPr>
          <w:rFonts w:hint="eastAsia"/>
        </w:rPr>
        <w:t>6 .</w:t>
      </w:r>
      <w:r w:rsidR="002F4173" w:rsidRPr="00881D46">
        <w:t xml:space="preserve"> </w:t>
      </w:r>
      <w:r w:rsidRPr="00881D46">
        <w:rPr>
          <w:rFonts w:hint="eastAsia"/>
        </w:rPr>
        <w:t>夫婦と親</w:t>
      </w:r>
    </w:p>
    <w:p w14:paraId="6791F26E" w14:textId="4869FC2D" w:rsidR="00471420" w:rsidRPr="00881D46" w:rsidRDefault="00471420" w:rsidP="003451A2">
      <w:pPr>
        <w:pStyle w:val="22"/>
      </w:pPr>
      <w:r w:rsidRPr="00881D46">
        <w:rPr>
          <w:rFonts w:hint="eastAsia"/>
        </w:rPr>
        <w:t>7 .</w:t>
      </w:r>
      <w:r w:rsidR="002F4173" w:rsidRPr="00881D46">
        <w:t xml:space="preserve"> </w:t>
      </w:r>
      <w:r w:rsidRPr="00881D46">
        <w:rPr>
          <w:rFonts w:hint="eastAsia"/>
        </w:rPr>
        <w:t>自分と子ども（ひとり親家庭）</w:t>
      </w:r>
    </w:p>
    <w:p w14:paraId="650E52D4" w14:textId="24FC240A" w:rsidR="00471420" w:rsidRPr="00881D46" w:rsidRDefault="00471420" w:rsidP="003451A2">
      <w:pPr>
        <w:pStyle w:val="22"/>
      </w:pPr>
      <w:r w:rsidRPr="00881D46">
        <w:rPr>
          <w:rFonts w:hint="eastAsia"/>
        </w:rPr>
        <w:t>8 .</w:t>
      </w:r>
      <w:r w:rsidR="002F4173" w:rsidRPr="00881D46">
        <w:t xml:space="preserve"> </w:t>
      </w:r>
      <w:r w:rsidRPr="00881D46">
        <w:rPr>
          <w:rFonts w:hint="eastAsia"/>
        </w:rPr>
        <w:t>自分と子どもと親</w:t>
      </w:r>
    </w:p>
    <w:p w14:paraId="718C8C4B" w14:textId="77FF575D" w:rsidR="00471420" w:rsidRPr="00881D46" w:rsidRDefault="00471420" w:rsidP="003451A2">
      <w:pPr>
        <w:pStyle w:val="22"/>
      </w:pPr>
      <w:r w:rsidRPr="00881D46">
        <w:rPr>
          <w:rFonts w:hint="eastAsia"/>
        </w:rPr>
        <w:t>9 .</w:t>
      </w:r>
      <w:r w:rsidR="002F4173" w:rsidRPr="00881D46">
        <w:t xml:space="preserve"> </w:t>
      </w:r>
      <w:r w:rsidRPr="00881D46">
        <w:rPr>
          <w:rFonts w:hint="eastAsia"/>
        </w:rPr>
        <w:t>その他</w:t>
      </w:r>
    </w:p>
    <w:p w14:paraId="49B169F5" w14:textId="77777777" w:rsidR="00E22D7D" w:rsidRPr="00881D46" w:rsidRDefault="00E22D7D" w:rsidP="003451A2">
      <w:pPr>
        <w:pStyle w:val="22"/>
        <w:sectPr w:rsidR="00E22D7D" w:rsidRPr="00881D46" w:rsidSect="007A2D9E">
          <w:type w:val="continuous"/>
          <w:pgSz w:w="11906" w:h="16838" w:code="9"/>
          <w:pgMar w:top="1134" w:right="1134" w:bottom="1134" w:left="1134" w:header="567" w:footer="567" w:gutter="0"/>
          <w:cols w:num="2" w:space="425"/>
          <w:docGrid w:linePitch="300" w:charSpace="162"/>
        </w:sectPr>
      </w:pPr>
    </w:p>
    <w:p w14:paraId="43C4DE71" w14:textId="3FA9771E" w:rsidR="00CE72BF" w:rsidRPr="00881D46" w:rsidRDefault="00CE72BF" w:rsidP="00EA1718">
      <w:pPr>
        <w:spacing w:line="0" w:lineRule="atLeast"/>
        <w:rPr>
          <w:rFonts w:ascii="游明朝" w:eastAsia="游明朝" w:hAnsi="游明朝"/>
          <w:noProof/>
          <w:sz w:val="18"/>
          <w:szCs w:val="18"/>
        </w:rPr>
      </w:pPr>
    </w:p>
    <w:p w14:paraId="0F76E00E" w14:textId="69FC5155" w:rsidR="00B23FF5" w:rsidRPr="00881D46" w:rsidRDefault="00D05BD2" w:rsidP="00D51F4A">
      <w:pPr>
        <w:pStyle w:val="30"/>
        <w:spacing w:before="450" w:after="150"/>
        <w:ind w:left="632" w:hanging="632"/>
      </w:pPr>
      <w:r w:rsidRPr="00881D46">
        <w:rPr>
          <w:rFonts w:hint="eastAsia"/>
        </w:rPr>
        <mc:AlternateContent>
          <mc:Choice Requires="wps">
            <w:drawing>
              <wp:anchor distT="0" distB="0" distL="114300" distR="114300" simplePos="0" relativeHeight="251710464" behindDoc="1" locked="1" layoutInCell="1" allowOverlap="1" wp14:anchorId="4D8F0AB4" wp14:editId="4C810249">
                <wp:simplePos x="0" y="0"/>
                <wp:positionH relativeFrom="column">
                  <wp:posOffset>2553970</wp:posOffset>
                </wp:positionH>
                <wp:positionV relativeFrom="paragraph">
                  <wp:posOffset>270510</wp:posOffset>
                </wp:positionV>
                <wp:extent cx="2359025" cy="539750"/>
                <wp:effectExtent l="0" t="0" r="3175" b="0"/>
                <wp:wrapNone/>
                <wp:docPr id="66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4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463"/>
                              <w:gridCol w:w="465"/>
                              <w:gridCol w:w="468"/>
                              <w:gridCol w:w="233"/>
                              <w:gridCol w:w="331"/>
                              <w:gridCol w:w="331"/>
                              <w:gridCol w:w="331"/>
                              <w:gridCol w:w="331"/>
                            </w:tblGrid>
                            <w:tr w:rsidR="002A1B7B" w:rsidRPr="00A17108" w14:paraId="6E75E984" w14:textId="77777777">
                              <w:trPr>
                                <w:cantSplit/>
                                <w:trHeight w:hRule="exact" w:val="113"/>
                              </w:trPr>
                              <w:tc>
                                <w:tcPr>
                                  <w:tcW w:w="484" w:type="dxa"/>
                                  <w:tcBorders>
                                    <w:top w:val="nil"/>
                                    <w:left w:val="nil"/>
                                    <w:bottom w:val="nil"/>
                                    <w:right w:val="single" w:sz="12" w:space="0" w:color="auto"/>
                                    <w:tl2br w:val="nil"/>
                                    <w:tr2bl w:val="nil"/>
                                  </w:tcBorders>
                                  <w:shd w:val="clear" w:color="auto" w:fill="auto"/>
                                  <w:noWrap/>
                                  <w:tcMar>
                                    <w:top w:w="28" w:type="dxa"/>
                                    <w:left w:w="28" w:type="dxa"/>
                                    <w:bottom w:w="28" w:type="dxa"/>
                                    <w:right w:w="28" w:type="dxa"/>
                                  </w:tcMar>
                                  <w:vAlign w:val="bottom"/>
                                </w:tcPr>
                                <w:p w14:paraId="724FCBFB" w14:textId="77777777" w:rsidR="002A1B7B" w:rsidRPr="00A17108" w:rsidRDefault="002A1B7B" w:rsidP="00625A55">
                                  <w:pPr>
                                    <w:jc w:val="right"/>
                                    <w:rPr>
                                      <w:rFonts w:ascii="游明朝" w:eastAsia="游明朝" w:hAnsi="游明朝"/>
                                      <w:sz w:val="18"/>
                                      <w:szCs w:val="18"/>
                                      <w:vertAlign w:val="superscript"/>
                                    </w:rPr>
                                  </w:pPr>
                                  <w:r w:rsidRPr="00A17108">
                                    <w:rPr>
                                      <w:rFonts w:ascii="游明朝" w:eastAsia="游明朝" w:hAnsi="游明朝" w:hint="eastAsia"/>
                                      <w:sz w:val="60"/>
                                      <w:szCs w:val="60"/>
                                      <w:vertAlign w:val="superscript"/>
                                    </w:rPr>
                                    <w:t>〒</w:t>
                                  </w:r>
                                </w:p>
                              </w:tc>
                              <w:tc>
                                <w:tcPr>
                                  <w:tcW w:w="485" w:type="dxa"/>
                                  <w:tcBorders>
                                    <w:top w:val="single" w:sz="12" w:space="0" w:color="auto"/>
                                    <w:left w:val="nil"/>
                                    <w:bottom w:val="nil"/>
                                    <w:right w:val="dashed" w:sz="4" w:space="0" w:color="auto"/>
                                    <w:tl2br w:val="nil"/>
                                    <w:tr2bl w:val="nil"/>
                                  </w:tcBorders>
                                  <w:shd w:val="clear" w:color="auto" w:fill="auto"/>
                                  <w:noWrap/>
                                  <w:tcMar>
                                    <w:top w:w="28" w:type="dxa"/>
                                    <w:left w:w="28" w:type="dxa"/>
                                    <w:bottom w:w="28" w:type="dxa"/>
                                    <w:right w:w="28" w:type="dxa"/>
                                  </w:tcMar>
                                  <w:vAlign w:val="bottom"/>
                                </w:tcPr>
                                <w:p w14:paraId="7A5162AD"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single" w:sz="12" w:space="0" w:color="auto"/>
                                    <w:left w:val="dashed" w:sz="4" w:space="0" w:color="auto"/>
                                    <w:bottom w:val="nil"/>
                                    <w:right w:val="dashed" w:sz="4" w:space="0" w:color="auto"/>
                                    <w:tl2br w:val="nil"/>
                                    <w:tr2bl w:val="nil"/>
                                  </w:tcBorders>
                                  <w:shd w:val="clear" w:color="auto" w:fill="auto"/>
                                  <w:noWrap/>
                                  <w:tcMar>
                                    <w:top w:w="28" w:type="dxa"/>
                                    <w:left w:w="28" w:type="dxa"/>
                                    <w:bottom w:w="28" w:type="dxa"/>
                                    <w:right w:w="28" w:type="dxa"/>
                                  </w:tcMar>
                                  <w:vAlign w:val="bottom"/>
                                </w:tcPr>
                                <w:p w14:paraId="1F4388DA"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single" w:sz="12" w:space="0" w:color="auto"/>
                                    <w:left w:val="dashed" w:sz="4" w:space="0" w:color="auto"/>
                                    <w:bottom w:val="nil"/>
                                    <w:right w:val="single" w:sz="12" w:space="0" w:color="auto"/>
                                    <w:tl2br w:val="nil"/>
                                    <w:tr2bl w:val="nil"/>
                                  </w:tcBorders>
                                  <w:shd w:val="clear" w:color="auto" w:fill="auto"/>
                                  <w:noWrap/>
                                  <w:tcMar>
                                    <w:top w:w="28" w:type="dxa"/>
                                    <w:left w:w="28" w:type="dxa"/>
                                    <w:bottom w:w="28" w:type="dxa"/>
                                    <w:right w:w="28" w:type="dxa"/>
                                  </w:tcMar>
                                  <w:vAlign w:val="bottom"/>
                                </w:tcPr>
                                <w:p w14:paraId="7CE5CC5D" w14:textId="77777777" w:rsidR="002A1B7B" w:rsidRPr="00A17108" w:rsidRDefault="002A1B7B" w:rsidP="00625A55">
                                  <w:pPr>
                                    <w:jc w:val="right"/>
                                    <w:rPr>
                                      <w:rFonts w:ascii="游明朝" w:eastAsia="游明朝" w:hAnsi="游明朝"/>
                                      <w:sz w:val="18"/>
                                      <w:szCs w:val="18"/>
                                      <w:vertAlign w:val="superscript"/>
                                    </w:rPr>
                                  </w:pPr>
                                </w:p>
                              </w:tc>
                              <w:tc>
                                <w:tcPr>
                                  <w:tcW w:w="236" w:type="dxa"/>
                                  <w:tcBorders>
                                    <w:top w:val="nil"/>
                                    <w:left w:val="single" w:sz="12" w:space="0" w:color="auto"/>
                                    <w:bottom w:val="nil"/>
                                    <w:right w:val="nil"/>
                                  </w:tcBorders>
                                  <w:noWrap/>
                                  <w:tcMar>
                                    <w:top w:w="28" w:type="dxa"/>
                                    <w:left w:w="28" w:type="dxa"/>
                                    <w:bottom w:w="28" w:type="dxa"/>
                                    <w:right w:w="28" w:type="dxa"/>
                                  </w:tcMar>
                                </w:tcPr>
                                <w:p w14:paraId="16DDFC55"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5D25F5C2"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14520C1D"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2AA778F2"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75D7AF88" w14:textId="77777777" w:rsidR="002A1B7B" w:rsidRPr="00A17108" w:rsidRDefault="002A1B7B" w:rsidP="00625A55">
                                  <w:pPr>
                                    <w:jc w:val="right"/>
                                    <w:rPr>
                                      <w:rFonts w:ascii="游明朝" w:eastAsia="游明朝" w:hAnsi="游明朝"/>
                                      <w:sz w:val="18"/>
                                      <w:szCs w:val="18"/>
                                      <w:vertAlign w:val="superscript"/>
                                    </w:rPr>
                                  </w:pPr>
                                </w:p>
                              </w:tc>
                            </w:tr>
                            <w:tr w:rsidR="002A1B7B" w:rsidRPr="00A17108" w14:paraId="6B8A505D" w14:textId="77777777">
                              <w:trPr>
                                <w:cantSplit/>
                                <w:trHeight w:hRule="exact" w:val="397"/>
                              </w:trPr>
                              <w:tc>
                                <w:tcPr>
                                  <w:tcW w:w="484" w:type="dxa"/>
                                  <w:tcBorders>
                                    <w:top w:val="nil"/>
                                    <w:left w:val="nil"/>
                                    <w:bottom w:val="nil"/>
                                    <w:right w:val="single" w:sz="12" w:space="0" w:color="auto"/>
                                    <w:tl2br w:val="nil"/>
                                    <w:tr2bl w:val="nil"/>
                                  </w:tcBorders>
                                  <w:shd w:val="clear" w:color="auto" w:fill="auto"/>
                                  <w:noWrap/>
                                </w:tcPr>
                                <w:p w14:paraId="3C8C698F" w14:textId="77777777" w:rsidR="002A1B7B" w:rsidRPr="00A17108" w:rsidRDefault="002A1B7B" w:rsidP="00625A55">
                                  <w:pPr>
                                    <w:spacing w:line="560" w:lineRule="exact"/>
                                    <w:jc w:val="right"/>
                                    <w:rPr>
                                      <w:rFonts w:ascii="游明朝" w:eastAsia="游明朝" w:hAnsi="游明朝"/>
                                      <w:sz w:val="52"/>
                                      <w:szCs w:val="52"/>
                                      <w:vertAlign w:val="superscript"/>
                                    </w:rPr>
                                  </w:pPr>
                                  <w:r w:rsidRPr="00A17108">
                                    <w:rPr>
                                      <w:rFonts w:ascii="游明朝" w:eastAsia="游明朝" w:hAnsi="游明朝" w:hint="eastAsia"/>
                                      <w:sz w:val="52"/>
                                      <w:szCs w:val="52"/>
                                      <w:vertAlign w:val="superscript"/>
                                    </w:rPr>
                                    <w:t>〒</w:t>
                                  </w:r>
                                </w:p>
                              </w:tc>
                              <w:tc>
                                <w:tcPr>
                                  <w:tcW w:w="485" w:type="dxa"/>
                                  <w:tcBorders>
                                    <w:top w:val="nil"/>
                                    <w:left w:val="nil"/>
                                    <w:bottom w:val="single" w:sz="12" w:space="0" w:color="auto"/>
                                    <w:right w:val="dashed" w:sz="4" w:space="0" w:color="auto"/>
                                    <w:tl2br w:val="nil"/>
                                    <w:tr2bl w:val="nil"/>
                                  </w:tcBorders>
                                  <w:shd w:val="clear" w:color="auto" w:fill="auto"/>
                                  <w:noWrap/>
                                  <w:tcMar>
                                    <w:top w:w="28" w:type="dxa"/>
                                    <w:left w:w="28" w:type="dxa"/>
                                    <w:bottom w:w="28" w:type="dxa"/>
                                    <w:right w:w="28" w:type="dxa"/>
                                  </w:tcMar>
                                </w:tcPr>
                                <w:p w14:paraId="71BA6F7C"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nil"/>
                                    <w:left w:val="dashed" w:sz="4" w:space="0" w:color="auto"/>
                                    <w:bottom w:val="single" w:sz="12" w:space="0" w:color="auto"/>
                                    <w:right w:val="dashed" w:sz="4" w:space="0" w:color="auto"/>
                                    <w:tl2br w:val="nil"/>
                                    <w:tr2bl w:val="nil"/>
                                  </w:tcBorders>
                                  <w:shd w:val="clear" w:color="auto" w:fill="auto"/>
                                  <w:noWrap/>
                                  <w:tcMar>
                                    <w:top w:w="28" w:type="dxa"/>
                                    <w:left w:w="28" w:type="dxa"/>
                                    <w:bottom w:w="28" w:type="dxa"/>
                                    <w:right w:w="57" w:type="dxa"/>
                                  </w:tcMar>
                                </w:tcPr>
                                <w:p w14:paraId="1853CE67"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nil"/>
                                    <w:left w:val="dashed" w:sz="4" w:space="0" w:color="auto"/>
                                    <w:bottom w:val="single" w:sz="12" w:space="0" w:color="auto"/>
                                    <w:right w:val="single" w:sz="12" w:space="0" w:color="auto"/>
                                    <w:tl2br w:val="nil"/>
                                    <w:tr2bl w:val="nil"/>
                                  </w:tcBorders>
                                  <w:shd w:val="clear" w:color="auto" w:fill="auto"/>
                                  <w:noWrap/>
                                  <w:tcMar>
                                    <w:right w:w="57" w:type="dxa"/>
                                  </w:tcMar>
                                </w:tcPr>
                                <w:p w14:paraId="6221FDB0" w14:textId="77777777" w:rsidR="002A1B7B" w:rsidRPr="00A17108" w:rsidRDefault="002A1B7B" w:rsidP="00625A55">
                                  <w:pPr>
                                    <w:jc w:val="right"/>
                                    <w:rPr>
                                      <w:rFonts w:ascii="游明朝" w:eastAsia="游明朝" w:hAnsi="游明朝"/>
                                      <w:sz w:val="18"/>
                                      <w:szCs w:val="18"/>
                                      <w:vertAlign w:val="superscript"/>
                                    </w:rPr>
                                  </w:pPr>
                                </w:p>
                              </w:tc>
                              <w:tc>
                                <w:tcPr>
                                  <w:tcW w:w="236" w:type="dxa"/>
                                  <w:tcBorders>
                                    <w:top w:val="nil"/>
                                    <w:left w:val="single" w:sz="12" w:space="0" w:color="auto"/>
                                    <w:bottom w:val="nil"/>
                                    <w:right w:val="single" w:sz="4" w:space="0" w:color="auto"/>
                                  </w:tcBorders>
                                  <w:noWrap/>
                                  <w:tcMar>
                                    <w:right w:w="57" w:type="dxa"/>
                                  </w:tcMar>
                                  <w:vAlign w:val="center"/>
                                </w:tcPr>
                                <w:p w14:paraId="4D0E3296" w14:textId="77777777" w:rsidR="002A1B7B" w:rsidRPr="00A17108" w:rsidRDefault="002A1B7B" w:rsidP="00625A55">
                                  <w:pPr>
                                    <w:spacing w:line="240" w:lineRule="exact"/>
                                    <w:jc w:val="center"/>
                                    <w:rPr>
                                      <w:rFonts w:ascii="游明朝" w:eastAsia="游明朝" w:hAnsi="游明朝" w:cs="Arial"/>
                                      <w:b/>
                                      <w:sz w:val="24"/>
                                      <w:szCs w:val="24"/>
                                      <w:vertAlign w:val="superscript"/>
                                    </w:rPr>
                                  </w:pPr>
                                  <w:r w:rsidRPr="00A17108">
                                    <w:rPr>
                                      <w:rFonts w:ascii="游明朝" w:eastAsia="游明朝" w:hAnsi="游明朝" w:cs="Arial"/>
                                      <w:b/>
                                      <w:sz w:val="24"/>
                                      <w:szCs w:val="24"/>
                                      <w:vertAlign w:val="superscript"/>
                                    </w:rPr>
                                    <w:t>－</w:t>
                                  </w:r>
                                </w:p>
                              </w:tc>
                              <w:tc>
                                <w:tcPr>
                                  <w:tcW w:w="340" w:type="dxa"/>
                                  <w:tcBorders>
                                    <w:top w:val="single" w:sz="4" w:space="0" w:color="auto"/>
                                    <w:left w:val="single" w:sz="4" w:space="0" w:color="auto"/>
                                    <w:bottom w:val="single" w:sz="4" w:space="0" w:color="auto"/>
                                    <w:right w:val="dashed" w:sz="4" w:space="0" w:color="auto"/>
                                    <w:tl2br w:val="single" w:sz="4" w:space="0" w:color="auto"/>
                                    <w:tr2bl w:val="single" w:sz="4" w:space="0" w:color="auto"/>
                                  </w:tcBorders>
                                  <w:noWrap/>
                                  <w:tcMar>
                                    <w:right w:w="57" w:type="dxa"/>
                                  </w:tcMar>
                                </w:tcPr>
                                <w:p w14:paraId="34B782AE"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dashed" w:sz="4" w:space="0" w:color="auto"/>
                                    <w:tl2br w:val="single" w:sz="4" w:space="0" w:color="auto"/>
                                    <w:tr2bl w:val="single" w:sz="4" w:space="0" w:color="auto"/>
                                  </w:tcBorders>
                                  <w:noWrap/>
                                  <w:tcMar>
                                    <w:right w:w="57" w:type="dxa"/>
                                  </w:tcMar>
                                </w:tcPr>
                                <w:p w14:paraId="7F1D0D0C"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dashed" w:sz="4" w:space="0" w:color="auto"/>
                                    <w:tl2br w:val="single" w:sz="4" w:space="0" w:color="auto"/>
                                    <w:tr2bl w:val="single" w:sz="4" w:space="0" w:color="auto"/>
                                  </w:tcBorders>
                                  <w:noWrap/>
                                  <w:tcMar>
                                    <w:right w:w="57" w:type="dxa"/>
                                  </w:tcMar>
                                </w:tcPr>
                                <w:p w14:paraId="188A7C46"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single" w:sz="4" w:space="0" w:color="auto"/>
                                    <w:tl2br w:val="single" w:sz="4" w:space="0" w:color="auto"/>
                                    <w:tr2bl w:val="single" w:sz="4" w:space="0" w:color="auto"/>
                                  </w:tcBorders>
                                  <w:noWrap/>
                                  <w:tcMar>
                                    <w:right w:w="57" w:type="dxa"/>
                                  </w:tcMar>
                                </w:tcPr>
                                <w:p w14:paraId="13CE4719" w14:textId="77777777" w:rsidR="002A1B7B" w:rsidRPr="00A17108" w:rsidRDefault="002A1B7B" w:rsidP="00625A55">
                                  <w:pPr>
                                    <w:jc w:val="right"/>
                                    <w:rPr>
                                      <w:rFonts w:ascii="游明朝" w:eastAsia="游明朝" w:hAnsi="游明朝"/>
                                      <w:sz w:val="18"/>
                                      <w:szCs w:val="18"/>
                                      <w:vertAlign w:val="superscript"/>
                                    </w:rPr>
                                  </w:pPr>
                                </w:p>
                              </w:tc>
                            </w:tr>
                          </w:tbl>
                          <w:p w14:paraId="3439E829" w14:textId="669056A6" w:rsidR="002A1B7B" w:rsidRPr="00A17108" w:rsidRDefault="002A1B7B" w:rsidP="00F74B57">
                            <w:pPr>
                              <w:pStyle w:val="af3"/>
                              <w:spacing w:line="180" w:lineRule="exact"/>
                              <w:jc w:val="center"/>
                              <w:rPr>
                                <w:rFonts w:ascii="游明朝" w:eastAsia="游明朝" w:hAnsi="游明朝"/>
                              </w:rPr>
                            </w:pPr>
                            <w:r w:rsidRPr="00A17108">
                              <w:rPr>
                                <w:rFonts w:ascii="游明朝" w:eastAsia="游明朝" w:hAnsi="游明朝" w:hint="eastAsia"/>
                              </w:rPr>
                              <w:t>(</w:t>
                            </w:r>
                            <w:r w:rsidRPr="00A17108">
                              <w:rPr>
                                <w:rFonts w:ascii="游明朝" w:eastAsia="游明朝" w:hAnsi="游明朝"/>
                              </w:rPr>
                              <w:t>1</w:t>
                            </w:r>
                            <w:r w:rsidR="00823ACA">
                              <w:rPr>
                                <w:rFonts w:ascii="游明朝" w:eastAsia="游明朝" w:hAnsi="游明朝"/>
                              </w:rPr>
                              <w:t>4</w:t>
                            </w:r>
                            <w:r w:rsidR="007D7BD7">
                              <w:rPr>
                                <w:rFonts w:ascii="游明朝" w:eastAsia="游明朝" w:hAnsi="游明朝"/>
                              </w:rPr>
                              <w:t>0</w:t>
                            </w:r>
                            <w:r w:rsidRPr="00A17108">
                              <w:rPr>
                                <w:rFonts w:ascii="游明朝" w:eastAsia="游明朝" w:hAnsi="游明朝"/>
                              </w:rPr>
                              <w:t>-1</w:t>
                            </w:r>
                            <w:r w:rsidR="007D7BD7">
                              <w:rPr>
                                <w:rFonts w:ascii="游明朝" w:eastAsia="游明朝" w:hAnsi="游明朝"/>
                              </w:rPr>
                              <w:t>42</w:t>
                            </w:r>
                            <w:r w:rsidRPr="00A17108">
                              <w:rPr>
                                <w:rFonts w:ascii="游明朝" w:eastAsia="游明朝" w:hAnsi="游明朝"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0AB4" id="Text Box 253" o:spid="_x0000_s1134" type="#_x0000_t202" style="position:absolute;left:0;text-align:left;margin-left:201.1pt;margin-top:21.3pt;width:185.75pt;height:4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7AiwIAABk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" stroked="f">
                <v:textbox inset="5.85pt,.7pt,5.85pt,.7pt">
                  <w:txbxContent>
                    <w:tbl>
                      <w:tblPr>
                        <w:tblW w:w="342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463"/>
                        <w:gridCol w:w="465"/>
                        <w:gridCol w:w="468"/>
                        <w:gridCol w:w="233"/>
                        <w:gridCol w:w="331"/>
                        <w:gridCol w:w="331"/>
                        <w:gridCol w:w="331"/>
                        <w:gridCol w:w="331"/>
                      </w:tblGrid>
                      <w:tr w:rsidR="002A1B7B" w:rsidRPr="00A17108" w14:paraId="6E75E984" w14:textId="77777777">
                        <w:trPr>
                          <w:cantSplit/>
                          <w:trHeight w:hRule="exact" w:val="113"/>
                        </w:trPr>
                        <w:tc>
                          <w:tcPr>
                            <w:tcW w:w="484" w:type="dxa"/>
                            <w:tcBorders>
                              <w:top w:val="nil"/>
                              <w:left w:val="nil"/>
                              <w:bottom w:val="nil"/>
                              <w:right w:val="single" w:sz="12" w:space="0" w:color="auto"/>
                              <w:tl2br w:val="nil"/>
                              <w:tr2bl w:val="nil"/>
                            </w:tcBorders>
                            <w:shd w:val="clear" w:color="auto" w:fill="auto"/>
                            <w:noWrap/>
                            <w:tcMar>
                              <w:top w:w="28" w:type="dxa"/>
                              <w:left w:w="28" w:type="dxa"/>
                              <w:bottom w:w="28" w:type="dxa"/>
                              <w:right w:w="28" w:type="dxa"/>
                            </w:tcMar>
                            <w:vAlign w:val="bottom"/>
                          </w:tcPr>
                          <w:p w14:paraId="724FCBFB" w14:textId="77777777" w:rsidR="002A1B7B" w:rsidRPr="00A17108" w:rsidRDefault="002A1B7B" w:rsidP="00625A55">
                            <w:pPr>
                              <w:jc w:val="right"/>
                              <w:rPr>
                                <w:rFonts w:ascii="游明朝" w:eastAsia="游明朝" w:hAnsi="游明朝"/>
                                <w:sz w:val="18"/>
                                <w:szCs w:val="18"/>
                                <w:vertAlign w:val="superscript"/>
                              </w:rPr>
                            </w:pPr>
                            <w:r w:rsidRPr="00A17108">
                              <w:rPr>
                                <w:rFonts w:ascii="游明朝" w:eastAsia="游明朝" w:hAnsi="游明朝" w:hint="eastAsia"/>
                                <w:sz w:val="60"/>
                                <w:szCs w:val="60"/>
                                <w:vertAlign w:val="superscript"/>
                              </w:rPr>
                              <w:t>〒</w:t>
                            </w:r>
                          </w:p>
                        </w:tc>
                        <w:tc>
                          <w:tcPr>
                            <w:tcW w:w="485" w:type="dxa"/>
                            <w:tcBorders>
                              <w:top w:val="single" w:sz="12" w:space="0" w:color="auto"/>
                              <w:left w:val="nil"/>
                              <w:bottom w:val="nil"/>
                              <w:right w:val="dashed" w:sz="4" w:space="0" w:color="auto"/>
                              <w:tl2br w:val="nil"/>
                              <w:tr2bl w:val="nil"/>
                            </w:tcBorders>
                            <w:shd w:val="clear" w:color="auto" w:fill="auto"/>
                            <w:noWrap/>
                            <w:tcMar>
                              <w:top w:w="28" w:type="dxa"/>
                              <w:left w:w="28" w:type="dxa"/>
                              <w:bottom w:w="28" w:type="dxa"/>
                              <w:right w:w="28" w:type="dxa"/>
                            </w:tcMar>
                            <w:vAlign w:val="bottom"/>
                          </w:tcPr>
                          <w:p w14:paraId="7A5162AD"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single" w:sz="12" w:space="0" w:color="auto"/>
                              <w:left w:val="dashed" w:sz="4" w:space="0" w:color="auto"/>
                              <w:bottom w:val="nil"/>
                              <w:right w:val="dashed" w:sz="4" w:space="0" w:color="auto"/>
                              <w:tl2br w:val="nil"/>
                              <w:tr2bl w:val="nil"/>
                            </w:tcBorders>
                            <w:shd w:val="clear" w:color="auto" w:fill="auto"/>
                            <w:noWrap/>
                            <w:tcMar>
                              <w:top w:w="28" w:type="dxa"/>
                              <w:left w:w="28" w:type="dxa"/>
                              <w:bottom w:w="28" w:type="dxa"/>
                              <w:right w:w="28" w:type="dxa"/>
                            </w:tcMar>
                            <w:vAlign w:val="bottom"/>
                          </w:tcPr>
                          <w:p w14:paraId="1F4388DA"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single" w:sz="12" w:space="0" w:color="auto"/>
                              <w:left w:val="dashed" w:sz="4" w:space="0" w:color="auto"/>
                              <w:bottom w:val="nil"/>
                              <w:right w:val="single" w:sz="12" w:space="0" w:color="auto"/>
                              <w:tl2br w:val="nil"/>
                              <w:tr2bl w:val="nil"/>
                            </w:tcBorders>
                            <w:shd w:val="clear" w:color="auto" w:fill="auto"/>
                            <w:noWrap/>
                            <w:tcMar>
                              <w:top w:w="28" w:type="dxa"/>
                              <w:left w:w="28" w:type="dxa"/>
                              <w:bottom w:w="28" w:type="dxa"/>
                              <w:right w:w="28" w:type="dxa"/>
                            </w:tcMar>
                            <w:vAlign w:val="bottom"/>
                          </w:tcPr>
                          <w:p w14:paraId="7CE5CC5D" w14:textId="77777777" w:rsidR="002A1B7B" w:rsidRPr="00A17108" w:rsidRDefault="002A1B7B" w:rsidP="00625A55">
                            <w:pPr>
                              <w:jc w:val="right"/>
                              <w:rPr>
                                <w:rFonts w:ascii="游明朝" w:eastAsia="游明朝" w:hAnsi="游明朝"/>
                                <w:sz w:val="18"/>
                                <w:szCs w:val="18"/>
                                <w:vertAlign w:val="superscript"/>
                              </w:rPr>
                            </w:pPr>
                          </w:p>
                        </w:tc>
                        <w:tc>
                          <w:tcPr>
                            <w:tcW w:w="236" w:type="dxa"/>
                            <w:tcBorders>
                              <w:top w:val="nil"/>
                              <w:left w:val="single" w:sz="12" w:space="0" w:color="auto"/>
                              <w:bottom w:val="nil"/>
                              <w:right w:val="nil"/>
                            </w:tcBorders>
                            <w:noWrap/>
                            <w:tcMar>
                              <w:top w:w="28" w:type="dxa"/>
                              <w:left w:w="28" w:type="dxa"/>
                              <w:bottom w:w="28" w:type="dxa"/>
                              <w:right w:w="28" w:type="dxa"/>
                            </w:tcMar>
                          </w:tcPr>
                          <w:p w14:paraId="16DDFC55"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5D25F5C2"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14520C1D"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2AA778F2"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nil"/>
                              <w:left w:val="nil"/>
                              <w:bottom w:val="single" w:sz="4" w:space="0" w:color="auto"/>
                              <w:right w:val="nil"/>
                            </w:tcBorders>
                            <w:noWrap/>
                            <w:tcMar>
                              <w:top w:w="28" w:type="dxa"/>
                              <w:left w:w="28" w:type="dxa"/>
                              <w:bottom w:w="28" w:type="dxa"/>
                              <w:right w:w="28" w:type="dxa"/>
                            </w:tcMar>
                          </w:tcPr>
                          <w:p w14:paraId="75D7AF88" w14:textId="77777777" w:rsidR="002A1B7B" w:rsidRPr="00A17108" w:rsidRDefault="002A1B7B" w:rsidP="00625A55">
                            <w:pPr>
                              <w:jc w:val="right"/>
                              <w:rPr>
                                <w:rFonts w:ascii="游明朝" w:eastAsia="游明朝" w:hAnsi="游明朝"/>
                                <w:sz w:val="18"/>
                                <w:szCs w:val="18"/>
                                <w:vertAlign w:val="superscript"/>
                              </w:rPr>
                            </w:pPr>
                          </w:p>
                        </w:tc>
                      </w:tr>
                      <w:tr w:rsidR="002A1B7B" w:rsidRPr="00A17108" w14:paraId="6B8A505D" w14:textId="77777777">
                        <w:trPr>
                          <w:cantSplit/>
                          <w:trHeight w:hRule="exact" w:val="397"/>
                        </w:trPr>
                        <w:tc>
                          <w:tcPr>
                            <w:tcW w:w="484" w:type="dxa"/>
                            <w:tcBorders>
                              <w:top w:val="nil"/>
                              <w:left w:val="nil"/>
                              <w:bottom w:val="nil"/>
                              <w:right w:val="single" w:sz="12" w:space="0" w:color="auto"/>
                              <w:tl2br w:val="nil"/>
                              <w:tr2bl w:val="nil"/>
                            </w:tcBorders>
                            <w:shd w:val="clear" w:color="auto" w:fill="auto"/>
                            <w:noWrap/>
                          </w:tcPr>
                          <w:p w14:paraId="3C8C698F" w14:textId="77777777" w:rsidR="002A1B7B" w:rsidRPr="00A17108" w:rsidRDefault="002A1B7B" w:rsidP="00625A55">
                            <w:pPr>
                              <w:spacing w:line="560" w:lineRule="exact"/>
                              <w:jc w:val="right"/>
                              <w:rPr>
                                <w:rFonts w:ascii="游明朝" w:eastAsia="游明朝" w:hAnsi="游明朝"/>
                                <w:sz w:val="52"/>
                                <w:szCs w:val="52"/>
                                <w:vertAlign w:val="superscript"/>
                              </w:rPr>
                            </w:pPr>
                            <w:r w:rsidRPr="00A17108">
                              <w:rPr>
                                <w:rFonts w:ascii="游明朝" w:eastAsia="游明朝" w:hAnsi="游明朝" w:hint="eastAsia"/>
                                <w:sz w:val="52"/>
                                <w:szCs w:val="52"/>
                                <w:vertAlign w:val="superscript"/>
                              </w:rPr>
                              <w:t>〒</w:t>
                            </w:r>
                          </w:p>
                        </w:tc>
                        <w:tc>
                          <w:tcPr>
                            <w:tcW w:w="485" w:type="dxa"/>
                            <w:tcBorders>
                              <w:top w:val="nil"/>
                              <w:left w:val="nil"/>
                              <w:bottom w:val="single" w:sz="12" w:space="0" w:color="auto"/>
                              <w:right w:val="dashed" w:sz="4" w:space="0" w:color="auto"/>
                              <w:tl2br w:val="nil"/>
                              <w:tr2bl w:val="nil"/>
                            </w:tcBorders>
                            <w:shd w:val="clear" w:color="auto" w:fill="auto"/>
                            <w:noWrap/>
                            <w:tcMar>
                              <w:top w:w="28" w:type="dxa"/>
                              <w:left w:w="28" w:type="dxa"/>
                              <w:bottom w:w="28" w:type="dxa"/>
                              <w:right w:w="28" w:type="dxa"/>
                            </w:tcMar>
                          </w:tcPr>
                          <w:p w14:paraId="71BA6F7C"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nil"/>
                              <w:left w:val="dashed" w:sz="4" w:space="0" w:color="auto"/>
                              <w:bottom w:val="single" w:sz="12" w:space="0" w:color="auto"/>
                              <w:right w:val="dashed" w:sz="4" w:space="0" w:color="auto"/>
                              <w:tl2br w:val="nil"/>
                              <w:tr2bl w:val="nil"/>
                            </w:tcBorders>
                            <w:shd w:val="clear" w:color="auto" w:fill="auto"/>
                            <w:noWrap/>
                            <w:tcMar>
                              <w:top w:w="28" w:type="dxa"/>
                              <w:left w:w="28" w:type="dxa"/>
                              <w:bottom w:w="28" w:type="dxa"/>
                              <w:right w:w="57" w:type="dxa"/>
                            </w:tcMar>
                          </w:tcPr>
                          <w:p w14:paraId="1853CE67" w14:textId="77777777" w:rsidR="002A1B7B" w:rsidRPr="00A17108" w:rsidRDefault="002A1B7B" w:rsidP="00625A55">
                            <w:pPr>
                              <w:jc w:val="right"/>
                              <w:rPr>
                                <w:rFonts w:ascii="游明朝" w:eastAsia="游明朝" w:hAnsi="游明朝"/>
                                <w:sz w:val="18"/>
                                <w:szCs w:val="18"/>
                                <w:vertAlign w:val="superscript"/>
                              </w:rPr>
                            </w:pPr>
                          </w:p>
                        </w:tc>
                        <w:tc>
                          <w:tcPr>
                            <w:tcW w:w="485" w:type="dxa"/>
                            <w:tcBorders>
                              <w:top w:val="nil"/>
                              <w:left w:val="dashed" w:sz="4" w:space="0" w:color="auto"/>
                              <w:bottom w:val="single" w:sz="12" w:space="0" w:color="auto"/>
                              <w:right w:val="single" w:sz="12" w:space="0" w:color="auto"/>
                              <w:tl2br w:val="nil"/>
                              <w:tr2bl w:val="nil"/>
                            </w:tcBorders>
                            <w:shd w:val="clear" w:color="auto" w:fill="auto"/>
                            <w:noWrap/>
                            <w:tcMar>
                              <w:right w:w="57" w:type="dxa"/>
                            </w:tcMar>
                          </w:tcPr>
                          <w:p w14:paraId="6221FDB0" w14:textId="77777777" w:rsidR="002A1B7B" w:rsidRPr="00A17108" w:rsidRDefault="002A1B7B" w:rsidP="00625A55">
                            <w:pPr>
                              <w:jc w:val="right"/>
                              <w:rPr>
                                <w:rFonts w:ascii="游明朝" w:eastAsia="游明朝" w:hAnsi="游明朝"/>
                                <w:sz w:val="18"/>
                                <w:szCs w:val="18"/>
                                <w:vertAlign w:val="superscript"/>
                              </w:rPr>
                            </w:pPr>
                          </w:p>
                        </w:tc>
                        <w:tc>
                          <w:tcPr>
                            <w:tcW w:w="236" w:type="dxa"/>
                            <w:tcBorders>
                              <w:top w:val="nil"/>
                              <w:left w:val="single" w:sz="12" w:space="0" w:color="auto"/>
                              <w:bottom w:val="nil"/>
                              <w:right w:val="single" w:sz="4" w:space="0" w:color="auto"/>
                            </w:tcBorders>
                            <w:noWrap/>
                            <w:tcMar>
                              <w:right w:w="57" w:type="dxa"/>
                            </w:tcMar>
                            <w:vAlign w:val="center"/>
                          </w:tcPr>
                          <w:p w14:paraId="4D0E3296" w14:textId="77777777" w:rsidR="002A1B7B" w:rsidRPr="00A17108" w:rsidRDefault="002A1B7B" w:rsidP="00625A55">
                            <w:pPr>
                              <w:spacing w:line="240" w:lineRule="exact"/>
                              <w:jc w:val="center"/>
                              <w:rPr>
                                <w:rFonts w:ascii="游明朝" w:eastAsia="游明朝" w:hAnsi="游明朝" w:cs="Arial"/>
                                <w:b/>
                                <w:sz w:val="24"/>
                                <w:szCs w:val="24"/>
                                <w:vertAlign w:val="superscript"/>
                              </w:rPr>
                            </w:pPr>
                            <w:r w:rsidRPr="00A17108">
                              <w:rPr>
                                <w:rFonts w:ascii="游明朝" w:eastAsia="游明朝" w:hAnsi="游明朝" w:cs="Arial"/>
                                <w:b/>
                                <w:sz w:val="24"/>
                                <w:szCs w:val="24"/>
                                <w:vertAlign w:val="superscript"/>
                              </w:rPr>
                              <w:t>－</w:t>
                            </w:r>
                          </w:p>
                        </w:tc>
                        <w:tc>
                          <w:tcPr>
                            <w:tcW w:w="340" w:type="dxa"/>
                            <w:tcBorders>
                              <w:top w:val="single" w:sz="4" w:space="0" w:color="auto"/>
                              <w:left w:val="single" w:sz="4" w:space="0" w:color="auto"/>
                              <w:bottom w:val="single" w:sz="4" w:space="0" w:color="auto"/>
                              <w:right w:val="dashed" w:sz="4" w:space="0" w:color="auto"/>
                              <w:tl2br w:val="single" w:sz="4" w:space="0" w:color="auto"/>
                              <w:tr2bl w:val="single" w:sz="4" w:space="0" w:color="auto"/>
                            </w:tcBorders>
                            <w:noWrap/>
                            <w:tcMar>
                              <w:right w:w="57" w:type="dxa"/>
                            </w:tcMar>
                          </w:tcPr>
                          <w:p w14:paraId="34B782AE"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dashed" w:sz="4" w:space="0" w:color="auto"/>
                              <w:tl2br w:val="single" w:sz="4" w:space="0" w:color="auto"/>
                              <w:tr2bl w:val="single" w:sz="4" w:space="0" w:color="auto"/>
                            </w:tcBorders>
                            <w:noWrap/>
                            <w:tcMar>
                              <w:right w:w="57" w:type="dxa"/>
                            </w:tcMar>
                          </w:tcPr>
                          <w:p w14:paraId="7F1D0D0C"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dashed" w:sz="4" w:space="0" w:color="auto"/>
                              <w:tl2br w:val="single" w:sz="4" w:space="0" w:color="auto"/>
                              <w:tr2bl w:val="single" w:sz="4" w:space="0" w:color="auto"/>
                            </w:tcBorders>
                            <w:noWrap/>
                            <w:tcMar>
                              <w:right w:w="57" w:type="dxa"/>
                            </w:tcMar>
                          </w:tcPr>
                          <w:p w14:paraId="188A7C46" w14:textId="77777777" w:rsidR="002A1B7B" w:rsidRPr="00A17108" w:rsidRDefault="002A1B7B" w:rsidP="00625A55">
                            <w:pPr>
                              <w:jc w:val="right"/>
                              <w:rPr>
                                <w:rFonts w:ascii="游明朝" w:eastAsia="游明朝" w:hAnsi="游明朝"/>
                                <w:sz w:val="18"/>
                                <w:szCs w:val="18"/>
                                <w:vertAlign w:val="superscript"/>
                              </w:rPr>
                            </w:pPr>
                          </w:p>
                        </w:tc>
                        <w:tc>
                          <w:tcPr>
                            <w:tcW w:w="340" w:type="dxa"/>
                            <w:tcBorders>
                              <w:top w:val="single" w:sz="4" w:space="0" w:color="auto"/>
                              <w:left w:val="dashed" w:sz="4" w:space="0" w:color="auto"/>
                              <w:bottom w:val="single" w:sz="4" w:space="0" w:color="auto"/>
                              <w:right w:val="single" w:sz="4" w:space="0" w:color="auto"/>
                              <w:tl2br w:val="single" w:sz="4" w:space="0" w:color="auto"/>
                              <w:tr2bl w:val="single" w:sz="4" w:space="0" w:color="auto"/>
                            </w:tcBorders>
                            <w:noWrap/>
                            <w:tcMar>
                              <w:right w:w="57" w:type="dxa"/>
                            </w:tcMar>
                          </w:tcPr>
                          <w:p w14:paraId="13CE4719" w14:textId="77777777" w:rsidR="002A1B7B" w:rsidRPr="00A17108" w:rsidRDefault="002A1B7B" w:rsidP="00625A55">
                            <w:pPr>
                              <w:jc w:val="right"/>
                              <w:rPr>
                                <w:rFonts w:ascii="游明朝" w:eastAsia="游明朝" w:hAnsi="游明朝"/>
                                <w:sz w:val="18"/>
                                <w:szCs w:val="18"/>
                                <w:vertAlign w:val="superscript"/>
                              </w:rPr>
                            </w:pPr>
                          </w:p>
                        </w:tc>
                      </w:tr>
                    </w:tbl>
                    <w:p w14:paraId="3439E829" w14:textId="669056A6" w:rsidR="002A1B7B" w:rsidRPr="00A17108" w:rsidRDefault="002A1B7B" w:rsidP="00F74B57">
                      <w:pPr>
                        <w:pStyle w:val="af3"/>
                        <w:spacing w:line="180" w:lineRule="exact"/>
                        <w:jc w:val="center"/>
                        <w:rPr>
                          <w:rFonts w:ascii="游明朝" w:eastAsia="游明朝" w:hAnsi="游明朝"/>
                        </w:rPr>
                      </w:pPr>
                      <w:r w:rsidRPr="00A17108">
                        <w:rPr>
                          <w:rFonts w:ascii="游明朝" w:eastAsia="游明朝" w:hAnsi="游明朝" w:hint="eastAsia"/>
                        </w:rPr>
                        <w:t>(</w:t>
                      </w:r>
                      <w:r w:rsidRPr="00A17108">
                        <w:rPr>
                          <w:rFonts w:ascii="游明朝" w:eastAsia="游明朝" w:hAnsi="游明朝"/>
                        </w:rPr>
                        <w:t>1</w:t>
                      </w:r>
                      <w:r w:rsidR="00823ACA">
                        <w:rPr>
                          <w:rFonts w:ascii="游明朝" w:eastAsia="游明朝" w:hAnsi="游明朝"/>
                        </w:rPr>
                        <w:t>4</w:t>
                      </w:r>
                      <w:r w:rsidR="007D7BD7">
                        <w:rPr>
                          <w:rFonts w:ascii="游明朝" w:eastAsia="游明朝" w:hAnsi="游明朝"/>
                        </w:rPr>
                        <w:t>0</w:t>
                      </w:r>
                      <w:r w:rsidRPr="00A17108">
                        <w:rPr>
                          <w:rFonts w:ascii="游明朝" w:eastAsia="游明朝" w:hAnsi="游明朝"/>
                        </w:rPr>
                        <w:t>-1</w:t>
                      </w:r>
                      <w:r w:rsidR="007D7BD7">
                        <w:rPr>
                          <w:rFonts w:ascii="游明朝" w:eastAsia="游明朝" w:hAnsi="游明朝"/>
                        </w:rPr>
                        <w:t>42</w:t>
                      </w:r>
                      <w:r w:rsidRPr="00A17108">
                        <w:rPr>
                          <w:rFonts w:ascii="游明朝" w:eastAsia="游明朝" w:hAnsi="游明朝" w:hint="eastAsia"/>
                        </w:rPr>
                        <w:t>)</w:t>
                      </w:r>
                    </w:p>
                  </w:txbxContent>
                </v:textbox>
                <w10:anchorlock/>
              </v:shape>
            </w:pict>
          </mc:Fallback>
        </mc:AlternateContent>
      </w:r>
      <w:r w:rsidR="00575D9C" w:rsidRPr="00881D46">
        <w:rPr>
          <w:rFonts w:hint="eastAsia"/>
        </w:rPr>
        <w:t>Q4</w:t>
      </w:r>
      <w:r w:rsidR="00590CAC" w:rsidRPr="00881D46">
        <w:t>6</w:t>
      </w:r>
      <w:r w:rsidR="00575D9C" w:rsidRPr="00881D46">
        <w:rPr>
          <w:rFonts w:hint="eastAsia"/>
        </w:rPr>
        <w:t>．居住地（郵便番号の上３桁）</w:t>
      </w:r>
    </w:p>
    <w:p w14:paraId="2A8B0DDB" w14:textId="77777777" w:rsidR="00D05BD2" w:rsidRPr="00881D46" w:rsidRDefault="00D05BD2" w:rsidP="00D05BD2"/>
    <w:p w14:paraId="114CF888" w14:textId="77777777" w:rsidR="00D37E17" w:rsidRPr="00881D46" w:rsidRDefault="00D37E17" w:rsidP="00D05BD2"/>
    <w:p w14:paraId="4E6CF164" w14:textId="77777777" w:rsidR="00D37E17" w:rsidRPr="00881D46" w:rsidRDefault="00D37E17" w:rsidP="00D05BD2"/>
    <w:p w14:paraId="65C94188" w14:textId="77777777" w:rsidR="00D37E17" w:rsidRPr="00881D46" w:rsidRDefault="00D37E17" w:rsidP="00D05BD2"/>
    <w:p w14:paraId="3E3DC151" w14:textId="7FB2CCFE" w:rsidR="003367E1" w:rsidRPr="00881D46" w:rsidRDefault="003367E1">
      <w:pPr>
        <w:widowControl/>
        <w:jc w:val="left"/>
      </w:pPr>
      <w:r w:rsidRPr="00881D46">
        <w:br w:type="page"/>
      </w:r>
    </w:p>
    <w:p w14:paraId="6798F41B" w14:textId="77777777" w:rsidR="003B2FC6" w:rsidRPr="00881D46" w:rsidRDefault="003B2FC6" w:rsidP="003B2FC6">
      <w:pPr>
        <w:pStyle w:val="2"/>
        <w:spacing w:beforeLines="0" w:before="0"/>
        <w:ind w:leftChars="70" w:left="141"/>
      </w:pPr>
      <w:r w:rsidRPr="00881D46">
        <w:rPr>
          <w:rFonts w:hint="eastAsia"/>
        </w:rPr>
        <w:lastRenderedPageBreak/>
        <w:t>ここからは、自治体職場で働く皆さんにお聞きします。</w:t>
      </w:r>
    </w:p>
    <w:p w14:paraId="71D9A0B9" w14:textId="77777777" w:rsidR="003B2FC6" w:rsidRPr="00881D46" w:rsidRDefault="003B2FC6" w:rsidP="003B2FC6">
      <w:pPr>
        <w:spacing w:line="0" w:lineRule="atLeast"/>
        <w:rPr>
          <w:rFonts w:ascii="游明朝" w:eastAsia="游明朝" w:hAnsi="游明朝" w:cs="ＭＳ ゴシック"/>
        </w:rPr>
      </w:pPr>
    </w:p>
    <w:p w14:paraId="44F7CF25" w14:textId="77777777" w:rsidR="003B2FC6" w:rsidRPr="00881D46" w:rsidRDefault="003B2FC6" w:rsidP="003B2FC6">
      <w:pPr>
        <w:spacing w:line="0" w:lineRule="atLeast"/>
        <w:rPr>
          <w:rFonts w:ascii="游ゴシック Medium" w:eastAsia="游ゴシック Medium" w:hAnsi="游ゴシック Medium"/>
          <w:noProof/>
          <w:sz w:val="22"/>
        </w:rPr>
      </w:pPr>
      <w:r w:rsidRPr="00881D46">
        <w:rPr>
          <w:rFonts w:ascii="游ゴシック Medium" w:eastAsia="游ゴシック Medium" w:hAnsi="游ゴシック Medium" w:hint="eastAsia"/>
          <w:noProof/>
          <w:sz w:val="22"/>
        </w:rPr>
        <w:t>【働き方や職種など</w:t>
      </w:r>
      <w:r w:rsidRPr="00881D46">
        <w:rPr>
          <w:rFonts w:ascii="游ゴシック" w:eastAsia="游ゴシック" w:hAnsi="游ゴシック" w:hint="eastAsia"/>
          <w:noProof/>
          <w:sz w:val="21"/>
          <w:szCs w:val="21"/>
        </w:rPr>
        <w:t>について</w:t>
      </w:r>
      <w:r w:rsidRPr="00881D46">
        <w:rPr>
          <w:rFonts w:ascii="游ゴシック Medium" w:eastAsia="游ゴシック Medium" w:hAnsi="游ゴシック Medium" w:hint="eastAsia"/>
          <w:noProof/>
          <w:sz w:val="22"/>
        </w:rPr>
        <w:t>】</w:t>
      </w:r>
    </w:p>
    <w:p w14:paraId="71D294AE" w14:textId="77777777" w:rsidR="003B2FC6" w:rsidRPr="00881D46" w:rsidRDefault="003B2FC6" w:rsidP="003B2FC6">
      <w:pPr>
        <w:spacing w:line="0" w:lineRule="atLeast"/>
        <w:rPr>
          <w:rFonts w:ascii="游明朝" w:eastAsia="游明朝" w:hAnsi="游明朝" w:cs="ＭＳ ゴシック"/>
        </w:rPr>
      </w:pPr>
    </w:p>
    <w:p w14:paraId="369EDA09" w14:textId="3ABF8A93" w:rsidR="003B2FC6" w:rsidRPr="00881D46" w:rsidRDefault="003B2FC6" w:rsidP="003B2FC6">
      <w:pPr>
        <w:spacing w:line="0" w:lineRule="atLeast"/>
        <w:ind w:left="632" w:hangingChars="300" w:hanging="632"/>
        <w:rPr>
          <w:rFonts w:ascii="游ゴシック" w:eastAsia="游ゴシック" w:hAnsi="游ゴシック"/>
          <w:noProof/>
          <w:sz w:val="21"/>
          <w:szCs w:val="21"/>
        </w:rPr>
      </w:pPr>
      <w:r w:rsidRPr="00881D46">
        <w:rPr>
          <w:rFonts w:ascii="游ゴシック" w:eastAsia="游ゴシック" w:hAnsi="游ゴシック" w:hint="eastAsia"/>
          <w:noProof/>
          <w:sz w:val="21"/>
          <w:szCs w:val="21"/>
        </w:rPr>
        <w:t>Q4</w:t>
      </w:r>
      <w:r w:rsidR="00512ADA" w:rsidRPr="00881D46">
        <w:rPr>
          <w:rFonts w:ascii="游ゴシック" w:eastAsia="游ゴシック" w:hAnsi="游ゴシック" w:hint="eastAsia"/>
          <w:noProof/>
          <w:sz w:val="21"/>
          <w:szCs w:val="21"/>
        </w:rPr>
        <w:t>7</w:t>
      </w:r>
      <w:r w:rsidRPr="00881D46">
        <w:rPr>
          <w:rFonts w:ascii="游ゴシック" w:eastAsia="游ゴシック" w:hAnsi="游ゴシック" w:hint="eastAsia"/>
          <w:noProof/>
          <w:sz w:val="21"/>
          <w:szCs w:val="21"/>
        </w:rPr>
        <w:t>．あなたの働き方は以下のどれにあてはまりますか。</w:t>
      </w:r>
      <w:r w:rsidRPr="00881D46">
        <w:rPr>
          <w:rFonts w:ascii="游ゴシック" w:eastAsia="游ゴシック" w:hAnsi="游ゴシック" w:hint="eastAsia"/>
          <w:noProof/>
          <w:sz w:val="21"/>
          <w:szCs w:val="21"/>
        </w:rPr>
        <mc:AlternateContent>
          <mc:Choice Requires="wpg">
            <w:drawing>
              <wp:anchor distT="0" distB="0" distL="114300" distR="114300" simplePos="0" relativeHeight="251870208" behindDoc="0" locked="1" layoutInCell="1" allowOverlap="1" wp14:anchorId="5D7DCF7C" wp14:editId="3E8DAFE6">
                <wp:simplePos x="0" y="0"/>
                <wp:positionH relativeFrom="page">
                  <wp:posOffset>6332855</wp:posOffset>
                </wp:positionH>
                <wp:positionV relativeFrom="paragraph">
                  <wp:posOffset>737235</wp:posOffset>
                </wp:positionV>
                <wp:extent cx="459740" cy="456565"/>
                <wp:effectExtent l="0" t="0" r="16510" b="635"/>
                <wp:wrapNone/>
                <wp:docPr id="49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497"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98"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77340E" w14:textId="68811CCF" w:rsidR="003B2FC6" w:rsidRPr="00A17108" w:rsidRDefault="003B2FC6" w:rsidP="003B2FC6">
                              <w:pPr>
                                <w:pStyle w:val="af3"/>
                                <w:rPr>
                                  <w:rFonts w:ascii="游明朝" w:eastAsia="游明朝" w:hAnsi="游明朝"/>
                                </w:rPr>
                              </w:pPr>
                              <w:r w:rsidRPr="00A17108">
                                <w:rPr>
                                  <w:rFonts w:ascii="游明朝" w:eastAsia="游明朝" w:hAnsi="游明朝"/>
                                </w:rPr>
                                <w:t>(</w:t>
                              </w:r>
                              <w:r w:rsidR="001F0FF1">
                                <w:rPr>
                                  <w:rFonts w:ascii="游明朝" w:eastAsia="游明朝" w:hAnsi="游明朝" w:hint="eastAsia"/>
                                </w:rPr>
                                <w:t>1</w:t>
                              </w:r>
                              <w:r w:rsidR="001F0FF1">
                                <w:rPr>
                                  <w:rFonts w:ascii="游明朝" w:eastAsia="游明朝" w:hAnsi="游明朝"/>
                                </w:rPr>
                                <w:t>46</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7DCF7C" id="_x0000_s1135" style="position:absolute;left:0;text-align:left;margin-left:498.65pt;margin-top:58.05pt;width:36.2pt;height:35.95pt;z-index:251870208;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">
                <v:rect id="Rectangle 287" o:spid="_x0000_s1136"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" filled="f" strokeweight="1.5pt">
                  <v:textbox inset="5.85pt,.7pt,5.85pt,.7pt"/>
                </v:rect>
                <v:shape id="_x0000_s1137"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" filled="f" stroked="f" strokeweight="1pt">
                  <v:textbox inset="0,0,0,0">
                    <w:txbxContent>
                      <w:p w14:paraId="2477340E" w14:textId="68811CCF" w:rsidR="003B2FC6" w:rsidRPr="00A17108" w:rsidRDefault="003B2FC6" w:rsidP="003B2FC6">
                        <w:pPr>
                          <w:pStyle w:val="af3"/>
                          <w:rPr>
                            <w:rFonts w:ascii="游明朝" w:eastAsia="游明朝" w:hAnsi="游明朝"/>
                          </w:rPr>
                        </w:pPr>
                        <w:r w:rsidRPr="00A17108">
                          <w:rPr>
                            <w:rFonts w:ascii="游明朝" w:eastAsia="游明朝" w:hAnsi="游明朝"/>
                          </w:rPr>
                          <w:t>(</w:t>
                        </w:r>
                        <w:r w:rsidR="001F0FF1">
                          <w:rPr>
                            <w:rFonts w:ascii="游明朝" w:eastAsia="游明朝" w:hAnsi="游明朝" w:hint="eastAsia"/>
                          </w:rPr>
                          <w:t>1</w:t>
                        </w:r>
                        <w:r w:rsidR="001F0FF1">
                          <w:rPr>
                            <w:rFonts w:ascii="游明朝" w:eastAsia="游明朝" w:hAnsi="游明朝"/>
                          </w:rPr>
                          <w:t>46</w:t>
                        </w:r>
                        <w:r w:rsidRPr="00A17108">
                          <w:rPr>
                            <w:rFonts w:ascii="游明朝" w:eastAsia="游明朝" w:hAnsi="游明朝"/>
                          </w:rPr>
                          <w:t>)</w:t>
                        </w:r>
                      </w:p>
                    </w:txbxContent>
                  </v:textbox>
                </v:shape>
                <w10:wrap anchorx="page"/>
                <w10:anchorlock/>
              </v:group>
            </w:pict>
          </mc:Fallback>
        </mc:AlternateContent>
      </w:r>
    </w:p>
    <w:p w14:paraId="071F6ACF" w14:textId="77777777" w:rsidR="003B2FC6" w:rsidRPr="00881D46" w:rsidRDefault="003B2FC6" w:rsidP="003B2FC6">
      <w:pPr>
        <w:spacing w:line="0" w:lineRule="atLeast"/>
        <w:rPr>
          <w:rFonts w:ascii="游明朝" w:eastAsia="游明朝" w:hAnsi="游明朝"/>
          <w:noProof/>
          <w:sz w:val="10"/>
          <w:szCs w:val="10"/>
        </w:rPr>
      </w:pPr>
    </w:p>
    <w:p w14:paraId="5B512B03" w14:textId="77777777" w:rsidR="003B2FC6" w:rsidRPr="00881D46" w:rsidRDefault="003B2FC6" w:rsidP="003B2FC6">
      <w:pPr>
        <w:spacing w:line="0" w:lineRule="atLeast"/>
        <w:rPr>
          <w:rFonts w:ascii="游明朝" w:eastAsia="游明朝" w:hAnsi="游明朝"/>
          <w:noProof/>
        </w:rPr>
        <w:sectPr w:rsidR="003B2FC6" w:rsidRPr="00881D46" w:rsidSect="00CF149E">
          <w:type w:val="continuous"/>
          <w:pgSz w:w="11906" w:h="16838" w:code="9"/>
          <w:pgMar w:top="1134" w:right="1134" w:bottom="1134" w:left="1134" w:header="567" w:footer="340" w:gutter="0"/>
          <w:cols w:space="425"/>
          <w:docGrid w:type="linesAndChars" w:linePitch="300" w:charSpace="162"/>
        </w:sectPr>
      </w:pPr>
    </w:p>
    <w:p w14:paraId="53EC0B8C"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1 . フルタイムの会計年度任用職員</w:t>
      </w:r>
    </w:p>
    <w:p w14:paraId="2183E48F"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2 . 短時間の会計年度任用職員</w:t>
      </w:r>
    </w:p>
    <w:p w14:paraId="5BE40E99"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3 . 臨時的任用職員</w:t>
      </w:r>
    </w:p>
    <w:p w14:paraId="5710FCD1"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4 . 任期付職員</w:t>
      </w:r>
    </w:p>
    <w:p w14:paraId="41BFB3B8"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5 . 任期付短時間職員</w:t>
      </w:r>
    </w:p>
    <w:p w14:paraId="725E72DB"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6 . 育児休業代替職員</w:t>
      </w:r>
    </w:p>
    <w:p w14:paraId="455EA3A9" w14:textId="1FF9564A"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7 . その他</w:t>
      </w:r>
    </w:p>
    <w:p w14:paraId="5AB95266" w14:textId="77777777" w:rsidR="003B2FC6" w:rsidRPr="00881D46" w:rsidRDefault="003B2FC6" w:rsidP="003B2FC6">
      <w:pPr>
        <w:spacing w:line="0" w:lineRule="atLeast"/>
        <w:rPr>
          <w:rFonts w:ascii="游明朝" w:eastAsia="游明朝" w:hAnsi="游明朝"/>
          <w:noProof/>
        </w:rPr>
      </w:pPr>
    </w:p>
    <w:p w14:paraId="129B0240" w14:textId="77777777" w:rsidR="003B2FC6" w:rsidRPr="00881D46" w:rsidRDefault="003B2FC6" w:rsidP="003B2FC6">
      <w:pPr>
        <w:spacing w:line="0" w:lineRule="atLeast"/>
        <w:ind w:left="302" w:hangingChars="300" w:hanging="302"/>
        <w:rPr>
          <w:rFonts w:ascii="游明朝" w:eastAsia="游明朝" w:hAnsi="游明朝"/>
          <w:noProof/>
          <w:sz w:val="10"/>
          <w:szCs w:val="10"/>
        </w:rPr>
        <w:sectPr w:rsidR="003B2FC6" w:rsidRPr="00881D46" w:rsidSect="001A10C8">
          <w:type w:val="continuous"/>
          <w:pgSz w:w="11906" w:h="16838" w:code="9"/>
          <w:pgMar w:top="1134" w:right="1134" w:bottom="1134" w:left="1134" w:header="567" w:footer="340" w:gutter="0"/>
          <w:cols w:num="2" w:space="425"/>
          <w:docGrid w:type="linesAndChars" w:linePitch="300" w:charSpace="162"/>
        </w:sectPr>
      </w:pPr>
    </w:p>
    <w:p w14:paraId="5FB21A01" w14:textId="77777777" w:rsidR="003B2FC6" w:rsidRPr="00881D46" w:rsidRDefault="003B2FC6" w:rsidP="003B2FC6">
      <w:pPr>
        <w:spacing w:line="0" w:lineRule="atLeast"/>
        <w:rPr>
          <w:rFonts w:ascii="游明朝" w:eastAsia="游明朝" w:hAnsi="游明朝"/>
          <w:noProof/>
          <w:sz w:val="16"/>
          <w:szCs w:val="16"/>
        </w:rPr>
      </w:pPr>
    </w:p>
    <w:p w14:paraId="4E9C8083" w14:textId="77777777" w:rsidR="003B2FC6" w:rsidRPr="00881D46" w:rsidRDefault="003B2FC6" w:rsidP="003B2FC6">
      <w:pPr>
        <w:spacing w:line="0" w:lineRule="atLeast"/>
        <w:rPr>
          <w:rFonts w:ascii="游明朝" w:eastAsia="游明朝" w:hAnsi="游明朝"/>
          <w:noProof/>
          <w:sz w:val="16"/>
          <w:szCs w:val="16"/>
        </w:rPr>
      </w:pPr>
    </w:p>
    <w:p w14:paraId="64FB0DDC" w14:textId="4BE03149" w:rsidR="003B2FC6" w:rsidRPr="00881D46" w:rsidRDefault="003B2FC6" w:rsidP="003B2FC6">
      <w:pPr>
        <w:spacing w:line="0" w:lineRule="atLeast"/>
        <w:ind w:left="632" w:hangingChars="300" w:hanging="632"/>
        <w:rPr>
          <w:rFonts w:ascii="游ゴシック" w:eastAsia="游ゴシック" w:hAnsi="游ゴシック"/>
          <w:noProof/>
          <w:sz w:val="21"/>
          <w:szCs w:val="21"/>
        </w:rPr>
      </w:pPr>
      <w:r w:rsidRPr="00881D46">
        <w:rPr>
          <w:rFonts w:ascii="游ゴシック" w:eastAsia="游ゴシック" w:hAnsi="游ゴシック" w:hint="eastAsia"/>
          <w:noProof/>
          <w:sz w:val="21"/>
          <w:szCs w:val="21"/>
        </w:rPr>
        <w:t>Q</w:t>
      </w:r>
      <w:r w:rsidRPr="00881D46">
        <w:rPr>
          <w:rFonts w:ascii="游ゴシック" w:eastAsia="游ゴシック" w:hAnsi="游ゴシック"/>
          <w:noProof/>
          <w:sz w:val="21"/>
          <w:szCs w:val="21"/>
        </w:rPr>
        <w:t>4</w:t>
      </w:r>
      <w:r w:rsidR="00512ADA" w:rsidRPr="00881D46">
        <w:rPr>
          <w:rFonts w:ascii="游ゴシック" w:eastAsia="游ゴシック" w:hAnsi="游ゴシック" w:hint="eastAsia"/>
          <w:noProof/>
          <w:sz w:val="21"/>
          <w:szCs w:val="21"/>
        </w:rPr>
        <w:t>8</w:t>
      </w:r>
      <w:r w:rsidRPr="00881D46">
        <w:rPr>
          <w:rFonts w:ascii="游ゴシック" w:eastAsia="游ゴシック" w:hAnsi="游ゴシック" w:hint="eastAsia"/>
          <w:noProof/>
          <w:sz w:val="21"/>
          <w:szCs w:val="21"/>
        </w:rPr>
        <w:t>．あなたの職種は以下のどれにあてはまりますか。</w:t>
      </w:r>
      <w:r w:rsidRPr="00881D46">
        <w:rPr>
          <w:rFonts w:ascii="游ゴシック" w:eastAsia="游ゴシック" w:hAnsi="游ゴシック" w:hint="eastAsia"/>
          <w:noProof/>
          <w:sz w:val="21"/>
          <w:szCs w:val="21"/>
        </w:rPr>
        <mc:AlternateContent>
          <mc:Choice Requires="wpg">
            <w:drawing>
              <wp:anchor distT="0" distB="0" distL="114300" distR="114300" simplePos="0" relativeHeight="251871232" behindDoc="0" locked="1" layoutInCell="1" allowOverlap="1" wp14:anchorId="5CA1DAF4" wp14:editId="04038BB4">
                <wp:simplePos x="0" y="0"/>
                <wp:positionH relativeFrom="page">
                  <wp:posOffset>6336030</wp:posOffset>
                </wp:positionH>
                <wp:positionV relativeFrom="paragraph">
                  <wp:posOffset>1632585</wp:posOffset>
                </wp:positionV>
                <wp:extent cx="459740" cy="456565"/>
                <wp:effectExtent l="0" t="0" r="16510" b="635"/>
                <wp:wrapNone/>
                <wp:docPr id="49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00"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1"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195B38" w14:textId="1020F2D0" w:rsidR="003B2FC6" w:rsidRPr="00A17108" w:rsidRDefault="003B2FC6" w:rsidP="003B2FC6">
                              <w:pPr>
                                <w:pStyle w:val="af3"/>
                                <w:rPr>
                                  <w:rFonts w:ascii="游明朝" w:eastAsia="游明朝" w:hAnsi="游明朝"/>
                                </w:rPr>
                              </w:pPr>
                              <w:r w:rsidRPr="00A17108">
                                <w:rPr>
                                  <w:rFonts w:ascii="游明朝" w:eastAsia="游明朝" w:hAnsi="游明朝"/>
                                </w:rPr>
                                <w:t>(</w:t>
                              </w:r>
                              <w:r w:rsidR="001F0FF1">
                                <w:rPr>
                                  <w:rFonts w:ascii="游明朝" w:eastAsia="游明朝" w:hAnsi="游明朝" w:hint="eastAsia"/>
                                </w:rPr>
                                <w:t>1</w:t>
                              </w:r>
                              <w:r w:rsidR="001F0FF1">
                                <w:rPr>
                                  <w:rFonts w:ascii="游明朝" w:eastAsia="游明朝" w:hAnsi="游明朝"/>
                                </w:rPr>
                                <w:t>47</w:t>
                              </w:r>
                              <w:r w:rsidR="0015605B">
                                <w:rPr>
                                  <w:rFonts w:ascii="游明朝" w:eastAsia="游明朝" w:hAnsi="游明朝"/>
                                </w:rPr>
                                <w:t>-</w:t>
                              </w:r>
                              <w:r w:rsidR="001F0FF1">
                                <w:rPr>
                                  <w:rFonts w:ascii="游明朝" w:eastAsia="游明朝" w:hAnsi="游明朝" w:hint="eastAsia"/>
                                </w:rPr>
                                <w:t>1</w:t>
                              </w:r>
                              <w:r w:rsidR="001F0FF1">
                                <w:rPr>
                                  <w:rFonts w:ascii="游明朝" w:eastAsia="游明朝" w:hAnsi="游明朝"/>
                                </w:rPr>
                                <w:t>48</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A1DAF4" id="_x0000_s1138" style="position:absolute;left:0;text-align:left;margin-left:498.9pt;margin-top:128.55pt;width:36.2pt;height:35.95pt;z-index:25187123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">
                <v:rect id="Rectangle 287" o:spid="_x0000_s1139"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" filled="f" strokeweight="1.5pt">
                  <v:textbox inset="5.85pt,.7pt,5.85pt,.7pt"/>
                </v:rect>
                <v:shape id="_x0000_s1140"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" filled="f" stroked="f" strokeweight="1pt">
                  <v:textbox inset="0,0,0,0">
                    <w:txbxContent>
                      <w:p w14:paraId="13195B38" w14:textId="1020F2D0" w:rsidR="003B2FC6" w:rsidRPr="00A17108" w:rsidRDefault="003B2FC6" w:rsidP="003B2FC6">
                        <w:pPr>
                          <w:pStyle w:val="af3"/>
                          <w:rPr>
                            <w:rFonts w:ascii="游明朝" w:eastAsia="游明朝" w:hAnsi="游明朝"/>
                          </w:rPr>
                        </w:pPr>
                        <w:r w:rsidRPr="00A17108">
                          <w:rPr>
                            <w:rFonts w:ascii="游明朝" w:eastAsia="游明朝" w:hAnsi="游明朝"/>
                          </w:rPr>
                          <w:t>(</w:t>
                        </w:r>
                        <w:r w:rsidR="001F0FF1">
                          <w:rPr>
                            <w:rFonts w:ascii="游明朝" w:eastAsia="游明朝" w:hAnsi="游明朝" w:hint="eastAsia"/>
                          </w:rPr>
                          <w:t>1</w:t>
                        </w:r>
                        <w:r w:rsidR="001F0FF1">
                          <w:rPr>
                            <w:rFonts w:ascii="游明朝" w:eastAsia="游明朝" w:hAnsi="游明朝"/>
                          </w:rPr>
                          <w:t>47</w:t>
                        </w:r>
                        <w:r w:rsidR="0015605B">
                          <w:rPr>
                            <w:rFonts w:ascii="游明朝" w:eastAsia="游明朝" w:hAnsi="游明朝"/>
                          </w:rPr>
                          <w:t>-</w:t>
                        </w:r>
                        <w:r w:rsidR="001F0FF1">
                          <w:rPr>
                            <w:rFonts w:ascii="游明朝" w:eastAsia="游明朝" w:hAnsi="游明朝" w:hint="eastAsia"/>
                          </w:rPr>
                          <w:t>1</w:t>
                        </w:r>
                        <w:r w:rsidR="001F0FF1">
                          <w:rPr>
                            <w:rFonts w:ascii="游明朝" w:eastAsia="游明朝" w:hAnsi="游明朝"/>
                          </w:rPr>
                          <w:t>48</w:t>
                        </w:r>
                        <w:r w:rsidRPr="00A17108">
                          <w:rPr>
                            <w:rFonts w:ascii="游明朝" w:eastAsia="游明朝" w:hAnsi="游明朝"/>
                          </w:rPr>
                          <w:t>)</w:t>
                        </w:r>
                      </w:p>
                    </w:txbxContent>
                  </v:textbox>
                </v:shape>
                <w10:wrap anchorx="page"/>
                <w10:anchorlock/>
              </v:group>
            </w:pict>
          </mc:Fallback>
        </mc:AlternateContent>
      </w:r>
    </w:p>
    <w:p w14:paraId="0E4F9CD2" w14:textId="77777777" w:rsidR="003B2FC6" w:rsidRPr="00881D46" w:rsidRDefault="003B2FC6" w:rsidP="003B2FC6">
      <w:pPr>
        <w:spacing w:line="0" w:lineRule="atLeast"/>
        <w:rPr>
          <w:rFonts w:ascii="游明朝" w:eastAsia="游明朝" w:hAnsi="游明朝"/>
          <w:noProof/>
          <w:sz w:val="10"/>
          <w:szCs w:val="10"/>
        </w:rPr>
      </w:pPr>
    </w:p>
    <w:p w14:paraId="1F3FED59" w14:textId="77777777" w:rsidR="003B2FC6" w:rsidRPr="00881D46" w:rsidRDefault="003B2FC6" w:rsidP="003B2FC6">
      <w:pPr>
        <w:spacing w:line="0" w:lineRule="atLeast"/>
        <w:ind w:left="602" w:hangingChars="300" w:hanging="602"/>
        <w:rPr>
          <w:rFonts w:ascii="游明朝" w:eastAsia="游明朝" w:hAnsi="游明朝"/>
          <w:noProof/>
        </w:rPr>
        <w:sectPr w:rsidR="003B2FC6" w:rsidRPr="00881D46" w:rsidSect="00CF149E">
          <w:type w:val="continuous"/>
          <w:pgSz w:w="11906" w:h="16838" w:code="9"/>
          <w:pgMar w:top="1134" w:right="1134" w:bottom="1134" w:left="1134" w:header="567" w:footer="340" w:gutter="0"/>
          <w:cols w:space="425"/>
          <w:docGrid w:type="linesAndChars" w:linePitch="300" w:charSpace="162"/>
        </w:sectPr>
      </w:pPr>
    </w:p>
    <w:p w14:paraId="00502CD0" w14:textId="15AB8BFE" w:rsidR="00F81D51" w:rsidRPr="00881D46" w:rsidRDefault="003B2FC6" w:rsidP="003B2FC6">
      <w:pPr>
        <w:spacing w:line="0" w:lineRule="atLeast"/>
        <w:ind w:left="602" w:hangingChars="300" w:hanging="602"/>
        <w:rPr>
          <w:rFonts w:ascii="游明朝" w:eastAsia="游明朝" w:hAnsi="游明朝"/>
          <w:noProof/>
        </w:rPr>
      </w:pPr>
      <w:r w:rsidRPr="00881D46">
        <w:rPr>
          <w:rFonts w:ascii="游明朝" w:eastAsia="游明朝" w:hAnsi="游明朝" w:hint="eastAsia"/>
          <w:noProof/>
        </w:rPr>
        <w:t>1 .</w:t>
      </w:r>
      <w:r w:rsidR="009A100B" w:rsidRPr="00881D46">
        <w:rPr>
          <w:rFonts w:ascii="游明朝" w:eastAsia="游明朝" w:hAnsi="游明朝" w:hint="eastAsia"/>
          <w:noProof/>
        </w:rPr>
        <w:t xml:space="preserve"> </w:t>
      </w:r>
      <w:r w:rsidRPr="00881D46">
        <w:rPr>
          <w:rFonts w:ascii="游明朝" w:eastAsia="游明朝" w:hAnsi="游明朝" w:hint="eastAsia"/>
          <w:noProof/>
        </w:rPr>
        <w:t>保育士</w:t>
      </w:r>
    </w:p>
    <w:p w14:paraId="27D73470" w14:textId="325C824B" w:rsidR="00895A36" w:rsidRPr="00881D46" w:rsidRDefault="009A100B" w:rsidP="003B2FC6">
      <w:pPr>
        <w:spacing w:line="0" w:lineRule="atLeast"/>
        <w:ind w:left="602" w:hangingChars="300" w:hanging="602"/>
        <w:rPr>
          <w:rFonts w:ascii="游明朝" w:eastAsia="游明朝" w:hAnsi="游明朝"/>
          <w:noProof/>
        </w:rPr>
      </w:pPr>
      <w:r w:rsidRPr="00881D46">
        <w:rPr>
          <w:rFonts w:ascii="游明朝" w:eastAsia="游明朝" w:hAnsi="游明朝" w:hint="eastAsia"/>
          <w:noProof/>
        </w:rPr>
        <w:t>2</w:t>
      </w:r>
      <w:r w:rsidR="00F81D51" w:rsidRPr="00881D46">
        <w:rPr>
          <w:rFonts w:ascii="游明朝" w:eastAsia="游明朝" w:hAnsi="游明朝" w:hint="eastAsia"/>
          <w:noProof/>
        </w:rPr>
        <w:t xml:space="preserve"> .</w:t>
      </w:r>
      <w:r w:rsidRPr="00881D46">
        <w:rPr>
          <w:rFonts w:ascii="游明朝" w:eastAsia="游明朝" w:hAnsi="游明朝" w:hint="eastAsia"/>
          <w:noProof/>
        </w:rPr>
        <w:t xml:space="preserve"> </w:t>
      </w:r>
      <w:r w:rsidR="00895A36" w:rsidRPr="00881D46">
        <w:rPr>
          <w:rFonts w:ascii="游明朝" w:eastAsia="游明朝" w:hAnsi="游明朝" w:hint="eastAsia"/>
          <w:noProof/>
        </w:rPr>
        <w:t>保育給食</w:t>
      </w:r>
    </w:p>
    <w:p w14:paraId="5FB3CA46" w14:textId="15FB0D2E" w:rsidR="003B2FC6"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3</w:t>
      </w:r>
      <w:r w:rsidR="003B2FC6" w:rsidRPr="00475BB7">
        <w:rPr>
          <w:rFonts w:ascii="游明朝" w:eastAsia="游明朝" w:hAnsi="游明朝" w:hint="eastAsia"/>
          <w:noProof/>
        </w:rPr>
        <w:t xml:space="preserve"> . 学童指導員</w:t>
      </w:r>
    </w:p>
    <w:p w14:paraId="462E291C" w14:textId="780ECC1D" w:rsidR="009A100B"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4 . スクールカウンセラー・</w:t>
      </w:r>
      <w:r w:rsidR="00823679" w:rsidRPr="00475BB7">
        <w:rPr>
          <w:rFonts w:ascii="游明朝" w:eastAsia="游明朝" w:hAnsi="游明朝" w:hint="eastAsia"/>
          <w:noProof/>
        </w:rPr>
        <w:t>児童心理司</w:t>
      </w:r>
    </w:p>
    <w:p w14:paraId="4C621E3C" w14:textId="506F754C" w:rsidR="00895A36"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5</w:t>
      </w:r>
      <w:r w:rsidR="003B2FC6" w:rsidRPr="00475BB7">
        <w:rPr>
          <w:rFonts w:ascii="游明朝" w:eastAsia="游明朝" w:hAnsi="游明朝" w:hint="eastAsia"/>
          <w:noProof/>
        </w:rPr>
        <w:t xml:space="preserve"> . 学校給食関係職員</w:t>
      </w:r>
    </w:p>
    <w:p w14:paraId="403FE9A3" w14:textId="13A4DDA8" w:rsidR="009A100B"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6</w:t>
      </w:r>
      <w:r w:rsidR="00BC299B" w:rsidRPr="00475BB7">
        <w:rPr>
          <w:rFonts w:ascii="游明朝" w:eastAsia="游明朝" w:hAnsi="游明朝" w:hint="eastAsia"/>
          <w:noProof/>
        </w:rPr>
        <w:t xml:space="preserve"> . 学校用務員</w:t>
      </w:r>
    </w:p>
    <w:p w14:paraId="7A745466" w14:textId="79EB0138" w:rsidR="003B2FC6"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7</w:t>
      </w:r>
      <w:r w:rsidR="003B2FC6" w:rsidRPr="00475BB7">
        <w:rPr>
          <w:rFonts w:ascii="游明朝" w:eastAsia="游明朝" w:hAnsi="游明朝" w:hint="eastAsia"/>
          <w:noProof/>
        </w:rPr>
        <w:t xml:space="preserve"> . 図書館職員</w:t>
      </w:r>
    </w:p>
    <w:p w14:paraId="5BD6D713" w14:textId="5B9760A7" w:rsidR="003B2FC6"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8</w:t>
      </w:r>
      <w:r w:rsidR="003B2FC6" w:rsidRPr="00475BB7">
        <w:rPr>
          <w:rFonts w:ascii="游明朝" w:eastAsia="游明朝" w:hAnsi="游明朝" w:hint="eastAsia"/>
          <w:noProof/>
        </w:rPr>
        <w:t xml:space="preserve"> . 看護師・准看護師</w:t>
      </w:r>
    </w:p>
    <w:p w14:paraId="33A4F206" w14:textId="7AA520CF" w:rsidR="00A2258D" w:rsidRPr="00475BB7" w:rsidRDefault="009A100B"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9 .</w:t>
      </w:r>
      <w:r w:rsidR="00A2258D" w:rsidRPr="00475BB7">
        <w:rPr>
          <w:rFonts w:ascii="游明朝" w:eastAsia="游明朝" w:hAnsi="游明朝" w:hint="eastAsia"/>
          <w:noProof/>
        </w:rPr>
        <w:t>保健師</w:t>
      </w:r>
    </w:p>
    <w:p w14:paraId="2A5DBE05" w14:textId="0390730A" w:rsidR="00D76894" w:rsidRPr="00475BB7" w:rsidRDefault="00B41793"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10</w:t>
      </w:r>
      <w:r w:rsidR="00034ACF" w:rsidRPr="00475BB7">
        <w:rPr>
          <w:rFonts w:ascii="游明朝" w:eastAsia="游明朝" w:hAnsi="游明朝"/>
          <w:noProof/>
        </w:rPr>
        <w:t xml:space="preserve"> </w:t>
      </w:r>
      <w:r w:rsidR="00EE4C7B" w:rsidRPr="00475BB7">
        <w:rPr>
          <w:rFonts w:ascii="游明朝" w:eastAsia="游明朝" w:hAnsi="游明朝" w:hint="eastAsia"/>
          <w:noProof/>
        </w:rPr>
        <w:t>.</w:t>
      </w:r>
      <w:r w:rsidR="00DB2D9C" w:rsidRPr="00475BB7">
        <w:rPr>
          <w:rFonts w:ascii="游明朝" w:eastAsia="游明朝" w:hAnsi="游明朝" w:hint="eastAsia"/>
          <w:noProof/>
        </w:rPr>
        <w:t xml:space="preserve"> </w:t>
      </w:r>
      <w:r w:rsidR="009B7816" w:rsidRPr="00475BB7">
        <w:rPr>
          <w:rFonts w:ascii="游明朝" w:eastAsia="游明朝" w:hAnsi="游明朝" w:hint="eastAsia"/>
          <w:noProof/>
        </w:rPr>
        <w:t>医療</w:t>
      </w:r>
      <w:r w:rsidR="00931958" w:rsidRPr="00475BB7">
        <w:rPr>
          <w:rFonts w:ascii="游明朝" w:eastAsia="游明朝" w:hAnsi="游明朝" w:hint="eastAsia"/>
          <w:noProof/>
        </w:rPr>
        <w:t>事務職</w:t>
      </w:r>
    </w:p>
    <w:p w14:paraId="0476DE63" w14:textId="4C971368" w:rsidR="00E67311" w:rsidRPr="00475BB7" w:rsidRDefault="00B41793"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11</w:t>
      </w:r>
      <w:r w:rsidR="00EE4C7B" w:rsidRPr="00475BB7">
        <w:rPr>
          <w:rFonts w:ascii="游明朝" w:eastAsia="游明朝" w:hAnsi="游明朝" w:hint="eastAsia"/>
          <w:noProof/>
        </w:rPr>
        <w:t>.</w:t>
      </w:r>
      <w:r w:rsidR="00DB2D9C" w:rsidRPr="00475BB7">
        <w:rPr>
          <w:rFonts w:ascii="游明朝" w:eastAsia="游明朝" w:hAnsi="游明朝" w:hint="eastAsia"/>
          <w:noProof/>
        </w:rPr>
        <w:t xml:space="preserve"> </w:t>
      </w:r>
      <w:r w:rsidR="009B7816" w:rsidRPr="00475BB7">
        <w:rPr>
          <w:rFonts w:ascii="游明朝" w:eastAsia="游明朝" w:hAnsi="游明朝" w:hint="eastAsia"/>
          <w:noProof/>
        </w:rPr>
        <w:t>介護・福祉</w:t>
      </w:r>
      <w:r w:rsidR="005C6656" w:rsidRPr="00475BB7">
        <w:rPr>
          <w:rFonts w:ascii="游明朝" w:eastAsia="游明朝" w:hAnsi="游明朝" w:hint="eastAsia"/>
          <w:noProof/>
        </w:rPr>
        <w:t>職</w:t>
      </w:r>
    </w:p>
    <w:p w14:paraId="4D4B94A3" w14:textId="2D7950AF" w:rsidR="00A2258D" w:rsidRPr="00475BB7" w:rsidRDefault="00B41793"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12</w:t>
      </w:r>
      <w:r w:rsidR="003B2FC6" w:rsidRPr="00475BB7">
        <w:rPr>
          <w:rFonts w:ascii="游明朝" w:eastAsia="游明朝" w:hAnsi="游明朝" w:hint="eastAsia"/>
          <w:noProof/>
        </w:rPr>
        <w:t xml:space="preserve">. </w:t>
      </w:r>
      <w:r w:rsidR="005C6656" w:rsidRPr="00475BB7">
        <w:rPr>
          <w:rFonts w:ascii="游明朝" w:eastAsia="游明朝" w:hAnsi="游明朝" w:hint="eastAsia"/>
          <w:noProof/>
        </w:rPr>
        <w:t>技能労務職（清掃作業員・土木など）</w:t>
      </w:r>
    </w:p>
    <w:p w14:paraId="4DD08194" w14:textId="110C5271" w:rsidR="00931958" w:rsidRPr="00475BB7" w:rsidRDefault="00DB2D9C" w:rsidP="003B2FC6">
      <w:pPr>
        <w:spacing w:line="0" w:lineRule="atLeast"/>
        <w:ind w:left="602" w:hangingChars="300" w:hanging="602"/>
        <w:rPr>
          <w:rFonts w:ascii="游明朝" w:eastAsia="游明朝" w:hAnsi="游明朝"/>
          <w:noProof/>
        </w:rPr>
      </w:pPr>
      <w:r w:rsidRPr="00475BB7">
        <w:rPr>
          <w:rFonts w:ascii="游明朝" w:eastAsia="游明朝" w:hAnsi="游明朝"/>
          <w:noProof/>
        </w:rPr>
        <w:t>1</w:t>
      </w:r>
      <w:r w:rsidR="00B41793" w:rsidRPr="00475BB7">
        <w:rPr>
          <w:rFonts w:ascii="游明朝" w:eastAsia="游明朝" w:hAnsi="游明朝" w:hint="eastAsia"/>
          <w:noProof/>
        </w:rPr>
        <w:t>3</w:t>
      </w:r>
      <w:r w:rsidR="003B2FC6" w:rsidRPr="00475BB7">
        <w:rPr>
          <w:rFonts w:ascii="游明朝" w:eastAsia="游明朝" w:hAnsi="游明朝" w:hint="eastAsia"/>
          <w:noProof/>
        </w:rPr>
        <w:t xml:space="preserve"> . </w:t>
      </w:r>
      <w:r w:rsidR="005C6656" w:rsidRPr="00475BB7">
        <w:rPr>
          <w:rFonts w:ascii="游明朝" w:eastAsia="游明朝" w:hAnsi="游明朝" w:hint="eastAsia"/>
          <w:noProof/>
        </w:rPr>
        <w:t>消費生活相談員</w:t>
      </w:r>
    </w:p>
    <w:p w14:paraId="66C0F789" w14:textId="084BAFF7" w:rsidR="003B2FC6" w:rsidRPr="00881D46" w:rsidRDefault="00B41793" w:rsidP="003B2FC6">
      <w:pPr>
        <w:spacing w:line="0" w:lineRule="atLeast"/>
        <w:ind w:left="602" w:hangingChars="300" w:hanging="602"/>
        <w:rPr>
          <w:rFonts w:ascii="游明朝" w:eastAsia="游明朝" w:hAnsi="游明朝"/>
          <w:noProof/>
        </w:rPr>
      </w:pPr>
      <w:r w:rsidRPr="00475BB7">
        <w:rPr>
          <w:rFonts w:ascii="游明朝" w:eastAsia="游明朝" w:hAnsi="游明朝" w:hint="eastAsia"/>
          <w:noProof/>
        </w:rPr>
        <w:t xml:space="preserve">14 . </w:t>
      </w:r>
      <w:r w:rsidR="005C6656" w:rsidRPr="00475BB7">
        <w:rPr>
          <w:rFonts w:ascii="游明朝" w:eastAsia="游明朝" w:hAnsi="游明朝" w:hint="eastAsia"/>
          <w:noProof/>
        </w:rPr>
        <w:t>婦人相談員</w:t>
      </w:r>
      <w:r w:rsidR="00931958" w:rsidRPr="00475BB7">
        <w:rPr>
          <w:rFonts w:ascii="游明朝" w:eastAsia="游明朝" w:hAnsi="游明朝" w:hint="eastAsia"/>
          <w:noProof/>
        </w:rPr>
        <w:t>・DV相談</w:t>
      </w:r>
      <w:r w:rsidR="00A2258D" w:rsidRPr="00475BB7">
        <w:rPr>
          <w:rFonts w:ascii="游明朝" w:eastAsia="游明朝" w:hAnsi="游明朝" w:hint="eastAsia"/>
          <w:noProof/>
        </w:rPr>
        <w:t>員</w:t>
      </w:r>
      <w:r w:rsidR="00823679" w:rsidRPr="00475BB7">
        <w:rPr>
          <w:rFonts w:ascii="游明朝" w:eastAsia="游明朝" w:hAnsi="游明朝" w:hint="eastAsia"/>
          <w:noProof/>
        </w:rPr>
        <w:t>・児童相談員</w:t>
      </w:r>
    </w:p>
    <w:p w14:paraId="13E53EC7" w14:textId="6F4D0A17" w:rsidR="003B2FC6" w:rsidRPr="00881D46" w:rsidRDefault="00DB2D9C" w:rsidP="003B2FC6">
      <w:pPr>
        <w:spacing w:line="0" w:lineRule="atLeast"/>
        <w:ind w:left="602" w:hangingChars="300" w:hanging="602"/>
        <w:rPr>
          <w:rFonts w:ascii="游明朝" w:eastAsia="游明朝" w:hAnsi="游明朝"/>
          <w:noProof/>
        </w:rPr>
      </w:pPr>
      <w:r w:rsidRPr="00881D46">
        <w:rPr>
          <w:rFonts w:ascii="游明朝" w:eastAsia="游明朝" w:hAnsi="游明朝"/>
          <w:noProof/>
        </w:rPr>
        <w:t>1</w:t>
      </w:r>
      <w:r w:rsidR="00B41793" w:rsidRPr="00881D46">
        <w:rPr>
          <w:rFonts w:ascii="游明朝" w:eastAsia="游明朝" w:hAnsi="游明朝"/>
          <w:noProof/>
        </w:rPr>
        <w:t>5</w:t>
      </w:r>
      <w:r w:rsidR="003B2FC6" w:rsidRPr="00881D46">
        <w:rPr>
          <w:rFonts w:ascii="游明朝" w:eastAsia="游明朝" w:hAnsi="游明朝" w:hint="eastAsia"/>
          <w:noProof/>
        </w:rPr>
        <w:t xml:space="preserve"> . ケースワーカー（生活保護業務）</w:t>
      </w:r>
    </w:p>
    <w:p w14:paraId="5CA6235F" w14:textId="6EBDE11F" w:rsidR="003B2FC6" w:rsidRPr="00881D46" w:rsidRDefault="003B2FC6" w:rsidP="003B2FC6">
      <w:pPr>
        <w:spacing w:line="0" w:lineRule="atLeast"/>
        <w:ind w:left="602" w:hangingChars="300" w:hanging="602"/>
        <w:rPr>
          <w:rFonts w:ascii="游明朝" w:eastAsia="游明朝" w:hAnsi="游明朝"/>
          <w:noProof/>
        </w:rPr>
      </w:pPr>
      <w:r w:rsidRPr="00881D46">
        <w:rPr>
          <w:rFonts w:ascii="游明朝" w:eastAsia="游明朝" w:hAnsi="游明朝" w:hint="eastAsia"/>
          <w:noProof/>
        </w:rPr>
        <w:t>1</w:t>
      </w:r>
      <w:r w:rsidR="00B41793" w:rsidRPr="00881D46">
        <w:rPr>
          <w:rFonts w:ascii="游明朝" w:eastAsia="游明朝" w:hAnsi="游明朝"/>
          <w:noProof/>
        </w:rPr>
        <w:t>6</w:t>
      </w:r>
      <w:r w:rsidRPr="00881D46">
        <w:rPr>
          <w:rFonts w:ascii="游明朝" w:eastAsia="游明朝" w:hAnsi="游明朝" w:hint="eastAsia"/>
          <w:noProof/>
        </w:rPr>
        <w:t xml:space="preserve"> . 一般事務</w:t>
      </w:r>
    </w:p>
    <w:p w14:paraId="6CA7CD80" w14:textId="248CB068" w:rsidR="003B2FC6" w:rsidRPr="00881D46" w:rsidRDefault="003B2FC6" w:rsidP="003B2FC6">
      <w:pPr>
        <w:spacing w:line="0" w:lineRule="atLeast"/>
        <w:ind w:left="602" w:hangingChars="300" w:hanging="602"/>
        <w:rPr>
          <w:rFonts w:ascii="游明朝" w:eastAsia="游明朝" w:hAnsi="游明朝"/>
          <w:noProof/>
        </w:rPr>
      </w:pPr>
      <w:r w:rsidRPr="00881D46">
        <w:rPr>
          <w:rFonts w:ascii="游明朝" w:eastAsia="游明朝" w:hAnsi="游明朝" w:hint="eastAsia"/>
          <w:noProof/>
        </w:rPr>
        <w:t>1</w:t>
      </w:r>
      <w:r w:rsidR="00B41793" w:rsidRPr="00881D46">
        <w:rPr>
          <w:rFonts w:ascii="游明朝" w:eastAsia="游明朝" w:hAnsi="游明朝"/>
          <w:noProof/>
        </w:rPr>
        <w:t>7</w:t>
      </w:r>
      <w:r w:rsidRPr="00881D46">
        <w:rPr>
          <w:rFonts w:ascii="游明朝" w:eastAsia="游明朝" w:hAnsi="游明朝" w:hint="eastAsia"/>
          <w:noProof/>
        </w:rPr>
        <w:t xml:space="preserve"> . その他、1～1</w:t>
      </w:r>
      <w:r w:rsidR="00B41793" w:rsidRPr="00881D46">
        <w:rPr>
          <w:rFonts w:ascii="游明朝" w:eastAsia="游明朝" w:hAnsi="游明朝"/>
          <w:noProof/>
        </w:rPr>
        <w:t>6</w:t>
      </w:r>
      <w:r w:rsidRPr="00881D46">
        <w:rPr>
          <w:rFonts w:ascii="游明朝" w:eastAsia="游明朝" w:hAnsi="游明朝" w:hint="eastAsia"/>
          <w:noProof/>
        </w:rPr>
        <w:t>以外の職種</w:t>
      </w:r>
    </w:p>
    <w:p w14:paraId="7C83871B" w14:textId="77777777" w:rsidR="003B2FC6" w:rsidRPr="00881D46" w:rsidRDefault="003B2FC6" w:rsidP="003B2FC6">
      <w:pPr>
        <w:spacing w:line="0" w:lineRule="atLeast"/>
        <w:ind w:left="602" w:hangingChars="300" w:hanging="602"/>
        <w:rPr>
          <w:rFonts w:ascii="游明朝" w:eastAsia="游明朝" w:hAnsi="游明朝"/>
          <w:noProof/>
        </w:rPr>
        <w:sectPr w:rsidR="003B2FC6" w:rsidRPr="00881D46" w:rsidSect="001A10C8">
          <w:type w:val="continuous"/>
          <w:pgSz w:w="11906" w:h="16838" w:code="9"/>
          <w:pgMar w:top="1134" w:right="1134" w:bottom="1134" w:left="1134" w:header="567" w:footer="340" w:gutter="0"/>
          <w:cols w:num="2" w:space="425"/>
          <w:docGrid w:type="linesAndChars" w:linePitch="300" w:charSpace="162"/>
        </w:sectPr>
      </w:pPr>
    </w:p>
    <w:p w14:paraId="147138DC" w14:textId="77777777" w:rsidR="003B2FC6" w:rsidRPr="00881D46" w:rsidRDefault="003B2FC6" w:rsidP="003B2FC6">
      <w:pPr>
        <w:spacing w:line="0" w:lineRule="atLeast"/>
        <w:rPr>
          <w:rFonts w:ascii="游明朝" w:eastAsia="游明朝" w:hAnsi="游明朝"/>
          <w:noProof/>
          <w:sz w:val="16"/>
          <w:szCs w:val="16"/>
        </w:rPr>
      </w:pPr>
    </w:p>
    <w:p w14:paraId="569F02CC" w14:textId="77777777" w:rsidR="003B2FC6" w:rsidRPr="00881D46" w:rsidRDefault="003B2FC6" w:rsidP="003B2FC6">
      <w:pPr>
        <w:spacing w:line="0" w:lineRule="atLeast"/>
        <w:rPr>
          <w:rFonts w:ascii="游明朝" w:eastAsia="游明朝" w:hAnsi="游明朝"/>
          <w:noProof/>
          <w:sz w:val="16"/>
          <w:szCs w:val="16"/>
        </w:rPr>
      </w:pPr>
    </w:p>
    <w:p w14:paraId="3E1E7DF3" w14:textId="0E192E04" w:rsidR="001F0FF1" w:rsidRPr="00881D46" w:rsidRDefault="001F0FF1" w:rsidP="001F0FF1">
      <w:pPr>
        <w:spacing w:line="0" w:lineRule="atLeast"/>
        <w:rPr>
          <w:rFonts w:ascii="游ゴシック" w:eastAsia="游ゴシック" w:hAnsi="游ゴシック"/>
          <w:noProof/>
          <w:sz w:val="21"/>
          <w:szCs w:val="21"/>
        </w:rPr>
      </w:pPr>
      <w:r w:rsidRPr="00881D46">
        <w:rPr>
          <w:rFonts w:ascii="游ゴシック" w:eastAsia="游ゴシック" w:hAnsi="游ゴシック" w:hint="eastAsia"/>
          <w:noProof/>
          <w:sz w:val="21"/>
          <w:szCs w:val="21"/>
        </w:rPr>
        <w:t>Q</w:t>
      </w:r>
      <w:r w:rsidR="007C79AF" w:rsidRPr="00881D46">
        <w:rPr>
          <w:rFonts w:ascii="游ゴシック" w:eastAsia="游ゴシック" w:hAnsi="游ゴシック" w:hint="eastAsia"/>
          <w:noProof/>
          <w:sz w:val="21"/>
          <w:szCs w:val="21"/>
        </w:rPr>
        <w:t>49</w:t>
      </w:r>
      <w:r w:rsidRPr="00881D46">
        <w:rPr>
          <w:rFonts w:ascii="游ゴシック" w:eastAsia="游ゴシック" w:hAnsi="游ゴシック" w:hint="eastAsia"/>
          <w:noProof/>
          <w:sz w:val="21"/>
          <w:szCs w:val="21"/>
        </w:rPr>
        <w:t>．あなたの賃金は、前歴換算（前職を含めこれまでの経験を考慮）した賃金になっていると思いますか。</w:t>
      </w:r>
    </w:p>
    <w:p w14:paraId="32D2AE64" w14:textId="77777777" w:rsidR="001F0FF1" w:rsidRPr="00881D46" w:rsidRDefault="001F0FF1" w:rsidP="001F0FF1">
      <w:pPr>
        <w:spacing w:line="0" w:lineRule="atLeast"/>
        <w:rPr>
          <w:rFonts w:ascii="游ゴシック" w:eastAsia="游ゴシック" w:hAnsi="游ゴシック"/>
          <w:noProof/>
        </w:rPr>
        <w:sectPr w:rsidR="001F0FF1" w:rsidRPr="00881D46" w:rsidSect="007A2D9E">
          <w:type w:val="continuous"/>
          <w:pgSz w:w="11906" w:h="16838" w:code="9"/>
          <w:pgMar w:top="1134" w:right="1134" w:bottom="1134" w:left="1134" w:header="567" w:footer="567" w:gutter="0"/>
          <w:cols w:space="425"/>
          <w:docGrid w:linePitch="300" w:charSpace="162"/>
        </w:sectPr>
      </w:pPr>
    </w:p>
    <w:p w14:paraId="5779075F" w14:textId="77777777" w:rsidR="001F0FF1" w:rsidRPr="00881D46" w:rsidRDefault="001F0FF1" w:rsidP="001F0FF1">
      <w:pPr>
        <w:spacing w:line="0" w:lineRule="atLeast"/>
        <w:rPr>
          <w:rFonts w:ascii="游明朝" w:eastAsia="游明朝" w:hAnsi="游明朝"/>
          <w:noProof/>
        </w:rPr>
      </w:pPr>
      <w:r w:rsidRPr="00881D46">
        <w:rPr>
          <w:rFonts w:ascii="游明朝" w:eastAsia="游明朝" w:hAnsi="游明朝"/>
          <w:noProof/>
        </w:rPr>
        <w:t xml:space="preserve"> </w:t>
      </w:r>
      <w:r w:rsidRPr="00881D46">
        <w:rPr>
          <w:rFonts w:ascii="游明朝" w:eastAsia="游明朝" w:hAnsi="游明朝" w:hint="eastAsia"/>
          <w:noProof/>
        </w:rPr>
        <w:t>1 . そう思う</w:t>
      </w:r>
    </w:p>
    <w:p w14:paraId="591CA792" w14:textId="77777777" w:rsidR="001F0FF1" w:rsidRPr="00881D46" w:rsidRDefault="001F0FF1" w:rsidP="001F0FF1">
      <w:pPr>
        <w:spacing w:line="0" w:lineRule="atLeast"/>
        <w:rPr>
          <w:rFonts w:ascii="游明朝" w:eastAsia="游明朝" w:hAnsi="游明朝"/>
          <w:noProof/>
        </w:rPr>
      </w:pPr>
      <w:r w:rsidRPr="00881D46">
        <w:rPr>
          <w:rFonts w:ascii="游明朝" w:eastAsia="游明朝" w:hAnsi="游明朝"/>
          <w:noProof/>
        </w:rPr>
        <w:t xml:space="preserve"> </w:t>
      </w:r>
      <w:r w:rsidRPr="00881D46">
        <w:rPr>
          <w:rFonts w:ascii="游明朝" w:eastAsia="游明朝" w:hAnsi="游明朝" w:hint="eastAsia"/>
          <w:noProof/>
        </w:rPr>
        <w:t>2 . どちらかといえばそう思う</w:t>
      </w:r>
    </w:p>
    <w:p w14:paraId="3B5560A2" w14:textId="77777777" w:rsidR="001F0FF1" w:rsidRPr="00881D46" w:rsidRDefault="001F0FF1" w:rsidP="001F0FF1">
      <w:pPr>
        <w:spacing w:line="0" w:lineRule="atLeast"/>
        <w:rPr>
          <w:rFonts w:ascii="游明朝" w:eastAsia="游明朝" w:hAnsi="游明朝"/>
          <w:noProof/>
        </w:rPr>
      </w:pPr>
      <w:r w:rsidRPr="00881D46">
        <w:rPr>
          <w:rFonts w:ascii="游明朝" w:eastAsia="游明朝" w:hAnsi="游明朝" w:hint="eastAsia"/>
          <w:noProof/>
        </w:rPr>
        <w:t xml:space="preserve"> </w:t>
      </w:r>
      <w:r w:rsidRPr="00881D46">
        <w:rPr>
          <w:rFonts w:ascii="游明朝" w:eastAsia="游明朝" w:hAnsi="游明朝"/>
          <w:noProof/>
        </w:rPr>
        <w:t>3</w:t>
      </w:r>
      <w:r w:rsidRPr="00881D46">
        <w:rPr>
          <w:rFonts w:ascii="游明朝" w:eastAsia="游明朝" w:hAnsi="游明朝" w:hint="eastAsia"/>
          <w:noProof/>
        </w:rPr>
        <w:t xml:space="preserve"> . どちらかといえばそう思わない</w:t>
      </w:r>
    </w:p>
    <w:p w14:paraId="55690376" w14:textId="77777777" w:rsidR="001F0FF1" w:rsidRPr="00881D46" w:rsidRDefault="001F0FF1" w:rsidP="001F0FF1">
      <w:pPr>
        <w:spacing w:line="0" w:lineRule="atLeast"/>
        <w:rPr>
          <w:rFonts w:ascii="游明朝" w:eastAsia="游明朝" w:hAnsi="游明朝"/>
          <w:noProof/>
        </w:rPr>
        <w:sectPr w:rsidR="001F0FF1" w:rsidRPr="00881D46" w:rsidSect="00CA3390">
          <w:type w:val="continuous"/>
          <w:pgSz w:w="11906" w:h="16838" w:code="9"/>
          <w:pgMar w:top="1134" w:right="1134" w:bottom="1134" w:left="1134" w:header="567" w:footer="567" w:gutter="0"/>
          <w:cols w:num="2" w:space="425"/>
          <w:docGrid w:linePitch="300" w:charSpace="162"/>
        </w:sectPr>
      </w:pPr>
      <w:r w:rsidRPr="00881D46">
        <w:rPr>
          <w:rFonts w:ascii="游明朝" w:eastAsia="游明朝" w:hAnsi="游明朝" w:hint="eastAsia"/>
          <w:noProof/>
        </w:rPr>
        <w:t xml:space="preserve"> </w:t>
      </w:r>
      <w:r w:rsidRPr="00881D46">
        <w:rPr>
          <w:rFonts w:ascii="游明朝" w:eastAsia="游明朝" w:hAnsi="游明朝"/>
          <w:noProof/>
        </w:rPr>
        <w:t>4</w:t>
      </w:r>
      <w:r w:rsidRPr="00881D46">
        <w:rPr>
          <w:rFonts w:ascii="游明朝" w:eastAsia="游明朝" w:hAnsi="游明朝" w:hint="eastAsia"/>
          <w:noProof/>
        </w:rPr>
        <w:t xml:space="preserve"> . そう思わない</w:t>
      </w:r>
      <w:r w:rsidRPr="00881D46">
        <w:rPr>
          <w:rFonts w:ascii="游ゴシック" w:eastAsia="游ゴシック" w:hAnsi="游ゴシック" w:hint="eastAsia"/>
          <w:noProof/>
          <w:sz w:val="21"/>
          <w:szCs w:val="21"/>
        </w:rPr>
        <mc:AlternateContent>
          <mc:Choice Requires="wpg">
            <w:drawing>
              <wp:anchor distT="0" distB="0" distL="114300" distR="114300" simplePos="0" relativeHeight="251891712" behindDoc="0" locked="1" layoutInCell="1" allowOverlap="1" wp14:anchorId="540512CD" wp14:editId="61AF1E8F">
                <wp:simplePos x="0" y="0"/>
                <wp:positionH relativeFrom="page">
                  <wp:posOffset>6335395</wp:posOffset>
                </wp:positionH>
                <wp:positionV relativeFrom="paragraph">
                  <wp:posOffset>-151130</wp:posOffset>
                </wp:positionV>
                <wp:extent cx="459740" cy="456565"/>
                <wp:effectExtent l="0" t="0" r="16510" b="635"/>
                <wp:wrapNone/>
                <wp:docPr id="6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61"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CED06B" w14:textId="797FD377" w:rsidR="001F0FF1" w:rsidRPr="00A17108" w:rsidRDefault="001F0FF1" w:rsidP="001F0FF1">
                              <w:pPr>
                                <w:pStyle w:val="af3"/>
                                <w:rPr>
                                  <w:rFonts w:ascii="游明朝" w:eastAsia="游明朝" w:hAnsi="游明朝"/>
                                </w:rPr>
                              </w:pPr>
                              <w:r w:rsidRPr="00A17108">
                                <w:rPr>
                                  <w:rFonts w:ascii="游明朝" w:eastAsia="游明朝" w:hAnsi="游明朝"/>
                                </w:rPr>
                                <w:t>(</w:t>
                              </w:r>
                              <w:r w:rsidR="007C79AF">
                                <w:rPr>
                                  <w:rFonts w:ascii="游明朝" w:eastAsia="游明朝" w:hAnsi="游明朝" w:hint="eastAsia"/>
                                </w:rPr>
                                <w:t>149</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0512CD" id="_x0000_s1141" style="position:absolute;left:0;text-align:left;margin-left:498.85pt;margin-top:-11.9pt;width:36.2pt;height:35.95pt;z-index:25189171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">
                <v:rect id="Rectangle 287" o:spid="_x0000_s1142"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" filled="f" strokeweight="1.5pt">
                  <v:textbox inset="5.85pt,.7pt,5.85pt,.7pt"/>
                </v:rect>
                <v:shape id="_x0000_s1143"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" filled="f" stroked="f" strokeweight="1pt">
                  <v:textbox inset="0,0,0,0">
                    <w:txbxContent>
                      <w:p w14:paraId="69CED06B" w14:textId="797FD377" w:rsidR="001F0FF1" w:rsidRPr="00A17108" w:rsidRDefault="001F0FF1" w:rsidP="001F0FF1">
                        <w:pPr>
                          <w:pStyle w:val="af3"/>
                          <w:rPr>
                            <w:rFonts w:ascii="游明朝" w:eastAsia="游明朝" w:hAnsi="游明朝"/>
                          </w:rPr>
                        </w:pPr>
                        <w:r w:rsidRPr="00A17108">
                          <w:rPr>
                            <w:rFonts w:ascii="游明朝" w:eastAsia="游明朝" w:hAnsi="游明朝"/>
                          </w:rPr>
                          <w:t>(</w:t>
                        </w:r>
                        <w:r w:rsidR="007C79AF">
                          <w:rPr>
                            <w:rFonts w:ascii="游明朝" w:eastAsia="游明朝" w:hAnsi="游明朝" w:hint="eastAsia"/>
                          </w:rPr>
                          <w:t>149</w:t>
                        </w:r>
                        <w:r w:rsidRPr="00A17108">
                          <w:rPr>
                            <w:rFonts w:ascii="游明朝" w:eastAsia="游明朝" w:hAnsi="游明朝"/>
                          </w:rPr>
                          <w:t>)</w:t>
                        </w:r>
                      </w:p>
                    </w:txbxContent>
                  </v:textbox>
                </v:shape>
                <w10:wrap anchorx="page"/>
                <w10:anchorlock/>
              </v:group>
            </w:pict>
          </mc:Fallback>
        </mc:AlternateContent>
      </w:r>
    </w:p>
    <w:p w14:paraId="38B6B330" w14:textId="77777777" w:rsidR="001F0FF1" w:rsidRPr="00881D46" w:rsidRDefault="001F0FF1" w:rsidP="001F0FF1">
      <w:pPr>
        <w:spacing w:line="0" w:lineRule="atLeast"/>
        <w:rPr>
          <w:rFonts w:ascii="游明朝" w:eastAsia="游明朝" w:hAnsi="游明朝"/>
          <w:noProof/>
          <w:sz w:val="16"/>
          <w:szCs w:val="16"/>
        </w:rPr>
      </w:pPr>
    </w:p>
    <w:p w14:paraId="1901816C" w14:textId="77777777" w:rsidR="001F0FF1" w:rsidRPr="00881D46" w:rsidRDefault="001F0FF1" w:rsidP="003B2FC6">
      <w:pPr>
        <w:spacing w:line="0" w:lineRule="atLeast"/>
        <w:rPr>
          <w:rFonts w:ascii="游明朝" w:eastAsia="游明朝" w:hAnsi="游明朝"/>
          <w:noProof/>
          <w:sz w:val="16"/>
          <w:szCs w:val="16"/>
        </w:rPr>
      </w:pPr>
    </w:p>
    <w:p w14:paraId="2D3B3E44" w14:textId="3C7E0A9C" w:rsidR="003B2FC6" w:rsidRPr="00881D46" w:rsidRDefault="003B2FC6" w:rsidP="003B2FC6">
      <w:pPr>
        <w:spacing w:line="0" w:lineRule="atLeast"/>
        <w:ind w:left="632" w:hangingChars="300" w:hanging="632"/>
        <w:rPr>
          <w:rFonts w:ascii="游ゴシック" w:eastAsia="游ゴシック" w:hAnsi="游ゴシック"/>
          <w:noProof/>
          <w:sz w:val="21"/>
          <w:szCs w:val="21"/>
        </w:rPr>
      </w:pPr>
      <w:r w:rsidRPr="00881D46">
        <w:rPr>
          <w:rFonts w:ascii="游ゴシック" w:eastAsia="游ゴシック" w:hAnsi="游ゴシック" w:hint="eastAsia"/>
          <w:noProof/>
          <w:sz w:val="21"/>
          <w:szCs w:val="21"/>
        </w:rPr>
        <w:t>Q</w:t>
      </w:r>
      <w:r w:rsidR="007C79AF" w:rsidRPr="00881D46">
        <w:rPr>
          <w:rFonts w:ascii="游ゴシック" w:eastAsia="游ゴシック" w:hAnsi="游ゴシック" w:hint="eastAsia"/>
          <w:noProof/>
          <w:sz w:val="21"/>
          <w:szCs w:val="21"/>
        </w:rPr>
        <w:t>50</w:t>
      </w:r>
      <w:r w:rsidRPr="00881D46">
        <w:rPr>
          <w:rFonts w:ascii="游ゴシック" w:eastAsia="游ゴシック" w:hAnsi="游ゴシック" w:hint="eastAsia"/>
          <w:noProof/>
          <w:sz w:val="21"/>
          <w:szCs w:val="21"/>
        </w:rPr>
        <w:t>．あなたの給与や</w:t>
      </w:r>
      <w:r w:rsidR="00D11DF5" w:rsidRPr="00881D46">
        <w:rPr>
          <w:rFonts w:ascii="游ゴシック" w:eastAsia="游ゴシック" w:hAnsi="游ゴシック" w:hint="eastAsia"/>
          <w:noProof/>
          <w:sz w:val="21"/>
          <w:szCs w:val="21"/>
        </w:rPr>
        <w:t>各種休暇制度などの</w:t>
      </w:r>
      <w:r w:rsidRPr="00881D46">
        <w:rPr>
          <w:rFonts w:ascii="游ゴシック" w:eastAsia="游ゴシック" w:hAnsi="游ゴシック" w:hint="eastAsia"/>
          <w:noProof/>
          <w:sz w:val="21"/>
          <w:szCs w:val="21"/>
        </w:rPr>
        <w:t>労働条件は、同じような仕事をしている正規職員と比べて、どの程度の差があると感じますか。</w:t>
      </w:r>
      <w:r w:rsidRPr="00881D46">
        <w:rPr>
          <w:rFonts w:ascii="游ゴシック" w:eastAsia="游ゴシック" w:hAnsi="游ゴシック" w:hint="eastAsia"/>
          <w:noProof/>
          <w:sz w:val="21"/>
          <w:szCs w:val="21"/>
        </w:rPr>
        <mc:AlternateContent>
          <mc:Choice Requires="wpg">
            <w:drawing>
              <wp:anchor distT="0" distB="0" distL="114300" distR="114300" simplePos="0" relativeHeight="251877376" behindDoc="0" locked="1" layoutInCell="1" allowOverlap="1" wp14:anchorId="575A67A9" wp14:editId="4247A45F">
                <wp:simplePos x="0" y="0"/>
                <wp:positionH relativeFrom="page">
                  <wp:posOffset>6332855</wp:posOffset>
                </wp:positionH>
                <wp:positionV relativeFrom="paragraph">
                  <wp:posOffset>1024890</wp:posOffset>
                </wp:positionV>
                <wp:extent cx="459740" cy="456565"/>
                <wp:effectExtent l="0" t="0" r="16510" b="635"/>
                <wp:wrapNone/>
                <wp:docPr id="53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540"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1"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BD43F3" w14:textId="115320EA" w:rsidR="003B2FC6" w:rsidRPr="00A17108" w:rsidRDefault="003B2FC6" w:rsidP="003B2FC6">
                              <w:pPr>
                                <w:pStyle w:val="af3"/>
                                <w:rPr>
                                  <w:rFonts w:ascii="游明朝" w:eastAsia="游明朝" w:hAnsi="游明朝"/>
                                </w:rPr>
                              </w:pPr>
                              <w:r w:rsidRPr="00A17108">
                                <w:rPr>
                                  <w:rFonts w:ascii="游明朝" w:eastAsia="游明朝" w:hAnsi="游明朝"/>
                                </w:rPr>
                                <w:t>(</w:t>
                              </w:r>
                              <w:r w:rsidR="00B05356">
                                <w:rPr>
                                  <w:rFonts w:ascii="游明朝" w:eastAsia="游明朝" w:hAnsi="游明朝" w:hint="eastAsia"/>
                                </w:rPr>
                                <w:t>150</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5A67A9" id="_x0000_s1144" style="position:absolute;left:0;text-align:left;margin-left:498.65pt;margin-top:80.7pt;width:36.2pt;height:35.95pt;z-index:251877376;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">
                <v:rect id="Rectangle 287" o:spid="_x0000_s1145"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" filled="f" strokeweight="1.5pt">
                  <v:textbox inset="5.85pt,.7pt,5.85pt,.7pt"/>
                </v:rect>
                <v:shape id="_x0000_s1146"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" filled="f" stroked="f" strokeweight="1pt">
                  <v:textbox inset="0,0,0,0">
                    <w:txbxContent>
                      <w:p w14:paraId="5ABD43F3" w14:textId="115320EA" w:rsidR="003B2FC6" w:rsidRPr="00A17108" w:rsidRDefault="003B2FC6" w:rsidP="003B2FC6">
                        <w:pPr>
                          <w:pStyle w:val="af3"/>
                          <w:rPr>
                            <w:rFonts w:ascii="游明朝" w:eastAsia="游明朝" w:hAnsi="游明朝"/>
                          </w:rPr>
                        </w:pPr>
                        <w:r w:rsidRPr="00A17108">
                          <w:rPr>
                            <w:rFonts w:ascii="游明朝" w:eastAsia="游明朝" w:hAnsi="游明朝"/>
                          </w:rPr>
                          <w:t>(</w:t>
                        </w:r>
                        <w:r w:rsidR="00B05356">
                          <w:rPr>
                            <w:rFonts w:ascii="游明朝" w:eastAsia="游明朝" w:hAnsi="游明朝" w:hint="eastAsia"/>
                          </w:rPr>
                          <w:t>150</w:t>
                        </w:r>
                        <w:r w:rsidRPr="00A17108">
                          <w:rPr>
                            <w:rFonts w:ascii="游明朝" w:eastAsia="游明朝" w:hAnsi="游明朝"/>
                          </w:rPr>
                          <w:t>)</w:t>
                        </w:r>
                      </w:p>
                    </w:txbxContent>
                  </v:textbox>
                </v:shape>
                <w10:wrap anchorx="page"/>
                <w10:anchorlock/>
              </v:group>
            </w:pict>
          </mc:Fallback>
        </mc:AlternateContent>
      </w:r>
    </w:p>
    <w:p w14:paraId="54D072F2" w14:textId="77777777" w:rsidR="003B2FC6" w:rsidRPr="00881D46" w:rsidRDefault="003B2FC6" w:rsidP="003B2FC6">
      <w:pPr>
        <w:spacing w:line="0" w:lineRule="atLeast"/>
        <w:rPr>
          <w:rFonts w:ascii="游明朝" w:eastAsia="游明朝" w:hAnsi="游明朝"/>
          <w:noProof/>
          <w:sz w:val="10"/>
          <w:szCs w:val="10"/>
        </w:rPr>
      </w:pPr>
    </w:p>
    <w:p w14:paraId="5BD68940" w14:textId="77777777" w:rsidR="003B2FC6" w:rsidRPr="00881D46" w:rsidRDefault="003B2FC6" w:rsidP="003B2FC6">
      <w:pPr>
        <w:spacing w:line="0" w:lineRule="atLeast"/>
        <w:rPr>
          <w:rFonts w:ascii="游明朝" w:eastAsia="游明朝" w:hAnsi="游明朝"/>
          <w:noProof/>
        </w:rPr>
        <w:sectPr w:rsidR="003B2FC6" w:rsidRPr="00881D46" w:rsidSect="00CF149E">
          <w:type w:val="continuous"/>
          <w:pgSz w:w="11906" w:h="16838" w:code="9"/>
          <w:pgMar w:top="1134" w:right="1134" w:bottom="1134" w:left="1134" w:header="567" w:footer="340" w:gutter="0"/>
          <w:cols w:space="425"/>
          <w:docGrid w:type="linesAndChars" w:linePitch="300" w:charSpace="162"/>
        </w:sectPr>
      </w:pPr>
    </w:p>
    <w:p w14:paraId="505C4633"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1 . 大きな差があると感じる</w:t>
      </w:r>
    </w:p>
    <w:p w14:paraId="7EFDE638"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2 . やや差があると感じる</w:t>
      </w:r>
    </w:p>
    <w:p w14:paraId="6D75EE6C"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3 . あまり差を感じない</w:t>
      </w:r>
    </w:p>
    <w:p w14:paraId="60489DA4" w14:textId="77777777" w:rsidR="003B2FC6" w:rsidRPr="00881D46" w:rsidRDefault="003B2FC6" w:rsidP="003B2FC6">
      <w:pPr>
        <w:spacing w:line="0" w:lineRule="atLeast"/>
        <w:rPr>
          <w:rFonts w:ascii="游明朝" w:eastAsia="游明朝" w:hAnsi="游明朝"/>
          <w:noProof/>
        </w:rPr>
      </w:pPr>
      <w:r w:rsidRPr="00881D46">
        <w:rPr>
          <w:rFonts w:ascii="游明朝" w:eastAsia="游明朝" w:hAnsi="游明朝" w:hint="eastAsia"/>
          <w:noProof/>
        </w:rPr>
        <w:t>4 . 同じような仕事をしている正規職員はいない</w:t>
      </w:r>
    </w:p>
    <w:p w14:paraId="5CD498E2" w14:textId="77777777" w:rsidR="003B2FC6" w:rsidRPr="00881D46" w:rsidRDefault="003B2FC6" w:rsidP="003B2FC6">
      <w:pPr>
        <w:spacing w:line="0" w:lineRule="atLeast"/>
        <w:rPr>
          <w:rFonts w:ascii="游明朝" w:eastAsia="游明朝" w:hAnsi="游明朝"/>
          <w:noProof/>
          <w:sz w:val="16"/>
          <w:szCs w:val="16"/>
        </w:rPr>
        <w:sectPr w:rsidR="003B2FC6" w:rsidRPr="00881D46" w:rsidSect="001A10C8">
          <w:type w:val="continuous"/>
          <w:pgSz w:w="11906" w:h="16838" w:code="9"/>
          <w:pgMar w:top="1134" w:right="1134" w:bottom="1134" w:left="1134" w:header="567" w:footer="340" w:gutter="0"/>
          <w:cols w:num="2" w:space="425"/>
          <w:docGrid w:type="linesAndChars" w:linePitch="300" w:charSpace="162"/>
        </w:sectPr>
      </w:pPr>
    </w:p>
    <w:p w14:paraId="62F9FD0D" w14:textId="77777777" w:rsidR="003B2FC6" w:rsidRPr="00881D46" w:rsidRDefault="003B2FC6" w:rsidP="003B2FC6">
      <w:pPr>
        <w:spacing w:line="0" w:lineRule="atLeast"/>
        <w:rPr>
          <w:rFonts w:ascii="游明朝" w:eastAsia="游明朝" w:hAnsi="游明朝"/>
          <w:b/>
          <w:noProof/>
          <w:sz w:val="16"/>
          <w:szCs w:val="16"/>
        </w:rPr>
      </w:pPr>
    </w:p>
    <w:p w14:paraId="2B6DCB98" w14:textId="77777777" w:rsidR="003B2FC6" w:rsidRPr="00881D46" w:rsidRDefault="003B2FC6" w:rsidP="003B2FC6">
      <w:pPr>
        <w:spacing w:line="0" w:lineRule="atLeast"/>
        <w:rPr>
          <w:rFonts w:ascii="游明朝" w:eastAsia="游明朝" w:hAnsi="游明朝"/>
          <w:noProof/>
          <w:sz w:val="16"/>
          <w:szCs w:val="16"/>
        </w:rPr>
      </w:pPr>
    </w:p>
    <w:p w14:paraId="79DDFB54" w14:textId="77777777" w:rsidR="006F64D5" w:rsidRPr="00881D46" w:rsidRDefault="006F64D5">
      <w:pPr>
        <w:widowControl/>
        <w:jc w:val="left"/>
        <w:rPr>
          <w:rFonts w:ascii="游ゴシック" w:eastAsia="游ゴシック" w:hAnsi="游ゴシック"/>
          <w:noProof/>
          <w:sz w:val="21"/>
          <w:szCs w:val="21"/>
        </w:rPr>
      </w:pPr>
      <w:r w:rsidRPr="00881D46">
        <w:rPr>
          <w:rFonts w:ascii="游ゴシック" w:eastAsia="游ゴシック" w:hAnsi="游ゴシック"/>
          <w:noProof/>
          <w:sz w:val="21"/>
          <w:szCs w:val="21"/>
        </w:rPr>
        <w:br w:type="page"/>
      </w:r>
    </w:p>
    <w:p w14:paraId="7E0B855F" w14:textId="58808FF9" w:rsidR="00FC45FB" w:rsidRPr="00881D46" w:rsidRDefault="006A7030" w:rsidP="003B2FC6">
      <w:pPr>
        <w:spacing w:line="0" w:lineRule="atLeast"/>
        <w:rPr>
          <w:rFonts w:ascii="游ゴシック" w:eastAsia="游ゴシック" w:hAnsi="游ゴシック"/>
          <w:noProof/>
          <w:sz w:val="21"/>
          <w:szCs w:val="21"/>
        </w:rPr>
      </w:pPr>
      <w:r w:rsidRPr="006A7030">
        <w:rPr>
          <w:rFonts w:ascii="游ゴシック" w:eastAsia="游ゴシック" w:hAnsi="游ゴシック"/>
          <w:noProof/>
          <w:sz w:val="21"/>
          <w:szCs w:val="21"/>
        </w:rPr>
        <w:lastRenderedPageBreak/>
        <mc:AlternateContent>
          <mc:Choice Requires="wps">
            <w:drawing>
              <wp:anchor distT="45720" distB="45720" distL="114300" distR="114300" simplePos="0" relativeHeight="251897856" behindDoc="0" locked="0" layoutInCell="1" allowOverlap="1" wp14:anchorId="241ED439" wp14:editId="768871DB">
                <wp:simplePos x="0" y="0"/>
                <wp:positionH relativeFrom="column">
                  <wp:posOffset>37465</wp:posOffset>
                </wp:positionH>
                <wp:positionV relativeFrom="paragraph">
                  <wp:posOffset>379730</wp:posOffset>
                </wp:positionV>
                <wp:extent cx="5958205" cy="572135"/>
                <wp:effectExtent l="0" t="0" r="23495" b="1841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572135"/>
                        </a:xfrm>
                        <a:prstGeom prst="rect">
                          <a:avLst/>
                        </a:prstGeom>
                        <a:solidFill>
                          <a:srgbClr val="FFFFFF"/>
                        </a:solidFill>
                        <a:ln w="22225">
                          <a:solidFill>
                            <a:schemeClr val="accent6"/>
                          </a:solidFill>
                          <a:miter lim="800000"/>
                          <a:headEnd/>
                          <a:tailEnd/>
                        </a:ln>
                      </wps:spPr>
                      <wps:txbx>
                        <w:txbxContent>
                          <w:p w14:paraId="3CC62F67" w14:textId="6830E44F" w:rsidR="006A7030" w:rsidRDefault="006A7030" w:rsidP="006A7030">
                            <w:r w:rsidRPr="006A7030">
                              <w:rPr>
                                <w:rFonts w:hint="eastAsia"/>
                              </w:rPr>
                              <w:t xml:space="preserve">　地方自治法の改正に</w:t>
                            </w:r>
                            <w:r w:rsidRPr="00475BB7">
                              <w:rPr>
                                <w:rFonts w:hint="eastAsia"/>
                              </w:rPr>
                              <w:t>より、</w:t>
                            </w:r>
                            <w:r w:rsidRPr="00475BB7">
                              <w:t>2024年4月からすべての会計年度任用職員に勤勉手当の支給が可能となります。</w:t>
                            </w:r>
                          </w:p>
                          <w:p w14:paraId="49E1C8BC" w14:textId="77777777" w:rsidR="00424B1C" w:rsidRPr="006A7030" w:rsidRDefault="00424B1C" w:rsidP="006A70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1ED439" id="テキスト ボックス 2" o:spid="_x0000_s1147" type="#_x0000_t202" style="position:absolute;left:0;text-align:left;margin-left:2.95pt;margin-top:29.9pt;width:469.15pt;height:45.0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" strokecolor="#f79646 [3209]" strokeweight="1.75pt">
                <v:textbox>
                  <w:txbxContent>
                    <w:p w14:paraId="3CC62F67" w14:textId="6830E44F" w:rsidR="006A7030" w:rsidRDefault="006A7030" w:rsidP="006A7030">
                      <w:r w:rsidRPr="006A7030">
                        <w:rPr>
                          <w:rFonts w:hint="eastAsia"/>
                        </w:rPr>
                        <w:t xml:space="preserve">　</w:t>
                      </w:r>
                      <w:r w:rsidRPr="006A7030">
                        <w:rPr>
                          <w:rFonts w:hint="eastAsia"/>
                        </w:rPr>
                        <w:t>地方自治法の改正に</w:t>
                      </w:r>
                      <w:r w:rsidRPr="00475BB7">
                        <w:rPr>
                          <w:rFonts w:hint="eastAsia"/>
                        </w:rPr>
                        <w:t>より、</w:t>
                      </w:r>
                      <w:r w:rsidRPr="00475BB7">
                        <w:t>2024年4月からすべての会計年度任用職員に勤勉手当の支給が可能となります。</w:t>
                      </w:r>
                    </w:p>
                    <w:p w14:paraId="49E1C8BC" w14:textId="77777777" w:rsidR="00424B1C" w:rsidRPr="006A7030" w:rsidRDefault="00424B1C" w:rsidP="006A7030"/>
                  </w:txbxContent>
                </v:textbox>
                <w10:wrap type="square"/>
              </v:shape>
            </w:pict>
          </mc:Fallback>
        </mc:AlternateContent>
      </w:r>
      <w:r w:rsidR="00FC45FB" w:rsidRPr="00881D46">
        <w:rPr>
          <w:rFonts w:ascii="游ゴシック" w:eastAsia="游ゴシック" w:hAnsi="游ゴシック" w:hint="eastAsia"/>
          <w:noProof/>
          <w:sz w:val="21"/>
          <w:szCs w:val="21"/>
        </w:rPr>
        <w:t>Q</w:t>
      </w:r>
      <w:r w:rsidR="00512ADA" w:rsidRPr="00881D46">
        <w:rPr>
          <w:rFonts w:ascii="游ゴシック" w:eastAsia="游ゴシック" w:hAnsi="游ゴシック" w:hint="eastAsia"/>
          <w:noProof/>
          <w:sz w:val="21"/>
          <w:szCs w:val="21"/>
        </w:rPr>
        <w:t>5</w:t>
      </w:r>
      <w:r w:rsidR="007C79AF" w:rsidRPr="00881D46">
        <w:rPr>
          <w:rFonts w:ascii="游ゴシック" w:eastAsia="游ゴシック" w:hAnsi="游ゴシック" w:hint="eastAsia"/>
          <w:noProof/>
          <w:sz w:val="21"/>
          <w:szCs w:val="21"/>
        </w:rPr>
        <w:t>1</w:t>
      </w:r>
      <w:r w:rsidR="00FC45FB" w:rsidRPr="00881D46">
        <w:rPr>
          <w:rFonts w:ascii="游ゴシック" w:eastAsia="游ゴシック" w:hAnsi="游ゴシック" w:hint="eastAsia"/>
          <w:noProof/>
          <w:sz w:val="21"/>
          <w:szCs w:val="21"/>
        </w:rPr>
        <w:t>．あ</w:t>
      </w:r>
      <w:bookmarkStart w:id="3" w:name="_Hlk135131217"/>
      <w:r w:rsidR="00FC45FB" w:rsidRPr="00881D46">
        <w:rPr>
          <w:rFonts w:ascii="游ゴシック" w:eastAsia="游ゴシック" w:hAnsi="游ゴシック" w:hint="eastAsia"/>
          <w:noProof/>
          <w:sz w:val="21"/>
          <w:szCs w:val="21"/>
        </w:rPr>
        <w:t>なたは、</w:t>
      </w:r>
      <w:bookmarkEnd w:id="3"/>
      <w:r w:rsidR="003349A1" w:rsidRPr="00881D46">
        <w:rPr>
          <w:rFonts w:ascii="游ゴシック" w:eastAsia="游ゴシック" w:hAnsi="游ゴシック" w:hint="eastAsia"/>
          <w:noProof/>
          <w:sz w:val="21"/>
          <w:szCs w:val="21"/>
        </w:rPr>
        <w:t>「</w:t>
      </w:r>
      <w:r w:rsidR="004648CD" w:rsidRPr="00881D46">
        <w:rPr>
          <w:rFonts w:ascii="游ゴシック" w:eastAsia="游ゴシック" w:hAnsi="游ゴシック" w:hint="eastAsia"/>
          <w:noProof/>
          <w:sz w:val="21"/>
          <w:szCs w:val="21"/>
        </w:rPr>
        <w:t>勤勉手当</w:t>
      </w:r>
      <w:r w:rsidR="003349A1" w:rsidRPr="00881D46">
        <w:rPr>
          <w:rFonts w:ascii="游ゴシック" w:eastAsia="游ゴシック" w:hAnsi="游ゴシック" w:hint="eastAsia"/>
          <w:noProof/>
          <w:sz w:val="21"/>
          <w:szCs w:val="21"/>
        </w:rPr>
        <w:t>」について</w:t>
      </w:r>
      <w:r w:rsidR="00E9461E" w:rsidRPr="00881D46">
        <w:rPr>
          <w:rFonts w:ascii="游ゴシック" w:eastAsia="游ゴシック" w:hAnsi="游ゴシック" w:hint="eastAsia"/>
          <w:noProof/>
          <w:sz w:val="21"/>
          <w:szCs w:val="21"/>
        </w:rPr>
        <w:t>知っていますか</w:t>
      </w:r>
      <w:r w:rsidR="00FC45FB" w:rsidRPr="00881D46">
        <w:rPr>
          <w:rFonts w:ascii="游ゴシック" w:eastAsia="游ゴシック" w:hAnsi="游ゴシック" w:hint="eastAsia"/>
          <w:noProof/>
          <w:sz w:val="21"/>
          <w:szCs w:val="21"/>
        </w:rPr>
        <w:t>。</w:t>
      </w:r>
    </w:p>
    <w:p w14:paraId="4FA1B6E8" w14:textId="08C1DCD8" w:rsidR="00D87C86" w:rsidRPr="00881D46" w:rsidRDefault="00D87C86" w:rsidP="003B2FC6">
      <w:pPr>
        <w:spacing w:line="0" w:lineRule="atLeast"/>
        <w:rPr>
          <w:rFonts w:ascii="游ゴシック" w:eastAsia="游ゴシック" w:hAnsi="游ゴシック"/>
          <w:noProof/>
          <w:sz w:val="21"/>
          <w:szCs w:val="21"/>
        </w:rPr>
      </w:pPr>
    </w:p>
    <w:p w14:paraId="264E022D" w14:textId="77777777" w:rsidR="00403F0C" w:rsidRPr="00881D46" w:rsidRDefault="00403F0C" w:rsidP="000D0018">
      <w:pPr>
        <w:spacing w:line="0" w:lineRule="atLeast"/>
        <w:rPr>
          <w:rFonts w:ascii="游明朝" w:eastAsia="游明朝" w:hAnsi="游明朝"/>
          <w:noProof/>
        </w:rPr>
        <w:sectPr w:rsidR="00403F0C" w:rsidRPr="00881D46" w:rsidSect="007A2D9E">
          <w:type w:val="continuous"/>
          <w:pgSz w:w="11906" w:h="16838" w:code="9"/>
          <w:pgMar w:top="1134" w:right="1134" w:bottom="1134" w:left="1134" w:header="567" w:footer="567" w:gutter="0"/>
          <w:cols w:space="425"/>
          <w:docGrid w:linePitch="300" w:charSpace="162"/>
        </w:sectPr>
      </w:pPr>
    </w:p>
    <w:p w14:paraId="5159BDC9" w14:textId="63EDAF55" w:rsidR="000D0018" w:rsidRPr="00881D46" w:rsidRDefault="000D0018" w:rsidP="000D0018">
      <w:pPr>
        <w:spacing w:line="0" w:lineRule="atLeast"/>
        <w:rPr>
          <w:rFonts w:ascii="游明朝" w:eastAsia="游明朝" w:hAnsi="游明朝"/>
          <w:noProof/>
        </w:rPr>
      </w:pPr>
      <w:r w:rsidRPr="00881D46">
        <w:rPr>
          <w:rFonts w:ascii="游明朝" w:eastAsia="游明朝" w:hAnsi="游明朝" w:hint="eastAsia"/>
          <w:noProof/>
        </w:rPr>
        <w:t>1 . 知っている</w:t>
      </w:r>
    </w:p>
    <w:p w14:paraId="0184983C" w14:textId="77777777" w:rsidR="00403F0C" w:rsidRPr="00881D46" w:rsidRDefault="000D0018" w:rsidP="000D0018">
      <w:pPr>
        <w:spacing w:line="0" w:lineRule="atLeast"/>
        <w:rPr>
          <w:rFonts w:ascii="游明朝" w:eastAsia="游明朝" w:hAnsi="游明朝"/>
          <w:noProof/>
        </w:rPr>
        <w:sectPr w:rsidR="00403F0C" w:rsidRPr="00881D46" w:rsidSect="00403F0C">
          <w:type w:val="continuous"/>
          <w:pgSz w:w="11906" w:h="16838" w:code="9"/>
          <w:pgMar w:top="1134" w:right="1134" w:bottom="1134" w:left="1134" w:header="567" w:footer="567" w:gutter="0"/>
          <w:cols w:num="2" w:space="425"/>
          <w:docGrid w:linePitch="300" w:charSpace="162"/>
        </w:sectPr>
      </w:pPr>
      <w:r w:rsidRPr="00881D46">
        <w:rPr>
          <w:rFonts w:ascii="游明朝" w:eastAsia="游明朝" w:hAnsi="游明朝" w:hint="eastAsia"/>
          <w:noProof/>
        </w:rPr>
        <w:t>2 . 知らない</w:t>
      </w:r>
    </w:p>
    <w:p w14:paraId="7AD2B45D" w14:textId="608C7FE6" w:rsidR="000D0018" w:rsidRPr="00881D46" w:rsidRDefault="000D0018" w:rsidP="000D0018">
      <w:pPr>
        <w:spacing w:line="0" w:lineRule="atLeast"/>
        <w:rPr>
          <w:rFonts w:ascii="游明朝" w:eastAsia="游明朝" w:hAnsi="游明朝"/>
          <w:noProof/>
        </w:rPr>
      </w:pPr>
    </w:p>
    <w:p w14:paraId="34604C04" w14:textId="3A81D5F3" w:rsidR="00E9461E" w:rsidRPr="00881D46" w:rsidRDefault="0015605B" w:rsidP="003B2FC6">
      <w:pPr>
        <w:spacing w:line="0" w:lineRule="atLeast"/>
        <w:rPr>
          <w:rFonts w:ascii="游明朝" w:eastAsia="游明朝" w:hAnsi="游明朝"/>
          <w:noProof/>
          <w:sz w:val="16"/>
          <w:szCs w:val="16"/>
        </w:rPr>
      </w:pPr>
      <w:r w:rsidRPr="00881D46">
        <w:rPr>
          <w:rFonts w:ascii="游ゴシック" w:eastAsia="游ゴシック" w:hAnsi="游ゴシック" w:hint="eastAsia"/>
          <w:noProof/>
          <w:sz w:val="21"/>
          <w:szCs w:val="21"/>
        </w:rPr>
        <mc:AlternateContent>
          <mc:Choice Requires="wpg">
            <w:drawing>
              <wp:anchor distT="0" distB="0" distL="114300" distR="114300" simplePos="0" relativeHeight="251881472" behindDoc="0" locked="1" layoutInCell="1" allowOverlap="1" wp14:anchorId="072EC40A" wp14:editId="0242F5EF">
                <wp:simplePos x="0" y="0"/>
                <wp:positionH relativeFrom="page">
                  <wp:posOffset>6356985</wp:posOffset>
                </wp:positionH>
                <wp:positionV relativeFrom="paragraph">
                  <wp:posOffset>-494030</wp:posOffset>
                </wp:positionV>
                <wp:extent cx="459740" cy="456565"/>
                <wp:effectExtent l="0" t="0" r="16510" b="635"/>
                <wp:wrapNone/>
                <wp:docPr id="2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456565"/>
                          <a:chOff x="10210" y="7225"/>
                          <a:chExt cx="724" cy="719"/>
                        </a:xfrm>
                      </wpg:grpSpPr>
                      <wps:wsp>
                        <wps:cNvPr id="29" name="Rectangle 287"/>
                        <wps:cNvSpPr>
                          <a:spLocks noChangeArrowheads="1"/>
                        </wps:cNvSpPr>
                        <wps:spPr bwMode="auto">
                          <a:xfrm>
                            <a:off x="10251" y="7225"/>
                            <a:ext cx="680"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 name="Text Box 288"/>
                        <wps:cNvSpPr txBox="1">
                          <a:spLocks noChangeArrowheads="1"/>
                        </wps:cNvSpPr>
                        <wps:spPr bwMode="auto">
                          <a:xfrm>
                            <a:off x="10210" y="7771"/>
                            <a:ext cx="724"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EE09CA" w14:textId="2789102A" w:rsidR="0015605B" w:rsidRPr="00A17108" w:rsidRDefault="0015605B" w:rsidP="0015605B">
                              <w:pPr>
                                <w:pStyle w:val="af3"/>
                                <w:rPr>
                                  <w:rFonts w:ascii="游明朝" w:eastAsia="游明朝" w:hAnsi="游明朝"/>
                                </w:rPr>
                              </w:pPr>
                              <w:r w:rsidRPr="00A17108">
                                <w:rPr>
                                  <w:rFonts w:ascii="游明朝" w:eastAsia="游明朝" w:hAnsi="游明朝"/>
                                </w:rPr>
                                <w:t>(</w:t>
                              </w:r>
                              <w:r w:rsidR="00B05356">
                                <w:rPr>
                                  <w:rFonts w:ascii="游明朝" w:eastAsia="游明朝" w:hAnsi="游明朝" w:hint="eastAsia"/>
                                </w:rPr>
                                <w:t>151</w:t>
                              </w:r>
                              <w:r w:rsidRPr="00A17108">
                                <w:rPr>
                                  <w:rFonts w:ascii="游明朝" w:eastAsia="游明朝" w:hAnsi="游明朝"/>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2EC40A" id="_x0000_s1148" style="position:absolute;left:0;text-align:left;margin-left:500.55pt;margin-top:-38.9pt;width:36.2pt;height:35.95pt;z-index:251881472;mso-position-horizontal-relative:page" coordorigin="10210,7225" coordsize="72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">
                <v:rect id="Rectangle 287" o:spid="_x0000_s1149" style="position:absolute;left:10251;top:7225;width:6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" filled="f" strokeweight="1.5pt">
                  <v:textbox inset="5.85pt,.7pt,5.85pt,.7pt"/>
                </v:rect>
                <v:shape id="_x0000_s1150" type="#_x0000_t202" style="position:absolute;left:10210;top:7771;width:7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" filled="f" stroked="f" strokeweight="1pt">
                  <v:textbox inset="0,0,0,0">
                    <w:txbxContent>
                      <w:p w14:paraId="2AEE09CA" w14:textId="2789102A" w:rsidR="0015605B" w:rsidRPr="00A17108" w:rsidRDefault="0015605B" w:rsidP="0015605B">
                        <w:pPr>
                          <w:pStyle w:val="af3"/>
                          <w:rPr>
                            <w:rFonts w:ascii="游明朝" w:eastAsia="游明朝" w:hAnsi="游明朝"/>
                          </w:rPr>
                        </w:pPr>
                        <w:r w:rsidRPr="00A17108">
                          <w:rPr>
                            <w:rFonts w:ascii="游明朝" w:eastAsia="游明朝" w:hAnsi="游明朝"/>
                          </w:rPr>
                          <w:t>(</w:t>
                        </w:r>
                        <w:r w:rsidR="00B05356">
                          <w:rPr>
                            <w:rFonts w:ascii="游明朝" w:eastAsia="游明朝" w:hAnsi="游明朝" w:hint="eastAsia"/>
                          </w:rPr>
                          <w:t>151</w:t>
                        </w:r>
                        <w:r w:rsidRPr="00A17108">
                          <w:rPr>
                            <w:rFonts w:ascii="游明朝" w:eastAsia="游明朝" w:hAnsi="游明朝"/>
                          </w:rPr>
                          <w:t>)</w:t>
                        </w:r>
                      </w:p>
                    </w:txbxContent>
                  </v:textbox>
                </v:shape>
                <w10:wrap anchorx="page"/>
                <w10:anchorlock/>
              </v:group>
            </w:pict>
          </mc:Fallback>
        </mc:AlternateContent>
      </w:r>
    </w:p>
    <w:p w14:paraId="15865F11" w14:textId="2E421A42" w:rsidR="000D0018" w:rsidRDefault="000D0018" w:rsidP="000D0018">
      <w:pPr>
        <w:rPr>
          <w:rFonts w:ascii="游ゴシック" w:eastAsia="游ゴシック" w:hAnsi="游ゴシック"/>
          <w:noProof/>
          <w:sz w:val="21"/>
          <w:szCs w:val="21"/>
        </w:rPr>
      </w:pPr>
      <w:r w:rsidRPr="00881D46">
        <w:rPr>
          <w:rFonts w:ascii="游ゴシック" w:eastAsia="游ゴシック" w:hAnsi="游ゴシック" w:hint="eastAsia"/>
          <w:noProof/>
          <w:sz w:val="21"/>
          <w:szCs w:val="21"/>
        </w:rPr>
        <w:t>Q</w:t>
      </w:r>
      <w:r w:rsidR="00512ADA" w:rsidRPr="00881D46">
        <w:rPr>
          <w:rFonts w:ascii="游ゴシック" w:eastAsia="游ゴシック" w:hAnsi="游ゴシック" w:hint="eastAsia"/>
          <w:noProof/>
          <w:sz w:val="21"/>
          <w:szCs w:val="21"/>
        </w:rPr>
        <w:t>5</w:t>
      </w:r>
      <w:r w:rsidR="007C79AF" w:rsidRPr="00881D46">
        <w:rPr>
          <w:rFonts w:ascii="游ゴシック" w:eastAsia="游ゴシック" w:hAnsi="游ゴシック" w:hint="eastAsia"/>
          <w:noProof/>
          <w:sz w:val="21"/>
          <w:szCs w:val="21"/>
        </w:rPr>
        <w:t>2</w:t>
      </w:r>
      <w:r w:rsidRPr="00881D46">
        <w:rPr>
          <w:rFonts w:ascii="游ゴシック" w:eastAsia="游ゴシック" w:hAnsi="游ゴシック" w:hint="eastAsia"/>
          <w:noProof/>
          <w:sz w:val="21"/>
          <w:szCs w:val="21"/>
        </w:rPr>
        <w:t>．（前問で「</w:t>
      </w:r>
      <w:r w:rsidRPr="00881D46">
        <w:rPr>
          <w:rFonts w:ascii="游ゴシック" w:eastAsia="游ゴシック" w:hAnsi="游ゴシック"/>
          <w:noProof/>
          <w:sz w:val="21"/>
          <w:szCs w:val="21"/>
        </w:rPr>
        <w:t>1.はい」の方に）あなたは、</w:t>
      </w:r>
      <w:r w:rsidR="00852ED9" w:rsidRPr="00881D46">
        <w:rPr>
          <w:rFonts w:ascii="游ゴシック" w:eastAsia="游ゴシック" w:hAnsi="游ゴシック" w:hint="eastAsia"/>
          <w:noProof/>
          <w:sz w:val="21"/>
          <w:szCs w:val="21"/>
        </w:rPr>
        <w:t>勤勉手当について</w:t>
      </w:r>
      <w:r w:rsidRPr="00881D46">
        <w:rPr>
          <w:rFonts w:ascii="游ゴシック" w:eastAsia="游ゴシック" w:hAnsi="游ゴシック"/>
          <w:noProof/>
          <w:sz w:val="21"/>
          <w:szCs w:val="21"/>
        </w:rPr>
        <w:t>何で知りましたか。</w:t>
      </w:r>
      <w:r w:rsidR="0015605B" w:rsidRPr="00881D46">
        <w:rPr>
          <w:rFonts w:asciiTheme="majorHAnsi" w:eastAsiaTheme="majorHAnsi" w:hAnsiTheme="majorHAnsi" w:hint="eastAsia"/>
          <w:b/>
          <w:bCs/>
          <w:u w:val="single"/>
        </w:rPr>
        <w:t>あてはまる番号にいくつでも○</w:t>
      </w:r>
      <w:r w:rsidRPr="00881D46">
        <w:rPr>
          <w:rFonts w:ascii="游ゴシック" w:eastAsia="游ゴシック" w:hAnsi="游ゴシック"/>
          <w:noProof/>
          <w:sz w:val="21"/>
          <w:szCs w:val="21"/>
        </w:rPr>
        <w:t>をつけてください。</w:t>
      </w:r>
    </w:p>
    <w:p w14:paraId="7969F229" w14:textId="07AF1284" w:rsidR="00820B48" w:rsidRPr="00881D46" w:rsidRDefault="00820B48" w:rsidP="000D0018">
      <w:pPr>
        <w:rPr>
          <w:rFonts w:ascii="游ゴシック" w:eastAsia="游ゴシック" w:hAnsi="游ゴシック"/>
          <w:noProof/>
          <w:sz w:val="21"/>
          <w:szCs w:val="21"/>
        </w:rPr>
      </w:pPr>
    </w:p>
    <w:p w14:paraId="3CC01B66" w14:textId="73C2970F" w:rsidR="000D0018" w:rsidRPr="00881D46" w:rsidRDefault="00403F0C" w:rsidP="000D0018">
      <w:pPr>
        <w:spacing w:line="0" w:lineRule="atLeast"/>
        <w:rPr>
          <w:rFonts w:ascii="游明朝" w:eastAsia="游明朝" w:hAnsi="游明朝"/>
          <w:noProof/>
        </w:rPr>
      </w:pPr>
      <w:r w:rsidRPr="00881D46">
        <w:rPr>
          <w:rFonts w:ascii="游明朝" w:eastAsia="游明朝" w:hAnsi="游明朝" w:hint="eastAsia"/>
          <w:noProof/>
        </w:rPr>
        <w:t xml:space="preserve"> </w:t>
      </w:r>
      <w:r w:rsidR="000D0018" w:rsidRPr="00881D46">
        <w:rPr>
          <w:rFonts w:ascii="游明朝" w:eastAsia="游明朝" w:hAnsi="游明朝" w:hint="eastAsia"/>
          <w:noProof/>
        </w:rPr>
        <w:t xml:space="preserve">1 . </w:t>
      </w:r>
      <w:r w:rsidR="000D0018" w:rsidRPr="00881D46">
        <w:t>役所（</w:t>
      </w:r>
      <w:r w:rsidR="0015605B" w:rsidRPr="00881D46">
        <w:rPr>
          <w:rFonts w:ascii="游明朝" w:eastAsia="游明朝" w:hAnsi="游明朝"/>
          <w:noProof/>
          <w:sz w:val="10"/>
          <w:szCs w:val="10"/>
        </w:rPr>
        <mc:AlternateContent>
          <mc:Choice Requires="wps">
            <w:drawing>
              <wp:anchor distT="0" distB="0" distL="114300" distR="114300" simplePos="0" relativeHeight="251883520" behindDoc="0" locked="1" layoutInCell="1" allowOverlap="1" wp14:anchorId="06F9290F" wp14:editId="5374CAEC">
                <wp:simplePos x="0" y="0"/>
                <wp:positionH relativeFrom="column">
                  <wp:posOffset>-28575</wp:posOffset>
                </wp:positionH>
                <wp:positionV relativeFrom="paragraph">
                  <wp:posOffset>33020</wp:posOffset>
                </wp:positionV>
                <wp:extent cx="269240" cy="1082040"/>
                <wp:effectExtent l="0" t="0" r="16510" b="22860"/>
                <wp:wrapNone/>
                <wp:docPr id="35" name="正方形/長方形 35"/>
                <wp:cNvGraphicFramePr/>
                <a:graphic xmlns:a="http://schemas.openxmlformats.org/drawingml/2006/main">
                  <a:graphicData uri="http://schemas.microsoft.com/office/word/2010/wordprocessingShape">
                    <wps:wsp>
                      <wps:cNvSpPr/>
                      <wps:spPr>
                        <a:xfrm>
                          <a:off x="0" y="0"/>
                          <a:ext cx="269240" cy="1082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7FDC00" id="正方形/長方形 35" o:spid="_x0000_s1026" style="position:absolute;left:0;text-align:left;margin-left:-2.25pt;margin-top:2.6pt;width:21.2pt;height:85.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" filled="f" strokecolor="#243f60 [1604]" strokeweight="2pt">
                <w10:anchorlock/>
              </v:rect>
            </w:pict>
          </mc:Fallback>
        </mc:AlternateContent>
      </w:r>
      <w:r w:rsidR="000D0018" w:rsidRPr="00881D46">
        <w:t>当局）からの説明</w:t>
      </w:r>
    </w:p>
    <w:p w14:paraId="30E7D9FE" w14:textId="48F20941" w:rsidR="000D0018" w:rsidRPr="00881D46" w:rsidRDefault="00B05356" w:rsidP="000D0018">
      <w:pPr>
        <w:spacing w:line="0" w:lineRule="atLeast"/>
        <w:rPr>
          <w:rFonts w:ascii="游明朝" w:eastAsia="游明朝" w:hAnsi="游明朝"/>
          <w:noProof/>
        </w:rPr>
      </w:pPr>
      <w:r w:rsidRPr="00881D46">
        <w:rPr>
          <w:noProof/>
        </w:rPr>
        <mc:AlternateContent>
          <mc:Choice Requires="wps">
            <w:drawing>
              <wp:anchor distT="0" distB="0" distL="114300" distR="114300" simplePos="0" relativeHeight="251895808" behindDoc="0" locked="1" layoutInCell="1" allowOverlap="1" wp14:anchorId="0859DE8E" wp14:editId="3F129180">
                <wp:simplePos x="0" y="0"/>
                <wp:positionH relativeFrom="column">
                  <wp:posOffset>1784985</wp:posOffset>
                </wp:positionH>
                <wp:positionV relativeFrom="paragraph">
                  <wp:posOffset>-597535</wp:posOffset>
                </wp:positionV>
                <wp:extent cx="459105" cy="109220"/>
                <wp:effectExtent l="0" t="0" r="17145" b="5080"/>
                <wp:wrapNone/>
                <wp:docPr id="1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E0D257" w14:textId="6CACC0DD" w:rsidR="00B05356" w:rsidRPr="00A17108" w:rsidRDefault="00B05356" w:rsidP="00B05356">
                            <w:pPr>
                              <w:pStyle w:val="af3"/>
                              <w:rPr>
                                <w:rFonts w:ascii="游明朝" w:eastAsia="游明朝" w:hAnsi="游明朝"/>
                              </w:rPr>
                            </w:pPr>
                            <w:r w:rsidRPr="00A17108">
                              <w:rPr>
                                <w:rFonts w:ascii="游明朝" w:eastAsia="游明朝" w:hAnsi="游明朝"/>
                              </w:rPr>
                              <w:t>(1</w:t>
                            </w:r>
                            <w:r>
                              <w:rPr>
                                <w:rFonts w:ascii="游明朝" w:eastAsia="游明朝" w:hAnsi="游明朝"/>
                              </w:rPr>
                              <w:t>52</w:t>
                            </w:r>
                            <w:r w:rsidRPr="00A17108">
                              <w:rPr>
                                <w:rFonts w:ascii="游明朝" w:eastAsia="游明朝" w:hAnsi="游明朝"/>
                              </w:rPr>
                              <w:t>-1</w:t>
                            </w:r>
                            <w:r>
                              <w:rPr>
                                <w:rFonts w:ascii="游明朝" w:eastAsia="游明朝" w:hAnsi="游明朝"/>
                              </w:rPr>
                              <w:t>56</w:t>
                            </w:r>
                            <w:r w:rsidRPr="00A1710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9DE8E" id="_x0000_s1151" type="#_x0000_t202" style="position:absolute;left:0;text-align:left;margin-left:140.55pt;margin-top:-47.05pt;width:36.15pt;height:8.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" filled="f" stroked="f" strokeweight="1pt">
                <v:textbox inset="0,0,0,0">
                  <w:txbxContent>
                    <w:p w14:paraId="21E0D257" w14:textId="6CACC0DD" w:rsidR="00B05356" w:rsidRPr="00A17108" w:rsidRDefault="00B05356" w:rsidP="00B05356">
                      <w:pPr>
                        <w:pStyle w:val="af3"/>
                        <w:rPr>
                          <w:rFonts w:ascii="游明朝" w:eastAsia="游明朝" w:hAnsi="游明朝"/>
                        </w:rPr>
                      </w:pPr>
                      <w:r w:rsidRPr="00A17108">
                        <w:rPr>
                          <w:rFonts w:ascii="游明朝" w:eastAsia="游明朝" w:hAnsi="游明朝"/>
                        </w:rPr>
                        <w:t>(1</w:t>
                      </w:r>
                      <w:r>
                        <w:rPr>
                          <w:rFonts w:ascii="游明朝" w:eastAsia="游明朝" w:hAnsi="游明朝"/>
                        </w:rPr>
                        <w:t>52</w:t>
                      </w:r>
                      <w:r w:rsidRPr="00A17108">
                        <w:rPr>
                          <w:rFonts w:ascii="游明朝" w:eastAsia="游明朝" w:hAnsi="游明朝"/>
                        </w:rPr>
                        <w:t>-1</w:t>
                      </w:r>
                      <w:r>
                        <w:rPr>
                          <w:rFonts w:ascii="游明朝" w:eastAsia="游明朝" w:hAnsi="游明朝"/>
                        </w:rPr>
                        <w:t>56</w:t>
                      </w:r>
                      <w:r w:rsidRPr="00A17108">
                        <w:rPr>
                          <w:rFonts w:ascii="游明朝" w:eastAsia="游明朝" w:hAnsi="游明朝"/>
                        </w:rPr>
                        <w:t>)</w:t>
                      </w:r>
                    </w:p>
                  </w:txbxContent>
                </v:textbox>
                <w10:anchorlock/>
              </v:shape>
            </w:pict>
          </mc:Fallback>
        </mc:AlternateContent>
      </w:r>
      <w:r w:rsidR="00403F0C" w:rsidRPr="00881D46">
        <w:rPr>
          <w:rFonts w:ascii="游明朝" w:eastAsia="游明朝" w:hAnsi="游明朝"/>
          <w:noProof/>
        </w:rPr>
        <w:t xml:space="preserve"> </w:t>
      </w:r>
      <w:r w:rsidR="000D0018" w:rsidRPr="00881D46">
        <w:rPr>
          <w:rFonts w:ascii="游明朝" w:eastAsia="游明朝" w:hAnsi="游明朝" w:hint="eastAsia"/>
          <w:noProof/>
        </w:rPr>
        <w:t xml:space="preserve">2 . </w:t>
      </w:r>
      <w:r w:rsidR="000D0018" w:rsidRPr="00881D46">
        <w:t>労働組合からの説明</w:t>
      </w:r>
    </w:p>
    <w:p w14:paraId="49A2B91E" w14:textId="750F0E72" w:rsidR="000D0018" w:rsidRPr="00881D46" w:rsidRDefault="00403F0C" w:rsidP="000D0018">
      <w:pPr>
        <w:spacing w:line="0" w:lineRule="atLeast"/>
        <w:rPr>
          <w:rFonts w:ascii="游明朝" w:eastAsia="游明朝" w:hAnsi="游明朝"/>
          <w:noProof/>
        </w:rPr>
      </w:pPr>
      <w:r w:rsidRPr="00881D46">
        <w:rPr>
          <w:rFonts w:ascii="游明朝" w:eastAsia="游明朝" w:hAnsi="游明朝"/>
          <w:noProof/>
        </w:rPr>
        <w:t xml:space="preserve"> </w:t>
      </w:r>
      <w:r w:rsidR="000D0018" w:rsidRPr="00881D46">
        <w:rPr>
          <w:rFonts w:ascii="游明朝" w:eastAsia="游明朝" w:hAnsi="游明朝" w:hint="eastAsia"/>
          <w:noProof/>
        </w:rPr>
        <w:t xml:space="preserve">3 . </w:t>
      </w:r>
      <w:r w:rsidR="000D0018" w:rsidRPr="00881D46">
        <w:t>職場の同僚から聞いた</w:t>
      </w:r>
    </w:p>
    <w:p w14:paraId="02A4978F" w14:textId="3B794A94" w:rsidR="000D0018" w:rsidRPr="00881D46" w:rsidRDefault="00403F0C" w:rsidP="000D0018">
      <w:pPr>
        <w:spacing w:line="0" w:lineRule="atLeast"/>
        <w:rPr>
          <w:rFonts w:ascii="游明朝" w:eastAsia="游明朝" w:hAnsi="游明朝"/>
          <w:noProof/>
        </w:rPr>
      </w:pPr>
      <w:r w:rsidRPr="00881D46">
        <w:rPr>
          <w:rFonts w:ascii="游明朝" w:eastAsia="游明朝" w:hAnsi="游明朝"/>
          <w:noProof/>
        </w:rPr>
        <w:t xml:space="preserve"> </w:t>
      </w:r>
      <w:r w:rsidR="000D0018" w:rsidRPr="00881D46">
        <w:rPr>
          <w:rFonts w:ascii="游明朝" w:eastAsia="游明朝" w:hAnsi="游明朝" w:hint="eastAsia"/>
          <w:noProof/>
        </w:rPr>
        <w:t xml:space="preserve">4 . </w:t>
      </w:r>
      <w:r w:rsidR="000D0018" w:rsidRPr="00881D46">
        <w:t>報道で知った</w:t>
      </w:r>
    </w:p>
    <w:p w14:paraId="7F56EC63" w14:textId="0E240DBF" w:rsidR="000D0018" w:rsidRPr="00881D46" w:rsidRDefault="00403F0C" w:rsidP="000D0018">
      <w:pPr>
        <w:spacing w:line="0" w:lineRule="atLeast"/>
        <w:rPr>
          <w:rFonts w:ascii="游明朝" w:eastAsia="游明朝" w:hAnsi="游明朝"/>
          <w:noProof/>
        </w:rPr>
      </w:pPr>
      <w:r w:rsidRPr="00881D46">
        <w:rPr>
          <w:rFonts w:ascii="游明朝" w:eastAsia="游明朝" w:hAnsi="游明朝"/>
          <w:noProof/>
        </w:rPr>
        <w:t xml:space="preserve"> </w:t>
      </w:r>
      <w:r w:rsidR="000D0018" w:rsidRPr="00881D46">
        <w:rPr>
          <w:rFonts w:ascii="游明朝" w:eastAsia="游明朝" w:hAnsi="游明朝" w:hint="eastAsia"/>
          <w:noProof/>
        </w:rPr>
        <w:t xml:space="preserve">5 . </w:t>
      </w:r>
      <w:r w:rsidR="000D0018" w:rsidRPr="00881D46">
        <w:t>その他</w:t>
      </w:r>
    </w:p>
    <w:p w14:paraId="1816B825" w14:textId="05F8C165" w:rsidR="001B7FC7" w:rsidRPr="00881D46" w:rsidRDefault="001B7FC7">
      <w:pPr>
        <w:widowControl/>
        <w:jc w:val="left"/>
        <w:rPr>
          <w:rFonts w:asciiTheme="majorHAnsi" w:eastAsiaTheme="majorHAnsi" w:hAnsiTheme="majorHAnsi"/>
          <w:noProof/>
          <w:sz w:val="21"/>
          <w:szCs w:val="21"/>
        </w:rPr>
      </w:pPr>
    </w:p>
    <w:p w14:paraId="096F33E6" w14:textId="74069F80" w:rsidR="00D37E17" w:rsidRPr="00881D46" w:rsidRDefault="00FC45FB" w:rsidP="00D05BD2">
      <w:pPr>
        <w:rPr>
          <w:rFonts w:asciiTheme="majorHAnsi" w:eastAsiaTheme="majorHAnsi" w:hAnsiTheme="majorHAnsi"/>
          <w:noProof/>
          <w:sz w:val="21"/>
          <w:szCs w:val="21"/>
        </w:rPr>
      </w:pPr>
      <w:r w:rsidRPr="00881D46">
        <w:rPr>
          <w:rFonts w:asciiTheme="majorHAnsi" w:eastAsiaTheme="majorHAnsi" w:hAnsiTheme="majorHAnsi" w:hint="eastAsia"/>
          <w:noProof/>
          <w:sz w:val="21"/>
          <w:szCs w:val="21"/>
        </w:rPr>
        <w:t>Q</w:t>
      </w:r>
      <w:r w:rsidR="00512ADA" w:rsidRPr="00881D46">
        <w:rPr>
          <w:rFonts w:asciiTheme="majorHAnsi" w:eastAsiaTheme="majorHAnsi" w:hAnsiTheme="majorHAnsi" w:hint="eastAsia"/>
          <w:noProof/>
          <w:sz w:val="21"/>
          <w:szCs w:val="21"/>
        </w:rPr>
        <w:t>53</w:t>
      </w:r>
      <w:r w:rsidRPr="00881D46">
        <w:rPr>
          <w:rFonts w:asciiTheme="majorHAnsi" w:eastAsiaTheme="majorHAnsi" w:hAnsiTheme="majorHAnsi" w:hint="eastAsia"/>
          <w:noProof/>
          <w:sz w:val="21"/>
          <w:szCs w:val="21"/>
        </w:rPr>
        <w:t>．あなたは</w:t>
      </w:r>
      <w:r w:rsidR="00AA4394" w:rsidRPr="00881D46">
        <w:rPr>
          <w:rFonts w:asciiTheme="majorHAnsi" w:eastAsiaTheme="majorHAnsi" w:hAnsiTheme="majorHAnsi" w:hint="eastAsia"/>
          <w:noProof/>
          <w:sz w:val="21"/>
          <w:szCs w:val="21"/>
        </w:rPr>
        <w:t>、会計</w:t>
      </w:r>
      <w:r w:rsidR="009A3588" w:rsidRPr="00881D46">
        <w:rPr>
          <w:rFonts w:asciiTheme="majorHAnsi" w:eastAsiaTheme="majorHAnsi" w:hAnsiTheme="majorHAnsi" w:hint="eastAsia"/>
          <w:noProof/>
          <w:sz w:val="21"/>
          <w:szCs w:val="21"/>
        </w:rPr>
        <w:t>年度任用職員の労働条件や</w:t>
      </w:r>
      <w:r w:rsidRPr="00881D46">
        <w:rPr>
          <w:rFonts w:asciiTheme="majorHAnsi" w:eastAsiaTheme="majorHAnsi" w:hAnsiTheme="majorHAnsi" w:hint="eastAsia"/>
          <w:noProof/>
          <w:sz w:val="21"/>
          <w:szCs w:val="21"/>
        </w:rPr>
        <w:t>労働組合に対してどのような活動を期待していますか。</w:t>
      </w:r>
      <w:r w:rsidR="007C79AF" w:rsidRPr="00881D46">
        <w:rPr>
          <w:rFonts w:asciiTheme="majorHAnsi" w:eastAsiaTheme="majorHAnsi" w:hAnsiTheme="majorHAnsi" w:hint="eastAsia"/>
          <w:b/>
          <w:bCs/>
          <w:noProof/>
          <w:sz w:val="21"/>
          <w:szCs w:val="21"/>
          <w:u w:val="single"/>
        </w:rPr>
        <w:t>順位をつけて３つ以内</w:t>
      </w:r>
      <w:r w:rsidR="007C79AF" w:rsidRPr="00881D46">
        <w:rPr>
          <w:rFonts w:asciiTheme="majorHAnsi" w:eastAsiaTheme="majorHAnsi" w:hAnsiTheme="majorHAnsi" w:hint="eastAsia"/>
          <w:noProof/>
          <w:sz w:val="21"/>
          <w:szCs w:val="21"/>
        </w:rPr>
        <w:t>で選んでください。</w:t>
      </w:r>
    </w:p>
    <w:p w14:paraId="249DE4E6" w14:textId="04F65AC2" w:rsidR="001D168A" w:rsidRPr="00881D46" w:rsidRDefault="001D168A" w:rsidP="00D05BD2">
      <w:pPr>
        <w:rPr>
          <w:rFonts w:asciiTheme="majorHAnsi" w:eastAsiaTheme="majorHAnsi" w:hAnsiTheme="majorHAnsi"/>
          <w:noProof/>
          <w:sz w:val="21"/>
          <w:szCs w:val="21"/>
        </w:rPr>
      </w:pPr>
    </w:p>
    <w:p w14:paraId="4C5270A7" w14:textId="0FC7AA6A" w:rsidR="00954B20" w:rsidRPr="00881D46" w:rsidRDefault="00F75F4C" w:rsidP="00954B20">
      <w:r w:rsidRPr="00881D46">
        <w:t xml:space="preserve"> </w:t>
      </w:r>
      <w:r w:rsidR="00954B20" w:rsidRPr="00881D46">
        <w:t>1</w:t>
      </w:r>
      <w:r w:rsidR="00954B20" w:rsidRPr="00881D46">
        <w:rPr>
          <w:rFonts w:ascii="游明朝" w:eastAsia="游明朝" w:hAnsi="游明朝" w:hint="eastAsia"/>
          <w:noProof/>
        </w:rPr>
        <w:t xml:space="preserve"> .</w:t>
      </w:r>
      <w:r w:rsidR="00954B20" w:rsidRPr="00881D46">
        <w:t xml:space="preserve"> 賃金・ボーナス（賞与）の改善</w:t>
      </w:r>
    </w:p>
    <w:p w14:paraId="11B894EE" w14:textId="6D861226" w:rsidR="00954B20" w:rsidRPr="00881D46" w:rsidRDefault="00F75F4C" w:rsidP="00954B20">
      <w:r w:rsidRPr="00881D46">
        <w:t xml:space="preserve"> </w:t>
      </w:r>
      <w:r w:rsidR="00954B20" w:rsidRPr="00881D46">
        <w:t>2</w:t>
      </w:r>
      <w:r w:rsidR="00954B20" w:rsidRPr="00881D46">
        <w:rPr>
          <w:rFonts w:ascii="游明朝" w:eastAsia="游明朝" w:hAnsi="游明朝" w:hint="eastAsia"/>
          <w:noProof/>
        </w:rPr>
        <w:t xml:space="preserve"> .</w:t>
      </w:r>
      <w:r w:rsidR="00954B20" w:rsidRPr="00881D46">
        <w:t xml:space="preserve"> 退職</w:t>
      </w:r>
      <w:r w:rsidR="002D5A4C" w:rsidRPr="00881D46">
        <w:rPr>
          <w:rFonts w:hint="eastAsia"/>
        </w:rPr>
        <w:t>手当</w:t>
      </w:r>
      <w:r w:rsidR="00954B20" w:rsidRPr="00881D46">
        <w:t>の支給</w:t>
      </w:r>
    </w:p>
    <w:p w14:paraId="71363544" w14:textId="6BE4F934" w:rsidR="00954B20" w:rsidRPr="00881D46" w:rsidRDefault="00F75F4C" w:rsidP="00954B20">
      <w:r w:rsidRPr="00881D46">
        <w:t xml:space="preserve"> </w:t>
      </w:r>
      <w:r w:rsidR="00954B20" w:rsidRPr="00881D46">
        <w:t>3</w:t>
      </w:r>
      <w:r w:rsidR="00954B20" w:rsidRPr="00881D46">
        <w:rPr>
          <w:rFonts w:ascii="游明朝" w:eastAsia="游明朝" w:hAnsi="游明朝" w:hint="eastAsia"/>
          <w:noProof/>
        </w:rPr>
        <w:t xml:space="preserve"> .</w:t>
      </w:r>
      <w:r w:rsidR="00954B20" w:rsidRPr="00881D46">
        <w:t xml:space="preserve"> 労働時間・休日・休暇の改善・充実</w:t>
      </w:r>
    </w:p>
    <w:p w14:paraId="47A6647E" w14:textId="3470D551" w:rsidR="00954B20" w:rsidRPr="00881D46" w:rsidRDefault="00F75F4C" w:rsidP="00954B20">
      <w:r w:rsidRPr="00881D46">
        <w:t xml:space="preserve"> </w:t>
      </w:r>
      <w:r w:rsidR="00954B20" w:rsidRPr="00881D46">
        <w:t>4</w:t>
      </w:r>
      <w:r w:rsidR="00954B20" w:rsidRPr="00881D46">
        <w:rPr>
          <w:rFonts w:ascii="游明朝" w:eastAsia="游明朝" w:hAnsi="游明朝" w:hint="eastAsia"/>
          <w:noProof/>
        </w:rPr>
        <w:t xml:space="preserve"> .</w:t>
      </w:r>
      <w:r w:rsidR="00954B20" w:rsidRPr="00881D46">
        <w:t xml:space="preserve"> 雇用</w:t>
      </w:r>
      <w:r w:rsidR="002D5A4C" w:rsidRPr="00881D46">
        <w:rPr>
          <w:rFonts w:hint="eastAsia"/>
        </w:rPr>
        <w:t>継続</w:t>
      </w:r>
    </w:p>
    <w:p w14:paraId="556A1A1A" w14:textId="7FEAC135" w:rsidR="00954B20" w:rsidRPr="00881D46" w:rsidRDefault="007C79AF" w:rsidP="00954B20">
      <w:r w:rsidRPr="00881D46">
        <w:rPr>
          <w:rFonts w:hint="eastAsia"/>
          <w:noProof/>
        </w:rPr>
        <mc:AlternateContent>
          <mc:Choice Requires="wps">
            <w:drawing>
              <wp:anchor distT="0" distB="0" distL="114300" distR="114300" simplePos="0" relativeHeight="251893760" behindDoc="0" locked="1" layoutInCell="1" allowOverlap="1" wp14:anchorId="6C030862" wp14:editId="0176AAC8">
                <wp:simplePos x="0" y="0"/>
                <wp:positionH relativeFrom="column">
                  <wp:posOffset>3701415</wp:posOffset>
                </wp:positionH>
                <wp:positionV relativeFrom="paragraph">
                  <wp:posOffset>-457200</wp:posOffset>
                </wp:positionV>
                <wp:extent cx="2550160" cy="1810385"/>
                <wp:effectExtent l="0" t="0" r="254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81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680"/>
                            </w:tblGrid>
                            <w:tr w:rsidR="007C79AF" w:rsidRPr="00805A37" w14:paraId="63C11582" w14:textId="77777777" w:rsidTr="00EE3A00">
                              <w:trPr>
                                <w:cantSplit/>
                                <w:trHeight w:hRule="exact" w:val="510"/>
                              </w:trPr>
                              <w:tc>
                                <w:tcPr>
                                  <w:tcW w:w="1227" w:type="dxa"/>
                                  <w:tcBorders>
                                    <w:top w:val="nil"/>
                                    <w:left w:val="nil"/>
                                    <w:bottom w:val="nil"/>
                                    <w:right w:val="single" w:sz="12" w:space="0" w:color="auto"/>
                                  </w:tcBorders>
                                  <w:vAlign w:val="center"/>
                                </w:tcPr>
                                <w:p w14:paraId="0DC29583" w14:textId="3AE7465A" w:rsidR="007C79AF" w:rsidRPr="00805A37" w:rsidRDefault="00B05356" w:rsidP="00EE3A00">
                                  <w:pPr>
                                    <w:adjustRightInd w:val="0"/>
                                    <w:spacing w:line="0" w:lineRule="atLeast"/>
                                    <w:jc w:val="center"/>
                                    <w:rPr>
                                      <w:rFonts w:ascii="游明朝" w:eastAsia="游明朝" w:hAnsi="游明朝"/>
                                    </w:rPr>
                                  </w:pPr>
                                  <w:r>
                                    <w:rPr>
                                      <w:rFonts w:ascii="游明朝" w:eastAsia="游明朝" w:hAnsi="游明朝" w:hint="eastAsia"/>
                                    </w:rPr>
                                    <w:t>第１位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7CEE79BC" w14:textId="77777777" w:rsidR="007C79AF" w:rsidRPr="00805A37" w:rsidRDefault="007C79AF" w:rsidP="00DA0F32">
                                  <w:pPr>
                                    <w:rPr>
                                      <w:rFonts w:ascii="游明朝" w:eastAsia="游明朝" w:hAnsi="游明朝"/>
                                      <w:spacing w:val="-10"/>
                                      <w:sz w:val="14"/>
                                      <w:szCs w:val="14"/>
                                    </w:rPr>
                                  </w:pPr>
                                </w:p>
                              </w:tc>
                            </w:tr>
                            <w:tr w:rsidR="00EE3A00" w:rsidRPr="00805A37" w14:paraId="24645FD0" w14:textId="77777777" w:rsidTr="00CC314C">
                              <w:trPr>
                                <w:cantSplit/>
                                <w:trHeight w:hRule="exact" w:val="279"/>
                              </w:trPr>
                              <w:tc>
                                <w:tcPr>
                                  <w:tcW w:w="1907" w:type="dxa"/>
                                  <w:gridSpan w:val="2"/>
                                  <w:tcBorders>
                                    <w:top w:val="nil"/>
                                    <w:left w:val="nil"/>
                                    <w:bottom w:val="nil"/>
                                    <w:right w:val="nil"/>
                                  </w:tcBorders>
                                  <w:vAlign w:val="center"/>
                                </w:tcPr>
                                <w:p w14:paraId="5FB10046" w14:textId="191432E2"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157-158</w:t>
                                  </w:r>
                                  <w:r w:rsidRPr="00805A37">
                                    <w:rPr>
                                      <w:rStyle w:val="af4"/>
                                      <w:rFonts w:ascii="游明朝" w:eastAsia="游明朝" w:hAnsi="游明朝" w:hint="eastAsia"/>
                                    </w:rPr>
                                    <w:t>)</w:t>
                                  </w:r>
                                </w:p>
                              </w:tc>
                            </w:tr>
                            <w:tr w:rsidR="00B05356" w:rsidRPr="00805A37" w14:paraId="4F352F44" w14:textId="77777777" w:rsidTr="00EE3A00">
                              <w:trPr>
                                <w:cantSplit/>
                                <w:trHeight w:hRule="exact" w:val="510"/>
                              </w:trPr>
                              <w:tc>
                                <w:tcPr>
                                  <w:tcW w:w="1227" w:type="dxa"/>
                                  <w:tcBorders>
                                    <w:top w:val="nil"/>
                                    <w:left w:val="nil"/>
                                    <w:bottom w:val="nil"/>
                                    <w:right w:val="single" w:sz="12" w:space="0" w:color="auto"/>
                                  </w:tcBorders>
                                  <w:vAlign w:val="center"/>
                                </w:tcPr>
                                <w:p w14:paraId="36EBA3BE" w14:textId="7B38D745" w:rsidR="00B05356" w:rsidRPr="00805A37" w:rsidRDefault="00EE3A00" w:rsidP="00EE3A00">
                                  <w:pPr>
                                    <w:adjustRightInd w:val="0"/>
                                    <w:spacing w:line="0" w:lineRule="atLeast"/>
                                    <w:jc w:val="center"/>
                                    <w:rPr>
                                      <w:rFonts w:ascii="游明朝" w:eastAsia="游明朝" w:hAnsi="游明朝"/>
                                    </w:rPr>
                                  </w:pPr>
                                  <w:r>
                                    <w:rPr>
                                      <w:rFonts w:ascii="游明朝" w:eastAsia="游明朝" w:hAnsi="游明朝" w:hint="eastAsia"/>
                                    </w:rPr>
                                    <w:t>第２位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08F58D2A" w14:textId="77777777" w:rsidR="00B05356" w:rsidRPr="00805A37" w:rsidRDefault="00B05356" w:rsidP="00DA0F32">
                                  <w:pPr>
                                    <w:rPr>
                                      <w:rFonts w:ascii="游明朝" w:eastAsia="游明朝" w:hAnsi="游明朝"/>
                                      <w:spacing w:val="-10"/>
                                      <w:sz w:val="14"/>
                                      <w:szCs w:val="14"/>
                                    </w:rPr>
                                  </w:pPr>
                                </w:p>
                              </w:tc>
                            </w:tr>
                            <w:tr w:rsidR="00EE3A00" w:rsidRPr="00805A37" w14:paraId="11E9A97C" w14:textId="77777777" w:rsidTr="00A533C5">
                              <w:trPr>
                                <w:cantSplit/>
                                <w:trHeight w:hRule="exact" w:val="327"/>
                              </w:trPr>
                              <w:tc>
                                <w:tcPr>
                                  <w:tcW w:w="1907" w:type="dxa"/>
                                  <w:gridSpan w:val="2"/>
                                  <w:tcBorders>
                                    <w:top w:val="nil"/>
                                    <w:left w:val="nil"/>
                                    <w:bottom w:val="nil"/>
                                    <w:right w:val="nil"/>
                                  </w:tcBorders>
                                  <w:vAlign w:val="center"/>
                                </w:tcPr>
                                <w:p w14:paraId="4D8567BD" w14:textId="7F57AE5A"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159-160</w:t>
                                  </w:r>
                                  <w:r w:rsidRPr="00805A37">
                                    <w:rPr>
                                      <w:rStyle w:val="af4"/>
                                      <w:rFonts w:ascii="游明朝" w:eastAsia="游明朝" w:hAnsi="游明朝" w:hint="eastAsia"/>
                                    </w:rPr>
                                    <w:t>)</w:t>
                                  </w:r>
                                </w:p>
                              </w:tc>
                            </w:tr>
                            <w:tr w:rsidR="007C79AF" w:rsidRPr="00805A37" w14:paraId="26332C8D" w14:textId="77777777" w:rsidTr="00EE3A00">
                              <w:trPr>
                                <w:cantSplit/>
                                <w:trHeight w:hRule="exact" w:val="510"/>
                              </w:trPr>
                              <w:tc>
                                <w:tcPr>
                                  <w:tcW w:w="1227" w:type="dxa"/>
                                  <w:tcBorders>
                                    <w:top w:val="nil"/>
                                    <w:left w:val="nil"/>
                                    <w:bottom w:val="nil"/>
                                    <w:right w:val="single" w:sz="12" w:space="0" w:color="auto"/>
                                  </w:tcBorders>
                                  <w:vAlign w:val="center"/>
                                </w:tcPr>
                                <w:p w14:paraId="016311F1" w14:textId="2070B756" w:rsidR="007C79AF" w:rsidRPr="00805A37" w:rsidRDefault="00EE3A00" w:rsidP="00EE3A00">
                                  <w:pPr>
                                    <w:adjustRightInd w:val="0"/>
                                    <w:spacing w:line="0" w:lineRule="atLeast"/>
                                    <w:jc w:val="center"/>
                                    <w:rPr>
                                      <w:rFonts w:ascii="游明朝" w:eastAsia="游明朝" w:hAnsi="游明朝"/>
                                    </w:rPr>
                                  </w:pPr>
                                  <w:r>
                                    <w:rPr>
                                      <w:rFonts w:ascii="游明朝" w:eastAsia="游明朝" w:hAnsi="游明朝" w:hint="eastAsia"/>
                                    </w:rPr>
                                    <w:t>第３位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50B40BBD" w14:textId="77777777" w:rsidR="007C79AF" w:rsidRPr="00805A37" w:rsidRDefault="007C79AF" w:rsidP="00DA0F32">
                                  <w:pPr>
                                    <w:rPr>
                                      <w:rFonts w:ascii="游明朝" w:eastAsia="游明朝" w:hAnsi="游明朝"/>
                                      <w:spacing w:val="-10"/>
                                      <w:sz w:val="14"/>
                                      <w:szCs w:val="14"/>
                                    </w:rPr>
                                  </w:pPr>
                                </w:p>
                              </w:tc>
                            </w:tr>
                            <w:tr w:rsidR="00EE3A00" w:rsidRPr="00805A37" w14:paraId="56BDF00D" w14:textId="77777777" w:rsidTr="00166E52">
                              <w:trPr>
                                <w:cantSplit/>
                                <w:trHeight w:hRule="exact" w:val="332"/>
                              </w:trPr>
                              <w:tc>
                                <w:tcPr>
                                  <w:tcW w:w="1907" w:type="dxa"/>
                                  <w:gridSpan w:val="2"/>
                                  <w:tcBorders>
                                    <w:top w:val="nil"/>
                                    <w:left w:val="nil"/>
                                    <w:bottom w:val="nil"/>
                                    <w:right w:val="nil"/>
                                  </w:tcBorders>
                                  <w:vAlign w:val="center"/>
                                </w:tcPr>
                                <w:p w14:paraId="22C766C2" w14:textId="79530C03"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161-162</w:t>
                                  </w:r>
                                  <w:r w:rsidRPr="00805A37">
                                    <w:rPr>
                                      <w:rStyle w:val="af4"/>
                                      <w:rFonts w:ascii="游明朝" w:eastAsia="游明朝" w:hAnsi="游明朝" w:hint="eastAsia"/>
                                    </w:rPr>
                                    <w:t>)</w:t>
                                  </w:r>
                                </w:p>
                              </w:tc>
                            </w:tr>
                          </w:tbl>
                          <w:p w14:paraId="1440E8D4" w14:textId="23C3EF39" w:rsidR="007C79AF" w:rsidRPr="00805A37" w:rsidRDefault="007C79AF" w:rsidP="00EE3A00">
                            <w:pPr>
                              <w:adjustRightInd w:val="0"/>
                              <w:snapToGrid w:val="0"/>
                              <w:spacing w:line="160" w:lineRule="exact"/>
                              <w:jc w:val="right"/>
                              <w:rPr>
                                <w:rFonts w:ascii="游明朝" w:eastAsia="游明朝" w:hAnsi="游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0862" id="_x0000_s1152" type="#_x0000_t202" style="position:absolute;left:0;text-align:left;margin-left:291.45pt;margin-top:-36pt;width:200.8pt;height:14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sEiQIAABk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" stroked="f">
                <v:textbox inset="5.85pt,.7pt,5.85pt,.7pt">
                  <w:txbxContent>
                    <w:tbl>
                      <w:tblPr>
                        <w:tblW w:w="0" w:type="auto"/>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680"/>
                      </w:tblGrid>
                      <w:tr w:rsidR="007C79AF" w:rsidRPr="00805A37" w14:paraId="63C11582" w14:textId="77777777" w:rsidTr="00EE3A00">
                        <w:trPr>
                          <w:cantSplit/>
                          <w:trHeight w:hRule="exact" w:val="510"/>
                        </w:trPr>
                        <w:tc>
                          <w:tcPr>
                            <w:tcW w:w="1227" w:type="dxa"/>
                            <w:tcBorders>
                              <w:top w:val="nil"/>
                              <w:left w:val="nil"/>
                              <w:bottom w:val="nil"/>
                              <w:right w:val="single" w:sz="12" w:space="0" w:color="auto"/>
                            </w:tcBorders>
                            <w:vAlign w:val="center"/>
                          </w:tcPr>
                          <w:p w14:paraId="0DC29583" w14:textId="3AE7465A" w:rsidR="007C79AF" w:rsidRPr="00805A37" w:rsidRDefault="00B05356" w:rsidP="00EE3A00">
                            <w:pPr>
                              <w:adjustRightInd w:val="0"/>
                              <w:spacing w:line="0" w:lineRule="atLeast"/>
                              <w:jc w:val="center"/>
                              <w:rPr>
                                <w:rFonts w:ascii="游明朝" w:eastAsia="游明朝" w:hAnsi="游明朝"/>
                              </w:rPr>
                            </w:pPr>
                            <w:r>
                              <w:rPr>
                                <w:rFonts w:ascii="游明朝" w:eastAsia="游明朝" w:hAnsi="游明朝" w:hint="eastAsia"/>
                              </w:rPr>
                              <w:t>第１位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7CEE79BC" w14:textId="77777777" w:rsidR="007C79AF" w:rsidRPr="00805A37" w:rsidRDefault="007C79AF" w:rsidP="00DA0F32">
                            <w:pPr>
                              <w:rPr>
                                <w:rFonts w:ascii="游明朝" w:eastAsia="游明朝" w:hAnsi="游明朝"/>
                                <w:spacing w:val="-10"/>
                                <w:sz w:val="14"/>
                                <w:szCs w:val="14"/>
                              </w:rPr>
                            </w:pPr>
                          </w:p>
                        </w:tc>
                      </w:tr>
                      <w:tr w:rsidR="00EE3A00" w:rsidRPr="00805A37" w14:paraId="24645FD0" w14:textId="77777777" w:rsidTr="00CC314C">
                        <w:trPr>
                          <w:cantSplit/>
                          <w:trHeight w:hRule="exact" w:val="279"/>
                        </w:trPr>
                        <w:tc>
                          <w:tcPr>
                            <w:tcW w:w="1907" w:type="dxa"/>
                            <w:gridSpan w:val="2"/>
                            <w:tcBorders>
                              <w:top w:val="nil"/>
                              <w:left w:val="nil"/>
                              <w:bottom w:val="nil"/>
                              <w:right w:val="nil"/>
                            </w:tcBorders>
                            <w:vAlign w:val="center"/>
                          </w:tcPr>
                          <w:p w14:paraId="5FB10046" w14:textId="191432E2"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157-158</w:t>
                            </w:r>
                            <w:r w:rsidRPr="00805A37">
                              <w:rPr>
                                <w:rStyle w:val="af4"/>
                                <w:rFonts w:ascii="游明朝" w:eastAsia="游明朝" w:hAnsi="游明朝" w:hint="eastAsia"/>
                              </w:rPr>
                              <w:t>)</w:t>
                            </w:r>
                          </w:p>
                        </w:tc>
                      </w:tr>
                      <w:tr w:rsidR="00B05356" w:rsidRPr="00805A37" w14:paraId="4F352F44" w14:textId="77777777" w:rsidTr="00EE3A00">
                        <w:trPr>
                          <w:cantSplit/>
                          <w:trHeight w:hRule="exact" w:val="510"/>
                        </w:trPr>
                        <w:tc>
                          <w:tcPr>
                            <w:tcW w:w="1227" w:type="dxa"/>
                            <w:tcBorders>
                              <w:top w:val="nil"/>
                              <w:left w:val="nil"/>
                              <w:bottom w:val="nil"/>
                              <w:right w:val="single" w:sz="12" w:space="0" w:color="auto"/>
                            </w:tcBorders>
                            <w:vAlign w:val="center"/>
                          </w:tcPr>
                          <w:p w14:paraId="36EBA3BE" w14:textId="7B38D745" w:rsidR="00B05356" w:rsidRPr="00805A37" w:rsidRDefault="00EE3A00" w:rsidP="00EE3A00">
                            <w:pPr>
                              <w:adjustRightInd w:val="0"/>
                              <w:spacing w:line="0" w:lineRule="atLeast"/>
                              <w:jc w:val="center"/>
                              <w:rPr>
                                <w:rFonts w:ascii="游明朝" w:eastAsia="游明朝" w:hAnsi="游明朝"/>
                              </w:rPr>
                            </w:pPr>
                            <w:r>
                              <w:rPr>
                                <w:rFonts w:ascii="游明朝" w:eastAsia="游明朝" w:hAnsi="游明朝" w:hint="eastAsia"/>
                              </w:rPr>
                              <w:t>第２位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08F58D2A" w14:textId="77777777" w:rsidR="00B05356" w:rsidRPr="00805A37" w:rsidRDefault="00B05356" w:rsidP="00DA0F32">
                            <w:pPr>
                              <w:rPr>
                                <w:rFonts w:ascii="游明朝" w:eastAsia="游明朝" w:hAnsi="游明朝"/>
                                <w:spacing w:val="-10"/>
                                <w:sz w:val="14"/>
                                <w:szCs w:val="14"/>
                              </w:rPr>
                            </w:pPr>
                          </w:p>
                        </w:tc>
                      </w:tr>
                      <w:tr w:rsidR="00EE3A00" w:rsidRPr="00805A37" w14:paraId="11E9A97C" w14:textId="77777777" w:rsidTr="00A533C5">
                        <w:trPr>
                          <w:cantSplit/>
                          <w:trHeight w:hRule="exact" w:val="327"/>
                        </w:trPr>
                        <w:tc>
                          <w:tcPr>
                            <w:tcW w:w="1907" w:type="dxa"/>
                            <w:gridSpan w:val="2"/>
                            <w:tcBorders>
                              <w:top w:val="nil"/>
                              <w:left w:val="nil"/>
                              <w:bottom w:val="nil"/>
                              <w:right w:val="nil"/>
                            </w:tcBorders>
                            <w:vAlign w:val="center"/>
                          </w:tcPr>
                          <w:p w14:paraId="4D8567BD" w14:textId="7F57AE5A"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159-160</w:t>
                            </w:r>
                            <w:r w:rsidRPr="00805A37">
                              <w:rPr>
                                <w:rStyle w:val="af4"/>
                                <w:rFonts w:ascii="游明朝" w:eastAsia="游明朝" w:hAnsi="游明朝" w:hint="eastAsia"/>
                              </w:rPr>
                              <w:t>)</w:t>
                            </w:r>
                          </w:p>
                        </w:tc>
                      </w:tr>
                      <w:tr w:rsidR="007C79AF" w:rsidRPr="00805A37" w14:paraId="26332C8D" w14:textId="77777777" w:rsidTr="00EE3A00">
                        <w:trPr>
                          <w:cantSplit/>
                          <w:trHeight w:hRule="exact" w:val="510"/>
                        </w:trPr>
                        <w:tc>
                          <w:tcPr>
                            <w:tcW w:w="1227" w:type="dxa"/>
                            <w:tcBorders>
                              <w:top w:val="nil"/>
                              <w:left w:val="nil"/>
                              <w:bottom w:val="nil"/>
                              <w:right w:val="single" w:sz="12" w:space="0" w:color="auto"/>
                            </w:tcBorders>
                            <w:vAlign w:val="center"/>
                          </w:tcPr>
                          <w:p w14:paraId="016311F1" w14:textId="2070B756" w:rsidR="007C79AF" w:rsidRPr="00805A37" w:rsidRDefault="00EE3A00" w:rsidP="00EE3A00">
                            <w:pPr>
                              <w:adjustRightInd w:val="0"/>
                              <w:spacing w:line="0" w:lineRule="atLeast"/>
                              <w:jc w:val="center"/>
                              <w:rPr>
                                <w:rFonts w:ascii="游明朝" w:eastAsia="游明朝" w:hAnsi="游明朝"/>
                              </w:rPr>
                            </w:pPr>
                            <w:r>
                              <w:rPr>
                                <w:rFonts w:ascii="游明朝" w:eastAsia="游明朝" w:hAnsi="游明朝" w:hint="eastAsia"/>
                              </w:rPr>
                              <w:t>第３位</w:t>
                            </w:r>
                          </w:p>
                        </w:tc>
                        <w:tc>
                          <w:tcPr>
                            <w:tcW w:w="68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50B40BBD" w14:textId="77777777" w:rsidR="007C79AF" w:rsidRPr="00805A37" w:rsidRDefault="007C79AF" w:rsidP="00DA0F32">
                            <w:pPr>
                              <w:rPr>
                                <w:rFonts w:ascii="游明朝" w:eastAsia="游明朝" w:hAnsi="游明朝"/>
                                <w:spacing w:val="-10"/>
                                <w:sz w:val="14"/>
                                <w:szCs w:val="14"/>
                              </w:rPr>
                            </w:pPr>
                          </w:p>
                        </w:tc>
                      </w:tr>
                      <w:tr w:rsidR="00EE3A00" w:rsidRPr="00805A37" w14:paraId="56BDF00D" w14:textId="77777777" w:rsidTr="00166E52">
                        <w:trPr>
                          <w:cantSplit/>
                          <w:trHeight w:hRule="exact" w:val="332"/>
                        </w:trPr>
                        <w:tc>
                          <w:tcPr>
                            <w:tcW w:w="1907" w:type="dxa"/>
                            <w:gridSpan w:val="2"/>
                            <w:tcBorders>
                              <w:top w:val="nil"/>
                              <w:left w:val="nil"/>
                              <w:bottom w:val="nil"/>
                              <w:right w:val="nil"/>
                            </w:tcBorders>
                            <w:vAlign w:val="center"/>
                          </w:tcPr>
                          <w:p w14:paraId="22C766C2" w14:textId="79530C03" w:rsidR="00EE3A00" w:rsidRPr="00EE3A00" w:rsidRDefault="00EE3A00" w:rsidP="00EE3A00">
                            <w:pPr>
                              <w:jc w:val="right"/>
                              <w:rPr>
                                <w:rFonts w:ascii="游明朝" w:eastAsia="游明朝" w:hAnsi="游明朝"/>
                                <w:spacing w:val="-10"/>
                                <w:sz w:val="14"/>
                                <w:szCs w:val="14"/>
                              </w:rPr>
                            </w:pPr>
                            <w:r w:rsidRPr="00805A37">
                              <w:rPr>
                                <w:rStyle w:val="af4"/>
                                <w:rFonts w:ascii="游明朝" w:eastAsia="游明朝" w:hAnsi="游明朝" w:hint="eastAsia"/>
                              </w:rPr>
                              <w:t>(</w:t>
                            </w:r>
                            <w:r>
                              <w:rPr>
                                <w:rStyle w:val="af4"/>
                                <w:rFonts w:ascii="游明朝" w:eastAsia="游明朝" w:hAnsi="游明朝"/>
                              </w:rPr>
                              <w:t>161-162</w:t>
                            </w:r>
                            <w:r w:rsidRPr="00805A37">
                              <w:rPr>
                                <w:rStyle w:val="af4"/>
                                <w:rFonts w:ascii="游明朝" w:eastAsia="游明朝" w:hAnsi="游明朝" w:hint="eastAsia"/>
                              </w:rPr>
                              <w:t>)</w:t>
                            </w:r>
                          </w:p>
                        </w:tc>
                      </w:tr>
                    </w:tbl>
                    <w:p w14:paraId="1440E8D4" w14:textId="23C3EF39" w:rsidR="007C79AF" w:rsidRPr="00805A37" w:rsidRDefault="007C79AF" w:rsidP="00EE3A00">
                      <w:pPr>
                        <w:adjustRightInd w:val="0"/>
                        <w:snapToGrid w:val="0"/>
                        <w:spacing w:line="160" w:lineRule="exact"/>
                        <w:jc w:val="right"/>
                        <w:rPr>
                          <w:rFonts w:ascii="游明朝" w:eastAsia="游明朝" w:hAnsi="游明朝"/>
                          <w:sz w:val="18"/>
                          <w:szCs w:val="18"/>
                        </w:rPr>
                      </w:pPr>
                    </w:p>
                  </w:txbxContent>
                </v:textbox>
                <w10:anchorlock/>
              </v:shape>
            </w:pict>
          </mc:Fallback>
        </mc:AlternateContent>
      </w:r>
      <w:r w:rsidR="00F75F4C" w:rsidRPr="00881D46">
        <w:t xml:space="preserve"> </w:t>
      </w:r>
      <w:r w:rsidR="00954B20" w:rsidRPr="00881D46">
        <w:t>5</w:t>
      </w:r>
      <w:r w:rsidR="00954B20" w:rsidRPr="00881D46">
        <w:rPr>
          <w:rFonts w:ascii="游明朝" w:eastAsia="游明朝" w:hAnsi="游明朝" w:hint="eastAsia"/>
          <w:noProof/>
        </w:rPr>
        <w:t xml:space="preserve"> .</w:t>
      </w:r>
      <w:r w:rsidR="00954B20" w:rsidRPr="00881D46">
        <w:t xml:space="preserve"> </w:t>
      </w:r>
      <w:r w:rsidR="00913941" w:rsidRPr="00881D46">
        <w:rPr>
          <w:rFonts w:hint="eastAsia"/>
        </w:rPr>
        <w:t>正規職員</w:t>
      </w:r>
      <w:r w:rsidR="00092F22" w:rsidRPr="00881D46">
        <w:rPr>
          <w:rFonts w:hint="eastAsia"/>
        </w:rPr>
        <w:t>への転換</w:t>
      </w:r>
    </w:p>
    <w:p w14:paraId="62783999" w14:textId="64FFF242" w:rsidR="00954B20" w:rsidRPr="00881D46" w:rsidRDefault="00F75F4C" w:rsidP="00954B20">
      <w:r w:rsidRPr="00881D46">
        <w:t xml:space="preserve"> </w:t>
      </w:r>
      <w:r w:rsidR="00954B20" w:rsidRPr="00881D46">
        <w:t>6</w:t>
      </w:r>
      <w:r w:rsidR="00954B20" w:rsidRPr="00881D46">
        <w:rPr>
          <w:rFonts w:ascii="游明朝" w:eastAsia="游明朝" w:hAnsi="游明朝" w:hint="eastAsia"/>
          <w:noProof/>
        </w:rPr>
        <w:t xml:space="preserve"> .</w:t>
      </w:r>
      <w:r w:rsidR="00954B20" w:rsidRPr="00881D46">
        <w:t xml:space="preserve"> 教育訓練の整備</w:t>
      </w:r>
    </w:p>
    <w:p w14:paraId="3946A0D6" w14:textId="660A433B" w:rsidR="00954B20" w:rsidRPr="00881D46" w:rsidRDefault="00F75F4C" w:rsidP="00954B20">
      <w:r w:rsidRPr="00881D46">
        <w:t xml:space="preserve"> </w:t>
      </w:r>
      <w:r w:rsidR="00954B20" w:rsidRPr="00881D46">
        <w:t>7</w:t>
      </w:r>
      <w:r w:rsidR="00954B20" w:rsidRPr="00881D46">
        <w:rPr>
          <w:rFonts w:ascii="游明朝" w:eastAsia="游明朝" w:hAnsi="游明朝" w:hint="eastAsia"/>
          <w:noProof/>
        </w:rPr>
        <w:t xml:space="preserve"> .</w:t>
      </w:r>
      <w:r w:rsidR="00954B20" w:rsidRPr="00881D46">
        <w:t xml:space="preserve"> 安全衛生</w:t>
      </w:r>
      <w:r w:rsidR="00F60F9C" w:rsidRPr="00881D46">
        <w:rPr>
          <w:rFonts w:hint="eastAsia"/>
        </w:rPr>
        <w:t>・メンタルヘルス対策</w:t>
      </w:r>
    </w:p>
    <w:p w14:paraId="65950E0D" w14:textId="786D9ABE" w:rsidR="00954B20" w:rsidRPr="00881D46" w:rsidRDefault="00F75F4C" w:rsidP="00954B20">
      <w:r w:rsidRPr="00881D46">
        <w:t xml:space="preserve"> </w:t>
      </w:r>
      <w:r w:rsidR="00954B20" w:rsidRPr="00881D46">
        <w:t>8</w:t>
      </w:r>
      <w:r w:rsidR="00954B20" w:rsidRPr="00881D46">
        <w:rPr>
          <w:rFonts w:ascii="游明朝" w:eastAsia="游明朝" w:hAnsi="游明朝" w:hint="eastAsia"/>
          <w:noProof/>
        </w:rPr>
        <w:t xml:space="preserve"> </w:t>
      </w:r>
      <w:bookmarkStart w:id="4" w:name="_Hlk135138684"/>
      <w:r w:rsidR="00954B20" w:rsidRPr="00881D46">
        <w:rPr>
          <w:rFonts w:ascii="游明朝" w:eastAsia="游明朝" w:hAnsi="游明朝" w:hint="eastAsia"/>
          <w:noProof/>
        </w:rPr>
        <w:t>.</w:t>
      </w:r>
      <w:bookmarkEnd w:id="4"/>
      <w:r w:rsidR="00954B20" w:rsidRPr="00881D46">
        <w:t xml:space="preserve"> セクハラ・パワハラなどハラスメント対策</w:t>
      </w:r>
    </w:p>
    <w:p w14:paraId="65A64C41" w14:textId="0135AC75" w:rsidR="00954B20" w:rsidRPr="00881D46" w:rsidRDefault="00056AA2" w:rsidP="00954B20">
      <w:r w:rsidRPr="00881D46">
        <w:t xml:space="preserve"> 9</w:t>
      </w:r>
      <w:r w:rsidR="00A20D0E" w:rsidRPr="00881D46">
        <w:rPr>
          <w:rFonts w:hint="eastAsia"/>
        </w:rPr>
        <w:t xml:space="preserve"> </w:t>
      </w:r>
      <w:r w:rsidR="00004B15" w:rsidRPr="00881D46">
        <w:rPr>
          <w:rFonts w:ascii="游明朝" w:eastAsia="游明朝" w:hAnsi="游明朝" w:hint="eastAsia"/>
          <w:noProof/>
        </w:rPr>
        <w:t>.</w:t>
      </w:r>
      <w:r w:rsidR="00954B20" w:rsidRPr="00881D46">
        <w:t xml:space="preserve"> 育児休業・介護休業・看護休暇制度の充実</w:t>
      </w:r>
    </w:p>
    <w:p w14:paraId="16877986" w14:textId="5E6C094D" w:rsidR="00954B20" w:rsidRPr="00881D46" w:rsidRDefault="00F75F4C" w:rsidP="00954B20">
      <w:r w:rsidRPr="00881D46">
        <w:t xml:space="preserve"> </w:t>
      </w:r>
      <w:r w:rsidR="00954B20" w:rsidRPr="00881D46">
        <w:t>1</w:t>
      </w:r>
      <w:r w:rsidR="00056AA2" w:rsidRPr="00881D46">
        <w:t>0</w:t>
      </w:r>
      <w:r w:rsidR="00004B15" w:rsidRPr="00881D46">
        <w:rPr>
          <w:rFonts w:ascii="游明朝" w:eastAsia="游明朝" w:hAnsi="游明朝" w:hint="eastAsia"/>
          <w:noProof/>
        </w:rPr>
        <w:t>.</w:t>
      </w:r>
      <w:r w:rsidR="00004B15" w:rsidRPr="00881D46">
        <w:t xml:space="preserve"> </w:t>
      </w:r>
      <w:r w:rsidR="00954B20" w:rsidRPr="00881D46">
        <w:t>福利厚生の充実</w:t>
      </w:r>
    </w:p>
    <w:p w14:paraId="000F8CC5" w14:textId="18301DD9" w:rsidR="00954B20" w:rsidRPr="00881D46" w:rsidRDefault="00F60F9C" w:rsidP="00D05BD2">
      <w:pPr>
        <w:rPr>
          <w:rFonts w:eastAsiaTheme="minorHAnsi"/>
          <w:noProof/>
          <w:sz w:val="21"/>
          <w:szCs w:val="21"/>
        </w:rPr>
      </w:pPr>
      <w:r w:rsidRPr="00881D46">
        <w:rPr>
          <w:rFonts w:eastAsiaTheme="minorHAnsi"/>
          <w:noProof/>
          <w:sz w:val="21"/>
          <w:szCs w:val="21"/>
        </w:rPr>
        <w:t xml:space="preserve"> </w:t>
      </w:r>
      <w:r w:rsidR="00004B15" w:rsidRPr="00881D46">
        <w:rPr>
          <w:rFonts w:eastAsiaTheme="minorHAnsi" w:hint="eastAsia"/>
          <w:noProof/>
          <w:sz w:val="21"/>
          <w:szCs w:val="21"/>
        </w:rPr>
        <w:t>1</w:t>
      </w:r>
      <w:r w:rsidR="00056AA2" w:rsidRPr="00881D46">
        <w:rPr>
          <w:rFonts w:eastAsiaTheme="minorHAnsi"/>
          <w:noProof/>
          <w:sz w:val="21"/>
          <w:szCs w:val="21"/>
        </w:rPr>
        <w:t>1</w:t>
      </w:r>
      <w:r w:rsidR="00004B15" w:rsidRPr="00881D46">
        <w:rPr>
          <w:rFonts w:eastAsiaTheme="minorHAnsi" w:hint="eastAsia"/>
          <w:noProof/>
        </w:rPr>
        <w:t>.</w:t>
      </w:r>
      <w:r w:rsidR="00BE616E" w:rsidRPr="00881D46">
        <w:rPr>
          <w:rFonts w:eastAsiaTheme="minorHAnsi"/>
        </w:rPr>
        <w:t xml:space="preserve"> </w:t>
      </w:r>
      <w:r w:rsidR="00004B15" w:rsidRPr="00881D46">
        <w:rPr>
          <w:rFonts w:eastAsiaTheme="minorHAnsi" w:hint="eastAsia"/>
          <w:noProof/>
        </w:rPr>
        <w:t>その他</w:t>
      </w:r>
    </w:p>
    <w:p w14:paraId="7E1DD651" w14:textId="44429426" w:rsidR="00ED41C1" w:rsidRPr="00881D46" w:rsidRDefault="00890AFD" w:rsidP="00D05BD2">
      <w:pPr>
        <w:rPr>
          <w:rFonts w:ascii="游ゴシック" w:eastAsia="游ゴシック" w:hAnsi="游ゴシック"/>
          <w:noProof/>
          <w:sz w:val="21"/>
          <w:szCs w:val="21"/>
        </w:rPr>
      </w:pPr>
      <w:r w:rsidRPr="00890AFD">
        <w:rPr>
          <w:rFonts w:ascii="游ゴシック" w:eastAsia="游ゴシック" w:hAnsi="游ゴシック"/>
          <w:noProof/>
          <w:sz w:val="21"/>
          <w:szCs w:val="21"/>
        </w:rPr>
        <w:drawing>
          <wp:anchor distT="0" distB="0" distL="114300" distR="114300" simplePos="0" relativeHeight="251899904" behindDoc="0" locked="0" layoutInCell="1" allowOverlap="1" wp14:anchorId="03F5BA29" wp14:editId="7C3C0E78">
            <wp:simplePos x="0" y="0"/>
            <wp:positionH relativeFrom="column">
              <wp:posOffset>5027295</wp:posOffset>
            </wp:positionH>
            <wp:positionV relativeFrom="paragraph">
              <wp:posOffset>224790</wp:posOffset>
            </wp:positionV>
            <wp:extent cx="1065530" cy="1065530"/>
            <wp:effectExtent l="19050" t="19050" r="20320" b="2032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DD672B" w14:textId="5246078B" w:rsidR="00D97C3F" w:rsidRPr="00881D46" w:rsidRDefault="00890AFD" w:rsidP="00D05BD2">
      <w:pPr>
        <w:rPr>
          <w:rFonts w:ascii="游ゴシック" w:eastAsia="游ゴシック" w:hAnsi="游ゴシック"/>
          <w:noProof/>
          <w:sz w:val="21"/>
          <w:szCs w:val="21"/>
        </w:rPr>
      </w:pPr>
      <w:r>
        <w:rPr>
          <w:rFonts w:ascii="游ゴシック" w:eastAsia="游ゴシック" w:hAnsi="游ゴシック" w:hint="eastAsia"/>
          <w:noProof/>
          <w:sz w:val="21"/>
          <w:szCs w:val="21"/>
        </w:rPr>
        <w:t xml:space="preserve">　右の</w:t>
      </w:r>
      <w:r w:rsidR="001D2BB1" w:rsidRPr="00881D46">
        <w:rPr>
          <w:rFonts w:ascii="游ゴシック" w:eastAsia="游ゴシック" w:hAnsi="游ゴシック" w:hint="eastAsia"/>
          <w:noProof/>
          <w:sz w:val="21"/>
          <w:szCs w:val="21"/>
        </w:rPr>
        <w:t>QRコードから、</w:t>
      </w:r>
      <w:r w:rsidR="00F65AD6" w:rsidRPr="00881D46">
        <w:rPr>
          <w:rFonts w:ascii="游ゴシック" w:eastAsia="游ゴシック" w:hAnsi="游ゴシック" w:hint="eastAsia"/>
          <w:noProof/>
          <w:sz w:val="21"/>
          <w:szCs w:val="21"/>
        </w:rPr>
        <w:t>自治労の会計年度任用職員にかかわる活動</w:t>
      </w:r>
      <w:r w:rsidR="001D2BB1" w:rsidRPr="00881D46">
        <w:rPr>
          <w:rFonts w:ascii="游ゴシック" w:eastAsia="游ゴシック" w:hAnsi="游ゴシック" w:hint="eastAsia"/>
          <w:noProof/>
          <w:sz w:val="21"/>
          <w:szCs w:val="21"/>
        </w:rPr>
        <w:t>を見ることができます。</w:t>
      </w:r>
    </w:p>
    <w:p w14:paraId="43AAC3B6" w14:textId="77777777" w:rsidR="00D85FA3" w:rsidRDefault="00D85FA3" w:rsidP="00D05BD2">
      <w:pPr>
        <w:rPr>
          <w:rFonts w:ascii="游ゴシック" w:eastAsia="游ゴシック" w:hAnsi="游ゴシック"/>
          <w:noProof/>
          <w:sz w:val="21"/>
          <w:szCs w:val="21"/>
        </w:rPr>
      </w:pPr>
    </w:p>
    <w:p w14:paraId="34CF1963" w14:textId="77777777" w:rsidR="007070F6" w:rsidRDefault="007070F6" w:rsidP="00D05BD2">
      <w:pPr>
        <w:rPr>
          <w:rFonts w:ascii="游ゴシック" w:eastAsia="游ゴシック" w:hAnsi="游ゴシック"/>
          <w:noProof/>
          <w:sz w:val="21"/>
          <w:szCs w:val="21"/>
        </w:rPr>
      </w:pPr>
    </w:p>
    <w:p w14:paraId="12DC692B" w14:textId="77777777" w:rsidR="007070F6" w:rsidRDefault="007070F6" w:rsidP="00D05BD2">
      <w:pPr>
        <w:rPr>
          <w:rFonts w:ascii="游ゴシック" w:eastAsia="游ゴシック" w:hAnsi="游ゴシック"/>
          <w:noProof/>
          <w:sz w:val="21"/>
          <w:szCs w:val="21"/>
        </w:rPr>
      </w:pPr>
    </w:p>
    <w:p w14:paraId="2741BC53" w14:textId="77777777" w:rsidR="007070F6" w:rsidRPr="00881D46" w:rsidRDefault="007070F6" w:rsidP="00D05BD2">
      <w:pPr>
        <w:rPr>
          <w:rFonts w:ascii="游ゴシック" w:eastAsia="游ゴシック" w:hAnsi="游ゴシック"/>
          <w:noProof/>
          <w:sz w:val="21"/>
          <w:szCs w:val="21"/>
        </w:rPr>
      </w:pPr>
    </w:p>
    <w:p w14:paraId="3DDFD3D4" w14:textId="77777777" w:rsidR="00D05BD2" w:rsidRPr="00881D46" w:rsidRDefault="00D05BD2" w:rsidP="00D05BD2">
      <w:pPr>
        <w:pStyle w:val="a0"/>
        <w:numPr>
          <w:ilvl w:val="0"/>
          <w:numId w:val="0"/>
        </w:numPr>
        <w:spacing w:beforeLines="120" w:before="288" w:after="48" w:line="0" w:lineRule="atLeast"/>
        <w:jc w:val="center"/>
        <w:textAlignment w:val="center"/>
        <w:rPr>
          <w:rFonts w:ascii="游ゴシック" w:eastAsia="游ゴシック" w:hAnsi="游ゴシック"/>
          <w:sz w:val="24"/>
          <w:szCs w:val="24"/>
        </w:rPr>
      </w:pPr>
      <w:r w:rsidRPr="00881D46">
        <w:rPr>
          <w:rFonts w:ascii="游ゴシック" w:eastAsia="游ゴシック" w:hAnsi="游ゴシック" w:hint="eastAsia"/>
          <w:noProof/>
        </w:rPr>
        <w:drawing>
          <wp:anchor distT="0" distB="0" distL="114300" distR="114300" simplePos="0" relativeHeight="251862016" behindDoc="0" locked="0" layoutInCell="1" allowOverlap="1" wp14:anchorId="4ECE507E" wp14:editId="5BF2E1DD">
            <wp:simplePos x="0" y="0"/>
            <wp:positionH relativeFrom="column">
              <wp:posOffset>4850130</wp:posOffset>
            </wp:positionH>
            <wp:positionV relativeFrom="paragraph">
              <wp:posOffset>228482</wp:posOffset>
            </wp:positionV>
            <wp:extent cx="198120" cy="280670"/>
            <wp:effectExtent l="0" t="0" r="0" b="5080"/>
            <wp:wrapNone/>
            <wp:docPr id="670" name="図 670" desc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a_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D46">
        <w:rPr>
          <w:rFonts w:ascii="游ゴシック" w:eastAsia="游ゴシック" w:hAnsi="游ゴシック" w:hint="eastAsia"/>
          <w:sz w:val="24"/>
          <w:szCs w:val="24"/>
        </w:rPr>
        <w:t>以</w:t>
      </w:r>
      <w:r w:rsidRPr="00881D46">
        <w:rPr>
          <w:rFonts w:ascii="游ゴシック" w:eastAsia="游ゴシック" w:hAnsi="游ゴシック" w:hint="eastAsia"/>
          <w:noProof/>
        </w:rPr>
        <w:drawing>
          <wp:anchor distT="0" distB="0" distL="114300" distR="114300" simplePos="0" relativeHeight="251860992" behindDoc="0" locked="0" layoutInCell="1" allowOverlap="1" wp14:anchorId="0FCFD14D" wp14:editId="329D2DAC">
            <wp:simplePos x="0" y="0"/>
            <wp:positionH relativeFrom="column">
              <wp:posOffset>941334</wp:posOffset>
            </wp:positionH>
            <wp:positionV relativeFrom="paragraph">
              <wp:posOffset>182880</wp:posOffset>
            </wp:positionV>
            <wp:extent cx="198120" cy="280670"/>
            <wp:effectExtent l="0" t="0" r="0" b="5080"/>
            <wp:wrapNone/>
            <wp:docPr id="669" name="図 669" desc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a_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D46">
        <w:rPr>
          <w:rFonts w:ascii="游ゴシック" w:eastAsia="游ゴシック" w:hAnsi="游ゴシック" w:hint="eastAsia"/>
          <w:sz w:val="24"/>
          <w:szCs w:val="24"/>
        </w:rPr>
        <w:t>上で終わりです。ご回答ありがとうございました。</w:t>
      </w:r>
    </w:p>
    <w:p w14:paraId="31BA419C" w14:textId="77777777" w:rsidR="006F64D5" w:rsidRPr="00881D46" w:rsidRDefault="006F64D5">
      <w:pPr>
        <w:widowControl/>
        <w:jc w:val="left"/>
      </w:pPr>
      <w:r w:rsidRPr="00881D46">
        <w:br w:type="page"/>
      </w:r>
    </w:p>
    <w:tbl>
      <w:tblPr>
        <w:tblpPr w:leftFromText="142" w:rightFromText="142" w:vertAnchor="text" w:horzAnchor="margin" w:tblpY="13352"/>
        <w:tblW w:w="10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5"/>
        <w:gridCol w:w="6038"/>
        <w:gridCol w:w="804"/>
        <w:gridCol w:w="804"/>
        <w:gridCol w:w="675"/>
      </w:tblGrid>
      <w:tr w:rsidR="006F64D5" w:rsidRPr="00881D46" w14:paraId="1615CE88" w14:textId="77777777" w:rsidTr="006F64D5">
        <w:trPr>
          <w:trHeight w:val="278"/>
        </w:trPr>
        <w:tc>
          <w:tcPr>
            <w:tcW w:w="1805" w:type="dxa"/>
            <w:vMerge w:val="restart"/>
            <w:tcBorders>
              <w:top w:val="single" w:sz="4" w:space="0" w:color="000000"/>
              <w:left w:val="single" w:sz="4" w:space="0" w:color="000000"/>
              <w:right w:val="single" w:sz="4" w:space="0" w:color="000000"/>
            </w:tcBorders>
            <w:tcMar>
              <w:top w:w="28" w:type="dxa"/>
              <w:left w:w="28" w:type="dxa"/>
              <w:bottom w:w="28" w:type="dxa"/>
              <w:right w:w="28" w:type="dxa"/>
            </w:tcMar>
            <w:vAlign w:val="center"/>
          </w:tcPr>
          <w:p w14:paraId="23C1E55C" w14:textId="77777777" w:rsidR="006F64D5" w:rsidRPr="00881D46" w:rsidRDefault="006F64D5" w:rsidP="006F64D5">
            <w:pPr>
              <w:suppressAutoHyphens/>
              <w:kinsoku w:val="0"/>
              <w:autoSpaceDE w:val="0"/>
              <w:autoSpaceDN w:val="0"/>
              <w:snapToGrid w:val="0"/>
              <w:spacing w:line="216" w:lineRule="exact"/>
              <w:jc w:val="center"/>
              <w:rPr>
                <w:rFonts w:ascii="游明朝" w:eastAsia="游明朝" w:hAnsi="游明朝"/>
                <w:sz w:val="18"/>
                <w:szCs w:val="18"/>
              </w:rPr>
            </w:pPr>
            <w:r w:rsidRPr="00881D46">
              <w:rPr>
                <w:rFonts w:ascii="游明朝" w:eastAsia="游明朝" w:hAnsi="游明朝" w:hint="eastAsia"/>
                <w:sz w:val="18"/>
                <w:szCs w:val="18"/>
              </w:rPr>
              <w:lastRenderedPageBreak/>
              <w:t>構成組織（産別）名</w:t>
            </w:r>
          </w:p>
          <w:p w14:paraId="6088B4DD" w14:textId="77777777" w:rsidR="006F64D5" w:rsidRPr="00881D46" w:rsidRDefault="006F64D5" w:rsidP="006F64D5">
            <w:pPr>
              <w:suppressAutoHyphens/>
              <w:kinsoku w:val="0"/>
              <w:autoSpaceDE w:val="0"/>
              <w:autoSpaceDN w:val="0"/>
              <w:snapToGrid w:val="0"/>
              <w:spacing w:line="216" w:lineRule="exact"/>
              <w:jc w:val="center"/>
              <w:rPr>
                <w:rFonts w:ascii="游明朝" w:eastAsia="游明朝" w:hAnsi="游明朝"/>
                <w:sz w:val="18"/>
                <w:szCs w:val="18"/>
              </w:rPr>
            </w:pPr>
            <w:r w:rsidRPr="00881D46">
              <w:rPr>
                <w:rFonts w:ascii="游明朝" w:eastAsia="游明朝" w:hAnsi="游明朝" w:hint="eastAsia"/>
                <w:sz w:val="18"/>
                <w:szCs w:val="18"/>
              </w:rPr>
              <w:t>もしくは、</w:t>
            </w:r>
          </w:p>
          <w:p w14:paraId="778F7632" w14:textId="77777777" w:rsidR="006F64D5" w:rsidRPr="00881D46" w:rsidRDefault="006F64D5" w:rsidP="006F64D5">
            <w:pPr>
              <w:suppressAutoHyphens/>
              <w:kinsoku w:val="0"/>
              <w:autoSpaceDE w:val="0"/>
              <w:autoSpaceDN w:val="0"/>
              <w:snapToGrid w:val="0"/>
              <w:spacing w:line="210" w:lineRule="exact"/>
              <w:jc w:val="center"/>
              <w:rPr>
                <w:rFonts w:ascii="游明朝" w:eastAsia="游明朝" w:hAnsi="游明朝"/>
              </w:rPr>
            </w:pPr>
            <w:r w:rsidRPr="00881D46">
              <w:rPr>
                <w:rFonts w:ascii="游明朝" w:eastAsia="游明朝" w:hAnsi="游明朝" w:hint="eastAsia"/>
                <w:sz w:val="18"/>
                <w:szCs w:val="18"/>
              </w:rPr>
              <w:t>地方連合会名</w:t>
            </w:r>
          </w:p>
        </w:tc>
        <w:tc>
          <w:tcPr>
            <w:tcW w:w="6038" w:type="dxa"/>
            <w:vMerge w:val="restart"/>
            <w:tcBorders>
              <w:top w:val="single" w:sz="4" w:space="0" w:color="000000"/>
              <w:left w:val="single" w:sz="4" w:space="0" w:color="000000"/>
              <w:right w:val="single" w:sz="4" w:space="0" w:color="000000"/>
            </w:tcBorders>
            <w:tcMar>
              <w:top w:w="28" w:type="dxa"/>
              <w:left w:w="28" w:type="dxa"/>
              <w:bottom w:w="28" w:type="dxa"/>
              <w:right w:w="28" w:type="dxa"/>
            </w:tcMar>
          </w:tcPr>
          <w:p w14:paraId="55B65C4A" w14:textId="77777777" w:rsidR="006F64D5" w:rsidRPr="00881D46" w:rsidRDefault="006F64D5" w:rsidP="006F64D5">
            <w:pPr>
              <w:suppressAutoHyphens/>
              <w:kinsoku w:val="0"/>
              <w:autoSpaceDE w:val="0"/>
              <w:autoSpaceDN w:val="0"/>
              <w:snapToGrid w:val="0"/>
              <w:spacing w:line="210" w:lineRule="exact"/>
              <w:jc w:val="left"/>
              <w:rPr>
                <w:rFonts w:ascii="游明朝" w:eastAsia="游明朝" w:hAnsi="游明朝"/>
              </w:rPr>
            </w:pPr>
          </w:p>
        </w:tc>
        <w:tc>
          <w:tcPr>
            <w:tcW w:w="2283" w:type="dxa"/>
            <w:gridSpan w:val="3"/>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FFF7419" w14:textId="77777777" w:rsidR="006F64D5" w:rsidRPr="00881D46" w:rsidRDefault="006F64D5" w:rsidP="006F64D5">
            <w:pPr>
              <w:suppressAutoHyphens/>
              <w:kinsoku w:val="0"/>
              <w:autoSpaceDE w:val="0"/>
              <w:autoSpaceDN w:val="0"/>
              <w:snapToGrid w:val="0"/>
              <w:spacing w:line="216" w:lineRule="exact"/>
              <w:jc w:val="center"/>
              <w:rPr>
                <w:rFonts w:ascii="游明朝" w:eastAsia="游明朝" w:hAnsi="游明朝"/>
                <w:sz w:val="18"/>
                <w:szCs w:val="18"/>
              </w:rPr>
            </w:pPr>
            <w:r w:rsidRPr="00881D46">
              <w:rPr>
                <w:rFonts w:ascii="游明朝" w:eastAsia="游明朝" w:hAnsi="游明朝" w:hint="eastAsia"/>
                <w:sz w:val="18"/>
                <w:szCs w:val="18"/>
              </w:rPr>
              <w:t>組織コード（記入不要）</w:t>
            </w:r>
          </w:p>
        </w:tc>
      </w:tr>
      <w:tr w:rsidR="006F64D5" w:rsidRPr="00881D46" w14:paraId="301A9F97" w14:textId="77777777" w:rsidTr="006F64D5">
        <w:trPr>
          <w:trHeight w:hRule="exact" w:val="803"/>
        </w:trPr>
        <w:tc>
          <w:tcPr>
            <w:tcW w:w="1805" w:type="dxa"/>
            <w:vMerge/>
            <w:tcBorders>
              <w:left w:val="single" w:sz="4" w:space="0" w:color="000000"/>
              <w:bottom w:val="single" w:sz="4" w:space="0" w:color="000000"/>
              <w:right w:val="single" w:sz="4" w:space="0" w:color="000000"/>
            </w:tcBorders>
            <w:tcMar>
              <w:top w:w="28" w:type="dxa"/>
              <w:left w:w="28" w:type="dxa"/>
              <w:bottom w:w="28" w:type="dxa"/>
              <w:right w:w="28" w:type="dxa"/>
            </w:tcMar>
            <w:vAlign w:val="center"/>
          </w:tcPr>
          <w:p w14:paraId="5DA0FD03" w14:textId="77777777" w:rsidR="006F64D5" w:rsidRPr="00881D46" w:rsidRDefault="006F64D5" w:rsidP="006F64D5">
            <w:pPr>
              <w:suppressAutoHyphens/>
              <w:kinsoku w:val="0"/>
              <w:autoSpaceDE w:val="0"/>
              <w:autoSpaceDN w:val="0"/>
              <w:snapToGrid w:val="0"/>
              <w:spacing w:line="210" w:lineRule="exact"/>
              <w:jc w:val="center"/>
              <w:rPr>
                <w:rFonts w:hAnsi="Times New Roman"/>
              </w:rPr>
            </w:pPr>
          </w:p>
        </w:tc>
        <w:tc>
          <w:tcPr>
            <w:tcW w:w="6038" w:type="dxa"/>
            <w:vMerge/>
            <w:tcBorders>
              <w:left w:val="single" w:sz="4" w:space="0" w:color="000000"/>
              <w:bottom w:val="single" w:sz="4" w:space="0" w:color="000000"/>
              <w:right w:val="single" w:sz="4" w:space="0" w:color="000000"/>
            </w:tcBorders>
            <w:tcMar>
              <w:top w:w="28" w:type="dxa"/>
              <w:left w:w="28" w:type="dxa"/>
              <w:bottom w:w="28" w:type="dxa"/>
              <w:right w:w="28" w:type="dxa"/>
            </w:tcMar>
          </w:tcPr>
          <w:p w14:paraId="0417527B" w14:textId="77777777" w:rsidR="006F64D5" w:rsidRPr="00881D46" w:rsidRDefault="006F64D5" w:rsidP="006F64D5">
            <w:pPr>
              <w:suppressAutoHyphens/>
              <w:kinsoku w:val="0"/>
              <w:autoSpaceDE w:val="0"/>
              <w:autoSpaceDN w:val="0"/>
              <w:snapToGrid w:val="0"/>
              <w:spacing w:line="210" w:lineRule="exact"/>
              <w:jc w:val="left"/>
              <w:rPr>
                <w:rFonts w:hAnsi="Times New Roman"/>
              </w:rPr>
            </w:pPr>
          </w:p>
        </w:tc>
        <w:tc>
          <w:tcPr>
            <w:tcW w:w="80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DC3EBDD" w14:textId="77777777" w:rsidR="006F64D5" w:rsidRPr="00881D46" w:rsidRDefault="006F64D5" w:rsidP="006F64D5">
            <w:pPr>
              <w:suppressAutoHyphens/>
              <w:kinsoku w:val="0"/>
              <w:autoSpaceDE w:val="0"/>
              <w:autoSpaceDN w:val="0"/>
              <w:snapToGrid w:val="0"/>
              <w:spacing w:line="210" w:lineRule="exact"/>
              <w:jc w:val="left"/>
              <w:rPr>
                <w:rFonts w:hAnsi="Times New Roman"/>
              </w:rPr>
            </w:pPr>
          </w:p>
        </w:tc>
        <w:tc>
          <w:tcPr>
            <w:tcW w:w="80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303C3316" w14:textId="77777777" w:rsidR="006F64D5" w:rsidRPr="00881D46" w:rsidRDefault="006F64D5" w:rsidP="006F64D5">
            <w:pPr>
              <w:suppressAutoHyphens/>
              <w:kinsoku w:val="0"/>
              <w:autoSpaceDE w:val="0"/>
              <w:autoSpaceDN w:val="0"/>
              <w:snapToGrid w:val="0"/>
              <w:spacing w:line="210" w:lineRule="exact"/>
              <w:jc w:val="left"/>
              <w:rPr>
                <w:rFonts w:hAnsi="Times New Roman"/>
              </w:rPr>
            </w:pPr>
          </w:p>
        </w:tc>
        <w:tc>
          <w:tcPr>
            <w:tcW w:w="67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10809681" w14:textId="77777777" w:rsidR="006F64D5" w:rsidRPr="00881D46" w:rsidRDefault="006F64D5" w:rsidP="006F64D5">
            <w:pPr>
              <w:suppressAutoHyphens/>
              <w:kinsoku w:val="0"/>
              <w:autoSpaceDE w:val="0"/>
              <w:autoSpaceDN w:val="0"/>
              <w:snapToGrid w:val="0"/>
              <w:spacing w:line="210" w:lineRule="exact"/>
              <w:jc w:val="left"/>
              <w:rPr>
                <w:rFonts w:hAnsi="Times New Roman"/>
              </w:rPr>
            </w:pPr>
          </w:p>
        </w:tc>
      </w:tr>
    </w:tbl>
    <w:p w14:paraId="1AAF7913" w14:textId="4D7A3FB0" w:rsidR="004F6555" w:rsidRPr="00D05BD2" w:rsidRDefault="002B631A" w:rsidP="00D05BD2">
      <w:r w:rsidRPr="00881D46">
        <w:rPr>
          <w:noProof/>
        </w:rPr>
        <mc:AlternateContent>
          <mc:Choice Requires="wps">
            <w:drawing>
              <wp:anchor distT="0" distB="0" distL="114300" distR="114300" simplePos="0" relativeHeight="251901952" behindDoc="0" locked="1" layoutInCell="1" allowOverlap="1" wp14:anchorId="65EA2CBC" wp14:editId="19ECD976">
                <wp:simplePos x="0" y="0"/>
                <wp:positionH relativeFrom="column">
                  <wp:posOffset>5947410</wp:posOffset>
                </wp:positionH>
                <wp:positionV relativeFrom="paragraph">
                  <wp:posOffset>9241155</wp:posOffset>
                </wp:positionV>
                <wp:extent cx="459105" cy="109220"/>
                <wp:effectExtent l="0" t="0" r="17145" b="5080"/>
                <wp:wrapNone/>
                <wp:docPr id="1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18DA44" w14:textId="042CC4D1" w:rsidR="002B631A" w:rsidRPr="00A17108" w:rsidRDefault="002B631A" w:rsidP="002B631A">
                            <w:pPr>
                              <w:pStyle w:val="af3"/>
                              <w:rPr>
                                <w:rFonts w:ascii="游明朝" w:eastAsia="游明朝" w:hAnsi="游明朝"/>
                              </w:rPr>
                            </w:pPr>
                            <w:r w:rsidRPr="00A17108">
                              <w:rPr>
                                <w:rFonts w:ascii="游明朝" w:eastAsia="游明朝" w:hAnsi="游明朝"/>
                              </w:rPr>
                              <w:t>(1</w:t>
                            </w:r>
                            <w:r>
                              <w:rPr>
                                <w:rFonts w:ascii="游明朝" w:eastAsia="游明朝" w:hAnsi="游明朝"/>
                              </w:rPr>
                              <w:t>43</w:t>
                            </w:r>
                            <w:r w:rsidRPr="00A17108">
                              <w:rPr>
                                <w:rFonts w:ascii="游明朝" w:eastAsia="游明朝" w:hAnsi="游明朝"/>
                              </w:rPr>
                              <w:t>-1</w:t>
                            </w:r>
                            <w:r>
                              <w:rPr>
                                <w:rFonts w:ascii="游明朝" w:eastAsia="游明朝" w:hAnsi="游明朝"/>
                              </w:rPr>
                              <w:t>45</w:t>
                            </w:r>
                            <w:r w:rsidRPr="00A17108">
                              <w:rPr>
                                <w:rFonts w:ascii="游明朝" w:eastAsia="游明朝" w:hAnsi="游明朝"/>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A2CBC" id="_x0000_s1153" type="#_x0000_t202" style="position:absolute;left:0;text-align:left;margin-left:468.3pt;margin-top:727.65pt;width:36.15pt;height:8.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" filled="f" stroked="f" strokeweight="1pt">
                <v:textbox inset="0,0,0,0">
                  <w:txbxContent>
                    <w:p w14:paraId="4D18DA44" w14:textId="042CC4D1" w:rsidR="002B631A" w:rsidRPr="00A17108" w:rsidRDefault="002B631A" w:rsidP="002B631A">
                      <w:pPr>
                        <w:pStyle w:val="af3"/>
                        <w:rPr>
                          <w:rFonts w:ascii="游明朝" w:eastAsia="游明朝" w:hAnsi="游明朝"/>
                        </w:rPr>
                      </w:pPr>
                      <w:r w:rsidRPr="00A17108">
                        <w:rPr>
                          <w:rFonts w:ascii="游明朝" w:eastAsia="游明朝" w:hAnsi="游明朝"/>
                        </w:rPr>
                        <w:t>(1</w:t>
                      </w:r>
                      <w:r>
                        <w:rPr>
                          <w:rFonts w:ascii="游明朝" w:eastAsia="游明朝" w:hAnsi="游明朝"/>
                        </w:rPr>
                        <w:t>43</w:t>
                      </w:r>
                      <w:r w:rsidRPr="00A17108">
                        <w:rPr>
                          <w:rFonts w:ascii="游明朝" w:eastAsia="游明朝" w:hAnsi="游明朝"/>
                        </w:rPr>
                        <w:t>-1</w:t>
                      </w:r>
                      <w:r>
                        <w:rPr>
                          <w:rFonts w:ascii="游明朝" w:eastAsia="游明朝" w:hAnsi="游明朝"/>
                        </w:rPr>
                        <w:t>45</w:t>
                      </w:r>
                      <w:r w:rsidRPr="00A17108">
                        <w:rPr>
                          <w:rFonts w:ascii="游明朝" w:eastAsia="游明朝" w:hAnsi="游明朝"/>
                        </w:rPr>
                        <w:t>)</w:t>
                      </w:r>
                    </w:p>
                  </w:txbxContent>
                </v:textbox>
                <w10:anchorlock/>
              </v:shape>
            </w:pict>
          </mc:Fallback>
        </mc:AlternateContent>
      </w:r>
      <w:r w:rsidR="00A0490E" w:rsidRPr="00881D46">
        <w:rPr>
          <w:rFonts w:ascii="游明朝" w:eastAsia="游明朝" w:hAnsi="游明朝" w:cstheme="minorBidi" w:hint="eastAsia"/>
          <w:noProof/>
          <w:sz w:val="21"/>
          <w:szCs w:val="22"/>
        </w:rPr>
        <mc:AlternateContent>
          <mc:Choice Requires="wps">
            <w:drawing>
              <wp:anchor distT="0" distB="0" distL="114300" distR="114300" simplePos="0" relativeHeight="251885568" behindDoc="0" locked="0" layoutInCell="1" allowOverlap="1" wp14:anchorId="5A7F4E57" wp14:editId="73E9B30D">
                <wp:simplePos x="0" y="0"/>
                <wp:positionH relativeFrom="page">
                  <wp:posOffset>718134</wp:posOffset>
                </wp:positionH>
                <wp:positionV relativeFrom="page">
                  <wp:posOffset>7961375</wp:posOffset>
                </wp:positionV>
                <wp:extent cx="6407150" cy="948501"/>
                <wp:effectExtent l="19050" t="19050" r="12700" b="23495"/>
                <wp:wrapNone/>
                <wp:docPr id="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948501"/>
                        </a:xfrm>
                        <a:prstGeom prst="rect">
                          <a:avLst/>
                        </a:prstGeom>
                        <a:noFill/>
                        <a:ln w="31750">
                          <a:solidFill>
                            <a:srgbClr val="80808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F3AE5EA" w14:textId="77777777" w:rsidR="002540DE" w:rsidRDefault="002540DE" w:rsidP="00A0490E">
                            <w:pPr>
                              <w:pStyle w:val="ac"/>
                              <w:snapToGrid w:val="0"/>
                              <w:spacing w:beforeLines="0" w:before="0" w:line="0" w:lineRule="atLeast"/>
                              <w:rPr>
                                <w:sz w:val="21"/>
                                <w:szCs w:val="21"/>
                              </w:rPr>
                            </w:pPr>
                            <w:r>
                              <w:rPr>
                                <w:rFonts w:hint="eastAsia"/>
                                <w:sz w:val="21"/>
                                <w:szCs w:val="21"/>
                              </w:rPr>
                              <w:t>配布上の注意（調査票を配布する組合、組織の担当者の皆様へ）：</w:t>
                            </w:r>
                          </w:p>
                          <w:p w14:paraId="6192FF86" w14:textId="77777777" w:rsidR="002540DE" w:rsidRDefault="002540DE" w:rsidP="00A0490E">
                            <w:pPr>
                              <w:pStyle w:val="ad"/>
                              <w:snapToGrid w:val="0"/>
                              <w:spacing w:after="48" w:line="0" w:lineRule="atLeast"/>
                              <w:ind w:leftChars="50" w:left="480" w:hangingChars="200" w:hanging="380"/>
                              <w:rPr>
                                <w:sz w:val="19"/>
                                <w:szCs w:val="19"/>
                              </w:rPr>
                            </w:pPr>
                            <w:r>
                              <w:rPr>
                                <w:rFonts w:hint="eastAsia"/>
                                <w:sz w:val="19"/>
                                <w:szCs w:val="19"/>
                              </w:rPr>
                              <w:t>１．回答済みの調査票は、自治労 県本部に送付してください。</w:t>
                            </w:r>
                          </w:p>
                          <w:p w14:paraId="5F619663" w14:textId="77777777" w:rsidR="002540DE" w:rsidRDefault="002540DE" w:rsidP="00A0490E">
                            <w:pPr>
                              <w:pStyle w:val="ad"/>
                              <w:snapToGrid w:val="0"/>
                              <w:spacing w:after="48" w:line="0" w:lineRule="atLeast"/>
                              <w:ind w:leftChars="50" w:left="480" w:hangingChars="200" w:hanging="380"/>
                              <w:rPr>
                                <w:sz w:val="19"/>
                                <w:szCs w:val="19"/>
                              </w:rPr>
                            </w:pPr>
                            <w:r>
                              <w:rPr>
                                <w:rFonts w:hint="eastAsia"/>
                                <w:sz w:val="19"/>
                                <w:szCs w:val="19"/>
                              </w:rPr>
                              <w:t>２．本調査票に対する問い合わせ先は次のとおりです。</w:t>
                            </w:r>
                          </w:p>
                          <w:p w14:paraId="3DD34495" w14:textId="77777777" w:rsidR="002540DE" w:rsidRPr="00941F21" w:rsidRDefault="002540DE" w:rsidP="00A0490E">
                            <w:pPr>
                              <w:spacing w:line="0" w:lineRule="atLeast"/>
                              <w:jc w:val="center"/>
                              <w:rPr>
                                <w:rStyle w:val="aa"/>
                              </w:rPr>
                            </w:pPr>
                            <w:r w:rsidRPr="00F84734">
                              <w:rPr>
                                <w:rStyle w:val="aa"/>
                                <w:rFonts w:hint="eastAsia"/>
                                <w:sz w:val="19"/>
                                <w:szCs w:val="19"/>
                              </w:rPr>
                              <w:t xml:space="preserve">全日本自治団体労働組合（自治労）　総合組織局　　</w:t>
                            </w:r>
                            <w:r w:rsidRPr="00F84734">
                              <w:rPr>
                                <w:rStyle w:val="aa"/>
                                <w:sz w:val="19"/>
                                <w:szCs w:val="19"/>
                              </w:rPr>
                              <w:t>TEL:</w:t>
                            </w:r>
                            <w:r w:rsidRPr="00F84734">
                              <w:rPr>
                                <w:rStyle w:val="aa"/>
                                <w:rFonts w:hint="eastAsia"/>
                                <w:sz w:val="19"/>
                                <w:szCs w:val="19"/>
                                <w:lang w:eastAsia="zh-TW"/>
                              </w:rPr>
                              <w:t>（</w:t>
                            </w:r>
                            <w:r w:rsidRPr="00F84734">
                              <w:rPr>
                                <w:rStyle w:val="aa"/>
                                <w:sz w:val="19"/>
                                <w:szCs w:val="19"/>
                                <w:lang w:eastAsia="zh-TW"/>
                              </w:rPr>
                              <w:t>03</w:t>
                            </w:r>
                            <w:r w:rsidRPr="00F84734">
                              <w:rPr>
                                <w:rStyle w:val="aa"/>
                                <w:rFonts w:hint="eastAsia"/>
                                <w:sz w:val="19"/>
                                <w:szCs w:val="19"/>
                                <w:lang w:eastAsia="zh-TW"/>
                              </w:rPr>
                              <w:t>）</w:t>
                            </w:r>
                            <w:r w:rsidRPr="00F84734">
                              <w:rPr>
                                <w:rStyle w:val="aa"/>
                                <w:rFonts w:hint="eastAsia"/>
                                <w:sz w:val="19"/>
                                <w:szCs w:val="19"/>
                              </w:rPr>
                              <w:t>3264</w:t>
                            </w:r>
                            <w:r w:rsidRPr="00F84734">
                              <w:rPr>
                                <w:rStyle w:val="aa"/>
                                <w:sz w:val="19"/>
                                <w:szCs w:val="19"/>
                                <w:lang w:eastAsia="zh-TW"/>
                              </w:rPr>
                              <w:t>-</w:t>
                            </w:r>
                            <w:r w:rsidRPr="00F84734">
                              <w:rPr>
                                <w:rStyle w:val="aa"/>
                                <w:rFonts w:hint="eastAsia"/>
                                <w:sz w:val="19"/>
                                <w:szCs w:val="19"/>
                              </w:rPr>
                              <w:t>2593</w:t>
                            </w:r>
                          </w:p>
                          <w:p w14:paraId="6CFAE231" w14:textId="77777777" w:rsidR="002540DE" w:rsidRPr="005045A0" w:rsidRDefault="002540DE" w:rsidP="002540DE">
                            <w:pPr>
                              <w:spacing w:line="240" w:lineRule="exact"/>
                              <w:rPr>
                                <w:rStyle w:val="aa"/>
                                <w:rFonts w:ascii="游ゴシック" w:eastAsia="游ゴシック" w:hAnsi="游ゴシック"/>
                                <w:sz w:val="19"/>
                                <w:szCs w:val="19"/>
                                <w:lang w:eastAsia="zh-TW"/>
                              </w:rPr>
                            </w:pPr>
                          </w:p>
                        </w:txbxContent>
                      </wps:txbx>
                      <wps:bodyPr rot="0" vert="horz" wrap="square" lIns="54000" tIns="8890" rIns="54000"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F4E57" id="Text Box 270" o:spid="_x0000_s1154" type="#_x0000_t202" style="position:absolute;left:0;text-align:left;margin-left:56.55pt;margin-top:626.9pt;width:504.5pt;height:74.7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" filled="f" strokecolor="gray" strokeweight="2.5pt">
                <v:stroke dashstyle="dash"/>
                <v:textbox inset="1.5mm,.7pt,1.5mm,.7pt">
                  <w:txbxContent>
                    <w:p w14:paraId="0F3AE5EA" w14:textId="77777777" w:rsidR="002540DE" w:rsidRDefault="002540DE" w:rsidP="00A0490E">
                      <w:pPr>
                        <w:pStyle w:val="ac"/>
                        <w:snapToGrid w:val="0"/>
                        <w:spacing w:beforeLines="0" w:before="0" w:line="0" w:lineRule="atLeast"/>
                        <w:rPr>
                          <w:sz w:val="21"/>
                          <w:szCs w:val="21"/>
                        </w:rPr>
                      </w:pPr>
                      <w:r>
                        <w:rPr>
                          <w:rFonts w:hint="eastAsia"/>
                          <w:sz w:val="21"/>
                          <w:szCs w:val="21"/>
                        </w:rPr>
                        <w:t>配布上の注意（調査票を配布する組合、組織の担当者の皆様へ）：</w:t>
                      </w:r>
                    </w:p>
                    <w:p w14:paraId="6192FF86" w14:textId="77777777" w:rsidR="002540DE" w:rsidRDefault="002540DE" w:rsidP="00A0490E">
                      <w:pPr>
                        <w:pStyle w:val="ad"/>
                        <w:snapToGrid w:val="0"/>
                        <w:spacing w:after="48" w:line="0" w:lineRule="atLeast"/>
                        <w:ind w:leftChars="50" w:left="480" w:hangingChars="200" w:hanging="380"/>
                        <w:rPr>
                          <w:sz w:val="19"/>
                          <w:szCs w:val="19"/>
                        </w:rPr>
                      </w:pPr>
                      <w:r>
                        <w:rPr>
                          <w:rFonts w:hint="eastAsia"/>
                          <w:sz w:val="19"/>
                          <w:szCs w:val="19"/>
                        </w:rPr>
                        <w:t>１．回答済みの調査票は、自治労 県本部に送付してください。</w:t>
                      </w:r>
                    </w:p>
                    <w:p w14:paraId="5F619663" w14:textId="77777777" w:rsidR="002540DE" w:rsidRDefault="002540DE" w:rsidP="00A0490E">
                      <w:pPr>
                        <w:pStyle w:val="ad"/>
                        <w:snapToGrid w:val="0"/>
                        <w:spacing w:after="48" w:line="0" w:lineRule="atLeast"/>
                        <w:ind w:leftChars="50" w:left="480" w:hangingChars="200" w:hanging="380"/>
                        <w:rPr>
                          <w:sz w:val="19"/>
                          <w:szCs w:val="19"/>
                        </w:rPr>
                      </w:pPr>
                      <w:r>
                        <w:rPr>
                          <w:rFonts w:hint="eastAsia"/>
                          <w:sz w:val="19"/>
                          <w:szCs w:val="19"/>
                        </w:rPr>
                        <w:t>２．本調査票に対する問い合わせ先は次のとおりです。</w:t>
                      </w:r>
                    </w:p>
                    <w:p w14:paraId="3DD34495" w14:textId="77777777" w:rsidR="002540DE" w:rsidRPr="00941F21" w:rsidRDefault="002540DE" w:rsidP="00A0490E">
                      <w:pPr>
                        <w:spacing w:line="0" w:lineRule="atLeast"/>
                        <w:jc w:val="center"/>
                        <w:rPr>
                          <w:rStyle w:val="aa"/>
                        </w:rPr>
                      </w:pPr>
                      <w:r w:rsidRPr="00F84734">
                        <w:rPr>
                          <w:rStyle w:val="aa"/>
                          <w:rFonts w:hint="eastAsia"/>
                          <w:sz w:val="19"/>
                          <w:szCs w:val="19"/>
                        </w:rPr>
                        <w:t xml:space="preserve">全日本自治団体労働組合（自治労）　総合組織局　　</w:t>
                      </w:r>
                      <w:r w:rsidRPr="00F84734">
                        <w:rPr>
                          <w:rStyle w:val="aa"/>
                          <w:sz w:val="19"/>
                          <w:szCs w:val="19"/>
                        </w:rPr>
                        <w:t>TEL:</w:t>
                      </w:r>
                      <w:r w:rsidRPr="00F84734">
                        <w:rPr>
                          <w:rStyle w:val="aa"/>
                          <w:rFonts w:hint="eastAsia"/>
                          <w:sz w:val="19"/>
                          <w:szCs w:val="19"/>
                          <w:lang w:eastAsia="zh-TW"/>
                        </w:rPr>
                        <w:t>（</w:t>
                      </w:r>
                      <w:r w:rsidRPr="00F84734">
                        <w:rPr>
                          <w:rStyle w:val="aa"/>
                          <w:sz w:val="19"/>
                          <w:szCs w:val="19"/>
                          <w:lang w:eastAsia="zh-TW"/>
                        </w:rPr>
                        <w:t>03</w:t>
                      </w:r>
                      <w:r w:rsidRPr="00F84734">
                        <w:rPr>
                          <w:rStyle w:val="aa"/>
                          <w:rFonts w:hint="eastAsia"/>
                          <w:sz w:val="19"/>
                          <w:szCs w:val="19"/>
                          <w:lang w:eastAsia="zh-TW"/>
                        </w:rPr>
                        <w:t>）</w:t>
                      </w:r>
                      <w:r w:rsidRPr="00F84734">
                        <w:rPr>
                          <w:rStyle w:val="aa"/>
                          <w:rFonts w:hint="eastAsia"/>
                          <w:sz w:val="19"/>
                          <w:szCs w:val="19"/>
                        </w:rPr>
                        <w:t>3264</w:t>
                      </w:r>
                      <w:r w:rsidRPr="00F84734">
                        <w:rPr>
                          <w:rStyle w:val="aa"/>
                          <w:sz w:val="19"/>
                          <w:szCs w:val="19"/>
                          <w:lang w:eastAsia="zh-TW"/>
                        </w:rPr>
                        <w:t>-</w:t>
                      </w:r>
                      <w:r w:rsidRPr="00F84734">
                        <w:rPr>
                          <w:rStyle w:val="aa"/>
                          <w:rFonts w:hint="eastAsia"/>
                          <w:sz w:val="19"/>
                          <w:szCs w:val="19"/>
                        </w:rPr>
                        <w:t>2593</w:t>
                      </w:r>
                    </w:p>
                    <w:p w14:paraId="6CFAE231" w14:textId="77777777" w:rsidR="002540DE" w:rsidRPr="005045A0" w:rsidRDefault="002540DE" w:rsidP="002540DE">
                      <w:pPr>
                        <w:spacing w:line="240" w:lineRule="exact"/>
                        <w:rPr>
                          <w:rStyle w:val="aa"/>
                          <w:rFonts w:ascii="游ゴシック" w:eastAsia="游ゴシック" w:hAnsi="游ゴシック"/>
                          <w:sz w:val="19"/>
                          <w:szCs w:val="19"/>
                          <w:lang w:eastAsia="zh-TW"/>
                        </w:rPr>
                      </w:pPr>
                    </w:p>
                  </w:txbxContent>
                </v:textbox>
                <w10:wrap anchorx="page" anchory="page"/>
              </v:shape>
            </w:pict>
          </mc:Fallback>
        </mc:AlternateContent>
      </w:r>
    </w:p>
    <w:sectPr w:rsidR="004F6555" w:rsidRPr="00D05BD2" w:rsidSect="007A2D9E">
      <w:type w:val="continuous"/>
      <w:pgSz w:w="11906" w:h="16838" w:code="9"/>
      <w:pgMar w:top="1134" w:right="1134" w:bottom="1134" w:left="1134" w:header="567" w:footer="567" w:gutter="0"/>
      <w:cols w:space="425"/>
      <w:docGrid w:linePitch="300" w:charSpace="1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BC71F" w14:textId="77777777" w:rsidR="005A5C2A" w:rsidRDefault="005A5C2A">
      <w:r>
        <w:separator/>
      </w:r>
    </w:p>
  </w:endnote>
  <w:endnote w:type="continuationSeparator" w:id="0">
    <w:p w14:paraId="573BA300" w14:textId="77777777" w:rsidR="005A5C2A" w:rsidRDefault="005A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Medium">
    <w:panose1 w:val="020B05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DC228" w14:textId="62B33A5F" w:rsidR="002A1B7B" w:rsidRDefault="002A1B7B" w:rsidP="000A5CEB">
    <w:pPr>
      <w:pStyle w:val="af"/>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14:paraId="7C7E56F0" w14:textId="77777777" w:rsidR="002A1B7B" w:rsidRDefault="002A1B7B">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21825"/>
      <w:docPartObj>
        <w:docPartGallery w:val="Page Numbers (Bottom of Page)"/>
        <w:docPartUnique/>
      </w:docPartObj>
    </w:sdtPr>
    <w:sdtEndPr/>
    <w:sdtContent>
      <w:p w14:paraId="64E08BF3" w14:textId="40079855" w:rsidR="002A1B7B" w:rsidRDefault="002A1B7B">
        <w:pPr>
          <w:pStyle w:val="af"/>
          <w:jc w:val="center"/>
        </w:pPr>
        <w:r>
          <w:fldChar w:fldCharType="begin"/>
        </w:r>
        <w:r>
          <w:instrText>PAGE   \* MERGEFORMAT</w:instrText>
        </w:r>
        <w:r>
          <w:fldChar w:fldCharType="separate"/>
        </w:r>
        <w:r w:rsidR="009E44EC" w:rsidRPr="009E44EC">
          <w:rPr>
            <w:noProof/>
            <w:lang w:val="ja-JP" w:eastAsia="ja-JP"/>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4455A" w14:textId="77777777" w:rsidR="005A5C2A" w:rsidRDefault="005A5C2A">
      <w:r>
        <w:separator/>
      </w:r>
    </w:p>
  </w:footnote>
  <w:footnote w:type="continuationSeparator" w:id="0">
    <w:p w14:paraId="7B84DE79" w14:textId="77777777" w:rsidR="005A5C2A" w:rsidRDefault="005A5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D5C595A"/>
    <w:lvl w:ilvl="0">
      <w:start w:val="1"/>
      <w:numFmt w:val="decimal"/>
      <w:lvlText w:val="%1."/>
      <w:lvlJc w:val="left"/>
      <w:pPr>
        <w:tabs>
          <w:tab w:val="num" w:pos="360"/>
        </w:tabs>
        <w:ind w:left="360" w:hangingChars="200" w:hanging="360"/>
      </w:pPr>
    </w:lvl>
  </w:abstractNum>
  <w:abstractNum w:abstractNumId="1" w15:restartNumberingAfterBreak="0">
    <w:nsid w:val="1EC642B3"/>
    <w:multiLevelType w:val="hybridMultilevel"/>
    <w:tmpl w:val="C8AE5DFA"/>
    <w:lvl w:ilvl="0" w:tplc="C064446A">
      <w:start w:val="1"/>
      <w:numFmt w:val="decimal"/>
      <w:pStyle w:val="a"/>
      <w:lvlText w:val="(%1)"/>
      <w:lvlJc w:val="left"/>
      <w:pPr>
        <w:tabs>
          <w:tab w:val="num" w:pos="284"/>
        </w:tabs>
        <w:ind w:left="284" w:hanging="284"/>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9C83247"/>
    <w:multiLevelType w:val="hybridMultilevel"/>
    <w:tmpl w:val="C734B8BE"/>
    <w:lvl w:ilvl="0" w:tplc="FB5815FA">
      <w:start w:val="1"/>
      <w:numFmt w:val="upperLetter"/>
      <w:lvlText w:val="%1."/>
      <w:lvlJc w:val="center"/>
      <w:pPr>
        <w:ind w:left="505" w:hanging="420"/>
      </w:pPr>
      <w:rPr>
        <w:rFonts w:hint="eastAsia"/>
      </w:rPr>
    </w:lvl>
    <w:lvl w:ilvl="1" w:tplc="04090017" w:tentative="1">
      <w:start w:val="1"/>
      <w:numFmt w:val="aiueoFullWidth"/>
      <w:lvlText w:val="(%2)"/>
      <w:lvlJc w:val="left"/>
      <w:pPr>
        <w:ind w:left="925" w:hanging="420"/>
      </w:pPr>
    </w:lvl>
    <w:lvl w:ilvl="2" w:tplc="04090011" w:tentative="1">
      <w:start w:val="1"/>
      <w:numFmt w:val="decimalEnclosedCircle"/>
      <w:lvlText w:val="%3"/>
      <w:lvlJc w:val="left"/>
      <w:pPr>
        <w:ind w:left="1345" w:hanging="420"/>
      </w:pPr>
    </w:lvl>
    <w:lvl w:ilvl="3" w:tplc="0409000F" w:tentative="1">
      <w:start w:val="1"/>
      <w:numFmt w:val="decimal"/>
      <w:lvlText w:val="%4."/>
      <w:lvlJc w:val="left"/>
      <w:pPr>
        <w:ind w:left="1765" w:hanging="420"/>
      </w:pPr>
    </w:lvl>
    <w:lvl w:ilvl="4" w:tplc="04090017" w:tentative="1">
      <w:start w:val="1"/>
      <w:numFmt w:val="aiueoFullWidth"/>
      <w:lvlText w:val="(%5)"/>
      <w:lvlJc w:val="left"/>
      <w:pPr>
        <w:ind w:left="2185" w:hanging="420"/>
      </w:pPr>
    </w:lvl>
    <w:lvl w:ilvl="5" w:tplc="04090011" w:tentative="1">
      <w:start w:val="1"/>
      <w:numFmt w:val="decimalEnclosedCircle"/>
      <w:lvlText w:val="%6"/>
      <w:lvlJc w:val="left"/>
      <w:pPr>
        <w:ind w:left="2605" w:hanging="420"/>
      </w:pPr>
    </w:lvl>
    <w:lvl w:ilvl="6" w:tplc="0409000F" w:tentative="1">
      <w:start w:val="1"/>
      <w:numFmt w:val="decimal"/>
      <w:lvlText w:val="%7."/>
      <w:lvlJc w:val="left"/>
      <w:pPr>
        <w:ind w:left="3025" w:hanging="420"/>
      </w:pPr>
    </w:lvl>
    <w:lvl w:ilvl="7" w:tplc="04090017" w:tentative="1">
      <w:start w:val="1"/>
      <w:numFmt w:val="aiueoFullWidth"/>
      <w:lvlText w:val="(%8)"/>
      <w:lvlJc w:val="left"/>
      <w:pPr>
        <w:ind w:left="3445" w:hanging="420"/>
      </w:pPr>
    </w:lvl>
    <w:lvl w:ilvl="8" w:tplc="04090011" w:tentative="1">
      <w:start w:val="1"/>
      <w:numFmt w:val="decimalEnclosedCircle"/>
      <w:lvlText w:val="%9"/>
      <w:lvlJc w:val="left"/>
      <w:pPr>
        <w:ind w:left="3865" w:hanging="420"/>
      </w:pPr>
    </w:lvl>
  </w:abstractNum>
  <w:abstractNum w:abstractNumId="3" w15:restartNumberingAfterBreak="0">
    <w:nsid w:val="7EF308A5"/>
    <w:multiLevelType w:val="multilevel"/>
    <w:tmpl w:val="88DCF3D8"/>
    <w:lvl w:ilvl="0">
      <w:start w:val="1"/>
      <w:numFmt w:val="none"/>
      <w:lvlText w:val=""/>
      <w:lvlJc w:val="left"/>
      <w:pPr>
        <w:tabs>
          <w:tab w:val="num" w:pos="-36"/>
        </w:tabs>
        <w:ind w:left="-396" w:firstLine="0"/>
      </w:pPr>
      <w:rPr>
        <w:rFonts w:hint="eastAsia"/>
      </w:rPr>
    </w:lvl>
    <w:lvl w:ilvl="1">
      <w:start w:val="1"/>
      <w:numFmt w:val="decimal"/>
      <w:pStyle w:val="F"/>
      <w:suff w:val="nothing"/>
      <w:lvlText w:val="F%2　"/>
      <w:lvlJc w:val="left"/>
      <w:pPr>
        <w:ind w:left="397" w:hanging="397"/>
      </w:pPr>
      <w:rPr>
        <w:rFonts w:hint="eastAsia"/>
        <w:color w:val="auto"/>
      </w:rPr>
    </w:lvl>
    <w:lvl w:ilvl="2">
      <w:start w:val="1"/>
      <w:numFmt w:val="decimal"/>
      <w:lvlRestart w:val="1"/>
      <w:pStyle w:val="a0"/>
      <w:suff w:val="nothing"/>
      <w:lvlText w:val="Q%3　"/>
      <w:lvlJc w:val="left"/>
      <w:pPr>
        <w:ind w:left="397" w:hanging="397"/>
      </w:pPr>
      <w:rPr>
        <w:rFonts w:ascii="Verdana" w:hAnsi="Verdana" w:hint="default"/>
      </w:rPr>
    </w:lvl>
    <w:lvl w:ilvl="3">
      <w:start w:val="1"/>
      <w:numFmt w:val="decimal"/>
      <w:pStyle w:val="a1"/>
      <w:lvlText w:val="%4."/>
      <w:lvlJc w:val="center"/>
      <w:pPr>
        <w:tabs>
          <w:tab w:val="num" w:pos="454"/>
        </w:tabs>
        <w:ind w:left="454" w:hanging="227"/>
      </w:pPr>
      <w:rPr>
        <w:rFonts w:hint="eastAsia"/>
      </w:rPr>
    </w:lvl>
    <w:lvl w:ilvl="4">
      <w:start w:val="1"/>
      <w:numFmt w:val="upperLetter"/>
      <w:lvlRestart w:val="3"/>
      <w:pStyle w:val="a2"/>
      <w:lvlText w:val="%5."/>
      <w:lvlJc w:val="center"/>
      <w:pPr>
        <w:tabs>
          <w:tab w:val="num" w:pos="284"/>
        </w:tabs>
        <w:ind w:left="284" w:hanging="199"/>
      </w:pPr>
      <w:rPr>
        <w:rFonts w:hint="eastAsia"/>
      </w:rPr>
    </w:lvl>
    <w:lvl w:ilvl="5">
      <w:start w:val="1"/>
      <w:numFmt w:val="decimal"/>
      <w:lvlText w:val="F%6."/>
      <w:lvlJc w:val="left"/>
      <w:pPr>
        <w:tabs>
          <w:tab w:val="num" w:pos="510"/>
        </w:tabs>
        <w:ind w:left="510" w:hanging="510"/>
      </w:pPr>
      <w:rPr>
        <w:rFonts w:hint="eastAsia"/>
      </w:rPr>
    </w:lvl>
    <w:lvl w:ilvl="6">
      <w:start w:val="1"/>
      <w:numFmt w:val="none"/>
      <w:suff w:val="nothing"/>
      <w:lvlText w:val=""/>
      <w:lvlJc w:val="left"/>
      <w:pPr>
        <w:ind w:left="2580" w:hanging="425"/>
      </w:pPr>
      <w:rPr>
        <w:rFonts w:hint="eastAsia"/>
      </w:rPr>
    </w:lvl>
    <w:lvl w:ilvl="7">
      <w:start w:val="1"/>
      <w:numFmt w:val="none"/>
      <w:suff w:val="nothing"/>
      <w:lvlText w:val=""/>
      <w:lvlJc w:val="left"/>
      <w:pPr>
        <w:ind w:left="3006" w:hanging="426"/>
      </w:pPr>
      <w:rPr>
        <w:rFonts w:hint="eastAsia"/>
      </w:rPr>
    </w:lvl>
    <w:lvl w:ilvl="8">
      <w:start w:val="1"/>
      <w:numFmt w:val="none"/>
      <w:suff w:val="nothing"/>
      <w:lvlText w:val=""/>
      <w:lvlJc w:val="left"/>
      <w:pPr>
        <w:ind w:left="3431" w:hanging="425"/>
      </w:pPr>
      <w:rPr>
        <w:rFonts w:hint="eastAsia"/>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2"/>
  </w:num>
  <w:num w:numId="28">
    <w:abstractNumId w:val="3"/>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num>
  <w:num w:numId="31">
    <w:abstractNumId w:val="0"/>
  </w:num>
  <w:num w:numId="32">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isplayBackgroundShape/>
  <w:bordersDoNotSurroundHeader/>
  <w:bordersDoNotSurroundFooter/>
  <w:proofState w:spelling="clean" w:grammar="dirty"/>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840"/>
  <w:drawingGridHorizontalSpacing w:val="201"/>
  <w:drawingGridVerticalSpacing w:val="15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0C1"/>
    <w:rsid w:val="00004864"/>
    <w:rsid w:val="00004A84"/>
    <w:rsid w:val="00004B15"/>
    <w:rsid w:val="00005F9A"/>
    <w:rsid w:val="00006294"/>
    <w:rsid w:val="00020B50"/>
    <w:rsid w:val="000224C2"/>
    <w:rsid w:val="00022F1B"/>
    <w:rsid w:val="00027669"/>
    <w:rsid w:val="00030251"/>
    <w:rsid w:val="00030543"/>
    <w:rsid w:val="00031011"/>
    <w:rsid w:val="00031902"/>
    <w:rsid w:val="00032059"/>
    <w:rsid w:val="00032A70"/>
    <w:rsid w:val="00032E23"/>
    <w:rsid w:val="00034ACF"/>
    <w:rsid w:val="0003645C"/>
    <w:rsid w:val="000379C4"/>
    <w:rsid w:val="00040521"/>
    <w:rsid w:val="00043397"/>
    <w:rsid w:val="000433AF"/>
    <w:rsid w:val="00046DD3"/>
    <w:rsid w:val="00047A2C"/>
    <w:rsid w:val="0005385C"/>
    <w:rsid w:val="000561BE"/>
    <w:rsid w:val="0005644D"/>
    <w:rsid w:val="000567F6"/>
    <w:rsid w:val="00056AA2"/>
    <w:rsid w:val="00057EBA"/>
    <w:rsid w:val="00060A8B"/>
    <w:rsid w:val="00061FBA"/>
    <w:rsid w:val="00062CE8"/>
    <w:rsid w:val="000638EA"/>
    <w:rsid w:val="00064A5D"/>
    <w:rsid w:val="000652E4"/>
    <w:rsid w:val="00065611"/>
    <w:rsid w:val="00065927"/>
    <w:rsid w:val="000664F9"/>
    <w:rsid w:val="000671E6"/>
    <w:rsid w:val="00067D72"/>
    <w:rsid w:val="00071E35"/>
    <w:rsid w:val="0007257C"/>
    <w:rsid w:val="00072592"/>
    <w:rsid w:val="0007740C"/>
    <w:rsid w:val="00077A21"/>
    <w:rsid w:val="00080C61"/>
    <w:rsid w:val="00081D23"/>
    <w:rsid w:val="000823DD"/>
    <w:rsid w:val="0008286D"/>
    <w:rsid w:val="00082D63"/>
    <w:rsid w:val="00083523"/>
    <w:rsid w:val="0008361C"/>
    <w:rsid w:val="00083833"/>
    <w:rsid w:val="0008506C"/>
    <w:rsid w:val="0008662B"/>
    <w:rsid w:val="000875E2"/>
    <w:rsid w:val="0008765E"/>
    <w:rsid w:val="000904D5"/>
    <w:rsid w:val="00092B1C"/>
    <w:rsid w:val="00092D7B"/>
    <w:rsid w:val="00092F22"/>
    <w:rsid w:val="00094F1B"/>
    <w:rsid w:val="00096008"/>
    <w:rsid w:val="0009657E"/>
    <w:rsid w:val="000967D6"/>
    <w:rsid w:val="00096818"/>
    <w:rsid w:val="00097EB4"/>
    <w:rsid w:val="000A2C21"/>
    <w:rsid w:val="000A40A3"/>
    <w:rsid w:val="000A5CEB"/>
    <w:rsid w:val="000A654D"/>
    <w:rsid w:val="000A6FBF"/>
    <w:rsid w:val="000A75DC"/>
    <w:rsid w:val="000A7B00"/>
    <w:rsid w:val="000B0533"/>
    <w:rsid w:val="000B05EC"/>
    <w:rsid w:val="000B160A"/>
    <w:rsid w:val="000B4351"/>
    <w:rsid w:val="000B4E27"/>
    <w:rsid w:val="000B4E5D"/>
    <w:rsid w:val="000B5074"/>
    <w:rsid w:val="000B6795"/>
    <w:rsid w:val="000B6AA6"/>
    <w:rsid w:val="000C00A7"/>
    <w:rsid w:val="000C050D"/>
    <w:rsid w:val="000C37AA"/>
    <w:rsid w:val="000C3DF3"/>
    <w:rsid w:val="000C5A54"/>
    <w:rsid w:val="000C5E70"/>
    <w:rsid w:val="000D0018"/>
    <w:rsid w:val="000D02A9"/>
    <w:rsid w:val="000D2BA0"/>
    <w:rsid w:val="000D35D2"/>
    <w:rsid w:val="000D39C8"/>
    <w:rsid w:val="000D4EBF"/>
    <w:rsid w:val="000D5ED9"/>
    <w:rsid w:val="000D721B"/>
    <w:rsid w:val="000D7DBE"/>
    <w:rsid w:val="000E1554"/>
    <w:rsid w:val="000E4957"/>
    <w:rsid w:val="000E495D"/>
    <w:rsid w:val="000F24C7"/>
    <w:rsid w:val="000F2751"/>
    <w:rsid w:val="000F2B30"/>
    <w:rsid w:val="000F3137"/>
    <w:rsid w:val="000F4C6E"/>
    <w:rsid w:val="000F5005"/>
    <w:rsid w:val="00104869"/>
    <w:rsid w:val="001075A3"/>
    <w:rsid w:val="00110666"/>
    <w:rsid w:val="0011157B"/>
    <w:rsid w:val="00111677"/>
    <w:rsid w:val="00111EF1"/>
    <w:rsid w:val="00112110"/>
    <w:rsid w:val="00114091"/>
    <w:rsid w:val="001141FE"/>
    <w:rsid w:val="00114596"/>
    <w:rsid w:val="00116AC0"/>
    <w:rsid w:val="00121F08"/>
    <w:rsid w:val="0012252C"/>
    <w:rsid w:val="001242F7"/>
    <w:rsid w:val="00125C65"/>
    <w:rsid w:val="00131C9F"/>
    <w:rsid w:val="001338FE"/>
    <w:rsid w:val="001346D0"/>
    <w:rsid w:val="00140502"/>
    <w:rsid w:val="00141E9E"/>
    <w:rsid w:val="00142A3D"/>
    <w:rsid w:val="00142B41"/>
    <w:rsid w:val="00142F5A"/>
    <w:rsid w:val="00143773"/>
    <w:rsid w:val="0014421E"/>
    <w:rsid w:val="00144D6E"/>
    <w:rsid w:val="00145178"/>
    <w:rsid w:val="00145267"/>
    <w:rsid w:val="00145474"/>
    <w:rsid w:val="00145AAD"/>
    <w:rsid w:val="001515E0"/>
    <w:rsid w:val="00151BD1"/>
    <w:rsid w:val="0015430A"/>
    <w:rsid w:val="001550FC"/>
    <w:rsid w:val="0015605B"/>
    <w:rsid w:val="001574A5"/>
    <w:rsid w:val="001574CC"/>
    <w:rsid w:val="00157F34"/>
    <w:rsid w:val="001615CC"/>
    <w:rsid w:val="0016287F"/>
    <w:rsid w:val="001645D7"/>
    <w:rsid w:val="00164E4E"/>
    <w:rsid w:val="00165431"/>
    <w:rsid w:val="00167ABB"/>
    <w:rsid w:val="00171928"/>
    <w:rsid w:val="00173320"/>
    <w:rsid w:val="00173529"/>
    <w:rsid w:val="00174FEE"/>
    <w:rsid w:val="00176C98"/>
    <w:rsid w:val="00180BE1"/>
    <w:rsid w:val="00181FAA"/>
    <w:rsid w:val="001827B6"/>
    <w:rsid w:val="00182EF3"/>
    <w:rsid w:val="00184BC4"/>
    <w:rsid w:val="0018524F"/>
    <w:rsid w:val="001856C4"/>
    <w:rsid w:val="00186E2D"/>
    <w:rsid w:val="00187440"/>
    <w:rsid w:val="00191EAA"/>
    <w:rsid w:val="001930E2"/>
    <w:rsid w:val="001931C0"/>
    <w:rsid w:val="00193DB7"/>
    <w:rsid w:val="001973C0"/>
    <w:rsid w:val="001978D2"/>
    <w:rsid w:val="001A059C"/>
    <w:rsid w:val="001A1E01"/>
    <w:rsid w:val="001A204D"/>
    <w:rsid w:val="001A2B21"/>
    <w:rsid w:val="001A3254"/>
    <w:rsid w:val="001A4C56"/>
    <w:rsid w:val="001A7EF5"/>
    <w:rsid w:val="001B1388"/>
    <w:rsid w:val="001B24EF"/>
    <w:rsid w:val="001B58EC"/>
    <w:rsid w:val="001B6785"/>
    <w:rsid w:val="001B67FE"/>
    <w:rsid w:val="001B7D00"/>
    <w:rsid w:val="001B7FC7"/>
    <w:rsid w:val="001C0C74"/>
    <w:rsid w:val="001C1185"/>
    <w:rsid w:val="001C21F9"/>
    <w:rsid w:val="001C66A0"/>
    <w:rsid w:val="001D168A"/>
    <w:rsid w:val="001D28E0"/>
    <w:rsid w:val="001D2BB1"/>
    <w:rsid w:val="001D2F18"/>
    <w:rsid w:val="001D482A"/>
    <w:rsid w:val="001D4859"/>
    <w:rsid w:val="001D7D26"/>
    <w:rsid w:val="001E08BC"/>
    <w:rsid w:val="001E0D34"/>
    <w:rsid w:val="001E2B09"/>
    <w:rsid w:val="001E7490"/>
    <w:rsid w:val="001E7A7D"/>
    <w:rsid w:val="001E7C28"/>
    <w:rsid w:val="001F0FF1"/>
    <w:rsid w:val="001F3C24"/>
    <w:rsid w:val="001F3CD4"/>
    <w:rsid w:val="001F6743"/>
    <w:rsid w:val="001F7696"/>
    <w:rsid w:val="001F7B9D"/>
    <w:rsid w:val="00201458"/>
    <w:rsid w:val="00201DD5"/>
    <w:rsid w:val="00201DDB"/>
    <w:rsid w:val="0020407D"/>
    <w:rsid w:val="0020614D"/>
    <w:rsid w:val="00207588"/>
    <w:rsid w:val="00211AEC"/>
    <w:rsid w:val="00212507"/>
    <w:rsid w:val="0021713A"/>
    <w:rsid w:val="00217E3F"/>
    <w:rsid w:val="002240C3"/>
    <w:rsid w:val="00224930"/>
    <w:rsid w:val="00225A73"/>
    <w:rsid w:val="002262E2"/>
    <w:rsid w:val="00226E9D"/>
    <w:rsid w:val="00231581"/>
    <w:rsid w:val="0023412B"/>
    <w:rsid w:val="00234249"/>
    <w:rsid w:val="00235506"/>
    <w:rsid w:val="00235AB8"/>
    <w:rsid w:val="00236E9A"/>
    <w:rsid w:val="00240154"/>
    <w:rsid w:val="00241B92"/>
    <w:rsid w:val="00241E97"/>
    <w:rsid w:val="00244EC0"/>
    <w:rsid w:val="002469F8"/>
    <w:rsid w:val="00246A55"/>
    <w:rsid w:val="00246D6C"/>
    <w:rsid w:val="00247A6D"/>
    <w:rsid w:val="00252EE1"/>
    <w:rsid w:val="002540DE"/>
    <w:rsid w:val="00255582"/>
    <w:rsid w:val="00256023"/>
    <w:rsid w:val="00256AA2"/>
    <w:rsid w:val="00257198"/>
    <w:rsid w:val="00257B2B"/>
    <w:rsid w:val="00261395"/>
    <w:rsid w:val="0026353A"/>
    <w:rsid w:val="00263C94"/>
    <w:rsid w:val="00264734"/>
    <w:rsid w:val="00265A00"/>
    <w:rsid w:val="00265CE2"/>
    <w:rsid w:val="00266369"/>
    <w:rsid w:val="002673B2"/>
    <w:rsid w:val="00267680"/>
    <w:rsid w:val="002678BD"/>
    <w:rsid w:val="00271843"/>
    <w:rsid w:val="0027185D"/>
    <w:rsid w:val="0027425A"/>
    <w:rsid w:val="00274A56"/>
    <w:rsid w:val="00274E89"/>
    <w:rsid w:val="00275634"/>
    <w:rsid w:val="002767FA"/>
    <w:rsid w:val="00276891"/>
    <w:rsid w:val="00276906"/>
    <w:rsid w:val="00276C04"/>
    <w:rsid w:val="00280E26"/>
    <w:rsid w:val="00281C9B"/>
    <w:rsid w:val="002831CF"/>
    <w:rsid w:val="00284932"/>
    <w:rsid w:val="0028586C"/>
    <w:rsid w:val="00285DBC"/>
    <w:rsid w:val="002864E5"/>
    <w:rsid w:val="00286A55"/>
    <w:rsid w:val="00287B51"/>
    <w:rsid w:val="00290AB5"/>
    <w:rsid w:val="00293726"/>
    <w:rsid w:val="0029372D"/>
    <w:rsid w:val="00293AB0"/>
    <w:rsid w:val="002945CD"/>
    <w:rsid w:val="00297B8F"/>
    <w:rsid w:val="00297EC5"/>
    <w:rsid w:val="002A1B7B"/>
    <w:rsid w:val="002A3554"/>
    <w:rsid w:val="002A4AC1"/>
    <w:rsid w:val="002A4CE6"/>
    <w:rsid w:val="002A5DA3"/>
    <w:rsid w:val="002A5F85"/>
    <w:rsid w:val="002A6E8A"/>
    <w:rsid w:val="002A749A"/>
    <w:rsid w:val="002B0556"/>
    <w:rsid w:val="002B0817"/>
    <w:rsid w:val="002B0AC5"/>
    <w:rsid w:val="002B1AAF"/>
    <w:rsid w:val="002B5D55"/>
    <w:rsid w:val="002B5FC9"/>
    <w:rsid w:val="002B60AA"/>
    <w:rsid w:val="002B631A"/>
    <w:rsid w:val="002B772D"/>
    <w:rsid w:val="002C01C6"/>
    <w:rsid w:val="002C03CA"/>
    <w:rsid w:val="002C1766"/>
    <w:rsid w:val="002C4199"/>
    <w:rsid w:val="002C43A3"/>
    <w:rsid w:val="002C4BA9"/>
    <w:rsid w:val="002C575A"/>
    <w:rsid w:val="002C6E27"/>
    <w:rsid w:val="002C7ECA"/>
    <w:rsid w:val="002D008A"/>
    <w:rsid w:val="002D09D5"/>
    <w:rsid w:val="002D292B"/>
    <w:rsid w:val="002D33AE"/>
    <w:rsid w:val="002D3D2B"/>
    <w:rsid w:val="002D5A4C"/>
    <w:rsid w:val="002D5FE9"/>
    <w:rsid w:val="002E0975"/>
    <w:rsid w:val="002E1254"/>
    <w:rsid w:val="002E20E7"/>
    <w:rsid w:val="002E2748"/>
    <w:rsid w:val="002E5DB1"/>
    <w:rsid w:val="002E6A1E"/>
    <w:rsid w:val="002E705B"/>
    <w:rsid w:val="002F4173"/>
    <w:rsid w:val="002F49ED"/>
    <w:rsid w:val="002F62F7"/>
    <w:rsid w:val="002F7E7E"/>
    <w:rsid w:val="00303BE6"/>
    <w:rsid w:val="0030417E"/>
    <w:rsid w:val="00304DD7"/>
    <w:rsid w:val="00306F4E"/>
    <w:rsid w:val="003121AD"/>
    <w:rsid w:val="0031631D"/>
    <w:rsid w:val="00316BBA"/>
    <w:rsid w:val="003200C0"/>
    <w:rsid w:val="00320988"/>
    <w:rsid w:val="003218EE"/>
    <w:rsid w:val="003239A2"/>
    <w:rsid w:val="0032630C"/>
    <w:rsid w:val="003263BD"/>
    <w:rsid w:val="00330466"/>
    <w:rsid w:val="00331A8A"/>
    <w:rsid w:val="00332446"/>
    <w:rsid w:val="00334793"/>
    <w:rsid w:val="003349A1"/>
    <w:rsid w:val="003349CD"/>
    <w:rsid w:val="00334D80"/>
    <w:rsid w:val="00335C55"/>
    <w:rsid w:val="003367E1"/>
    <w:rsid w:val="00336CDE"/>
    <w:rsid w:val="00336FF9"/>
    <w:rsid w:val="003375C4"/>
    <w:rsid w:val="00337724"/>
    <w:rsid w:val="00340336"/>
    <w:rsid w:val="0034314F"/>
    <w:rsid w:val="00343547"/>
    <w:rsid w:val="003451A2"/>
    <w:rsid w:val="00345557"/>
    <w:rsid w:val="00345A25"/>
    <w:rsid w:val="003476DA"/>
    <w:rsid w:val="003508AE"/>
    <w:rsid w:val="003513D7"/>
    <w:rsid w:val="00353501"/>
    <w:rsid w:val="00353DC3"/>
    <w:rsid w:val="003555AF"/>
    <w:rsid w:val="00356BF7"/>
    <w:rsid w:val="00362208"/>
    <w:rsid w:val="0036233D"/>
    <w:rsid w:val="0036277A"/>
    <w:rsid w:val="00367039"/>
    <w:rsid w:val="00367DB7"/>
    <w:rsid w:val="00370E3A"/>
    <w:rsid w:val="003713A1"/>
    <w:rsid w:val="00371B7F"/>
    <w:rsid w:val="00371C2D"/>
    <w:rsid w:val="00373AA5"/>
    <w:rsid w:val="00374D03"/>
    <w:rsid w:val="003808BA"/>
    <w:rsid w:val="003810E7"/>
    <w:rsid w:val="00381AC4"/>
    <w:rsid w:val="00382F1C"/>
    <w:rsid w:val="003844B0"/>
    <w:rsid w:val="003858A2"/>
    <w:rsid w:val="003868DA"/>
    <w:rsid w:val="00387984"/>
    <w:rsid w:val="003904C6"/>
    <w:rsid w:val="00390CF5"/>
    <w:rsid w:val="00391B09"/>
    <w:rsid w:val="00393EE5"/>
    <w:rsid w:val="003962D8"/>
    <w:rsid w:val="003A12DA"/>
    <w:rsid w:val="003A5B65"/>
    <w:rsid w:val="003A6B71"/>
    <w:rsid w:val="003B029C"/>
    <w:rsid w:val="003B0EFB"/>
    <w:rsid w:val="003B18AE"/>
    <w:rsid w:val="003B2FC6"/>
    <w:rsid w:val="003B4529"/>
    <w:rsid w:val="003B4826"/>
    <w:rsid w:val="003B4F7A"/>
    <w:rsid w:val="003C0DAE"/>
    <w:rsid w:val="003C2256"/>
    <w:rsid w:val="003C5B12"/>
    <w:rsid w:val="003D0BB8"/>
    <w:rsid w:val="003D0C6B"/>
    <w:rsid w:val="003D113D"/>
    <w:rsid w:val="003D1D17"/>
    <w:rsid w:val="003D4415"/>
    <w:rsid w:val="003D6688"/>
    <w:rsid w:val="003D6F20"/>
    <w:rsid w:val="003E1819"/>
    <w:rsid w:val="003E1E45"/>
    <w:rsid w:val="003E24E4"/>
    <w:rsid w:val="003E49D0"/>
    <w:rsid w:val="003E4D6D"/>
    <w:rsid w:val="003E5158"/>
    <w:rsid w:val="003E5871"/>
    <w:rsid w:val="003E5BB8"/>
    <w:rsid w:val="003E65D9"/>
    <w:rsid w:val="003E75A4"/>
    <w:rsid w:val="003E75AB"/>
    <w:rsid w:val="003E7A94"/>
    <w:rsid w:val="003F44B9"/>
    <w:rsid w:val="003F60E4"/>
    <w:rsid w:val="003F7D65"/>
    <w:rsid w:val="00400599"/>
    <w:rsid w:val="00400D45"/>
    <w:rsid w:val="00401373"/>
    <w:rsid w:val="004023B9"/>
    <w:rsid w:val="00403F0C"/>
    <w:rsid w:val="00405339"/>
    <w:rsid w:val="00405548"/>
    <w:rsid w:val="00406260"/>
    <w:rsid w:val="00412598"/>
    <w:rsid w:val="004128EE"/>
    <w:rsid w:val="00413105"/>
    <w:rsid w:val="00413D9A"/>
    <w:rsid w:val="00424B1C"/>
    <w:rsid w:val="004276DF"/>
    <w:rsid w:val="00430EA2"/>
    <w:rsid w:val="00431225"/>
    <w:rsid w:val="00432939"/>
    <w:rsid w:val="00434E79"/>
    <w:rsid w:val="004355B3"/>
    <w:rsid w:val="00435752"/>
    <w:rsid w:val="0043662C"/>
    <w:rsid w:val="0043680D"/>
    <w:rsid w:val="00440695"/>
    <w:rsid w:val="004419DD"/>
    <w:rsid w:val="00442A2D"/>
    <w:rsid w:val="00442C07"/>
    <w:rsid w:val="00443A9B"/>
    <w:rsid w:val="00445653"/>
    <w:rsid w:val="00445855"/>
    <w:rsid w:val="004459E8"/>
    <w:rsid w:val="00446460"/>
    <w:rsid w:val="00447BE4"/>
    <w:rsid w:val="00452CE9"/>
    <w:rsid w:val="004535C7"/>
    <w:rsid w:val="00454ABD"/>
    <w:rsid w:val="00455315"/>
    <w:rsid w:val="00455657"/>
    <w:rsid w:val="00460E16"/>
    <w:rsid w:val="00462055"/>
    <w:rsid w:val="0046247F"/>
    <w:rsid w:val="00462F7C"/>
    <w:rsid w:val="00464353"/>
    <w:rsid w:val="004648CD"/>
    <w:rsid w:val="00465B91"/>
    <w:rsid w:val="00465B9E"/>
    <w:rsid w:val="004665B4"/>
    <w:rsid w:val="00467AFE"/>
    <w:rsid w:val="00470CF4"/>
    <w:rsid w:val="00471420"/>
    <w:rsid w:val="0047220B"/>
    <w:rsid w:val="004745E6"/>
    <w:rsid w:val="00474F46"/>
    <w:rsid w:val="004757CB"/>
    <w:rsid w:val="00475BB7"/>
    <w:rsid w:val="00477D8C"/>
    <w:rsid w:val="00480D18"/>
    <w:rsid w:val="004820C1"/>
    <w:rsid w:val="00482D52"/>
    <w:rsid w:val="0048518E"/>
    <w:rsid w:val="00485FAC"/>
    <w:rsid w:val="00486BDD"/>
    <w:rsid w:val="00486ED2"/>
    <w:rsid w:val="00487F6A"/>
    <w:rsid w:val="00490D9C"/>
    <w:rsid w:val="00490EA7"/>
    <w:rsid w:val="0049230B"/>
    <w:rsid w:val="004937D2"/>
    <w:rsid w:val="00493B91"/>
    <w:rsid w:val="00494BC4"/>
    <w:rsid w:val="00494BFA"/>
    <w:rsid w:val="00496227"/>
    <w:rsid w:val="00496D7C"/>
    <w:rsid w:val="00496DBA"/>
    <w:rsid w:val="004A3D27"/>
    <w:rsid w:val="004A5D27"/>
    <w:rsid w:val="004B186E"/>
    <w:rsid w:val="004B1986"/>
    <w:rsid w:val="004B2167"/>
    <w:rsid w:val="004B3BB6"/>
    <w:rsid w:val="004B434C"/>
    <w:rsid w:val="004B4B6D"/>
    <w:rsid w:val="004B4E6E"/>
    <w:rsid w:val="004B4FFA"/>
    <w:rsid w:val="004B54D3"/>
    <w:rsid w:val="004B640A"/>
    <w:rsid w:val="004B760D"/>
    <w:rsid w:val="004B7F9B"/>
    <w:rsid w:val="004C1EF4"/>
    <w:rsid w:val="004C23AC"/>
    <w:rsid w:val="004C7C05"/>
    <w:rsid w:val="004C7E5B"/>
    <w:rsid w:val="004D064B"/>
    <w:rsid w:val="004D269F"/>
    <w:rsid w:val="004D4266"/>
    <w:rsid w:val="004D4E80"/>
    <w:rsid w:val="004D5CEB"/>
    <w:rsid w:val="004D69E9"/>
    <w:rsid w:val="004E35BC"/>
    <w:rsid w:val="004E6248"/>
    <w:rsid w:val="004F2E7F"/>
    <w:rsid w:val="004F30F6"/>
    <w:rsid w:val="004F5374"/>
    <w:rsid w:val="004F5D8C"/>
    <w:rsid w:val="004F5DBD"/>
    <w:rsid w:val="004F6555"/>
    <w:rsid w:val="004F7D66"/>
    <w:rsid w:val="00500269"/>
    <w:rsid w:val="00500AE3"/>
    <w:rsid w:val="00501C0B"/>
    <w:rsid w:val="0050330B"/>
    <w:rsid w:val="00503B01"/>
    <w:rsid w:val="005045A0"/>
    <w:rsid w:val="0050678B"/>
    <w:rsid w:val="00506C34"/>
    <w:rsid w:val="005075EB"/>
    <w:rsid w:val="005079E1"/>
    <w:rsid w:val="00510CD3"/>
    <w:rsid w:val="00512ADA"/>
    <w:rsid w:val="00521969"/>
    <w:rsid w:val="005231C5"/>
    <w:rsid w:val="00525C8B"/>
    <w:rsid w:val="005260F0"/>
    <w:rsid w:val="00527D66"/>
    <w:rsid w:val="00530EF0"/>
    <w:rsid w:val="00535636"/>
    <w:rsid w:val="005371F8"/>
    <w:rsid w:val="005400BF"/>
    <w:rsid w:val="005407A7"/>
    <w:rsid w:val="005408E5"/>
    <w:rsid w:val="005413FA"/>
    <w:rsid w:val="005430D2"/>
    <w:rsid w:val="00543D46"/>
    <w:rsid w:val="00544627"/>
    <w:rsid w:val="00546EEB"/>
    <w:rsid w:val="00550513"/>
    <w:rsid w:val="00552D1D"/>
    <w:rsid w:val="005535F6"/>
    <w:rsid w:val="00553708"/>
    <w:rsid w:val="005575FE"/>
    <w:rsid w:val="005642E1"/>
    <w:rsid w:val="00567720"/>
    <w:rsid w:val="00571742"/>
    <w:rsid w:val="00571A0D"/>
    <w:rsid w:val="00575D9C"/>
    <w:rsid w:val="005778C1"/>
    <w:rsid w:val="00580463"/>
    <w:rsid w:val="005805B3"/>
    <w:rsid w:val="0058289F"/>
    <w:rsid w:val="0058666D"/>
    <w:rsid w:val="00590CAC"/>
    <w:rsid w:val="005922D7"/>
    <w:rsid w:val="0059245C"/>
    <w:rsid w:val="005A2792"/>
    <w:rsid w:val="005A56F3"/>
    <w:rsid w:val="005A5C2A"/>
    <w:rsid w:val="005A63F7"/>
    <w:rsid w:val="005A6977"/>
    <w:rsid w:val="005B2CFC"/>
    <w:rsid w:val="005B365E"/>
    <w:rsid w:val="005B4864"/>
    <w:rsid w:val="005B48A9"/>
    <w:rsid w:val="005B5BF9"/>
    <w:rsid w:val="005C06B6"/>
    <w:rsid w:val="005C2BCB"/>
    <w:rsid w:val="005C354F"/>
    <w:rsid w:val="005C44B8"/>
    <w:rsid w:val="005C4B81"/>
    <w:rsid w:val="005C51FF"/>
    <w:rsid w:val="005C6656"/>
    <w:rsid w:val="005C6EF9"/>
    <w:rsid w:val="005C7511"/>
    <w:rsid w:val="005C7F07"/>
    <w:rsid w:val="005E0AD2"/>
    <w:rsid w:val="005E19E8"/>
    <w:rsid w:val="005E5D8B"/>
    <w:rsid w:val="005E63F8"/>
    <w:rsid w:val="005E77A1"/>
    <w:rsid w:val="005F0508"/>
    <w:rsid w:val="005F054A"/>
    <w:rsid w:val="006029FF"/>
    <w:rsid w:val="006046AA"/>
    <w:rsid w:val="00607650"/>
    <w:rsid w:val="00607EED"/>
    <w:rsid w:val="00612B90"/>
    <w:rsid w:val="0061635E"/>
    <w:rsid w:val="00620E46"/>
    <w:rsid w:val="00622404"/>
    <w:rsid w:val="00623525"/>
    <w:rsid w:val="0062447F"/>
    <w:rsid w:val="00624BA7"/>
    <w:rsid w:val="00625A55"/>
    <w:rsid w:val="00627A6B"/>
    <w:rsid w:val="00627E12"/>
    <w:rsid w:val="00637A7E"/>
    <w:rsid w:val="00640C2E"/>
    <w:rsid w:val="0064158B"/>
    <w:rsid w:val="00644357"/>
    <w:rsid w:val="0064538B"/>
    <w:rsid w:val="006459A1"/>
    <w:rsid w:val="00647598"/>
    <w:rsid w:val="006501EE"/>
    <w:rsid w:val="0065168A"/>
    <w:rsid w:val="0065169C"/>
    <w:rsid w:val="00653038"/>
    <w:rsid w:val="0065336E"/>
    <w:rsid w:val="00660240"/>
    <w:rsid w:val="00660253"/>
    <w:rsid w:val="00662EA7"/>
    <w:rsid w:val="0066528D"/>
    <w:rsid w:val="00670663"/>
    <w:rsid w:val="00671393"/>
    <w:rsid w:val="006724FB"/>
    <w:rsid w:val="00673292"/>
    <w:rsid w:val="00674010"/>
    <w:rsid w:val="0067681C"/>
    <w:rsid w:val="0067689C"/>
    <w:rsid w:val="00676BFD"/>
    <w:rsid w:val="006776D1"/>
    <w:rsid w:val="006776DB"/>
    <w:rsid w:val="006779B7"/>
    <w:rsid w:val="00680249"/>
    <w:rsid w:val="0068358E"/>
    <w:rsid w:val="0068585F"/>
    <w:rsid w:val="00685936"/>
    <w:rsid w:val="0068778B"/>
    <w:rsid w:val="00691207"/>
    <w:rsid w:val="006A28EB"/>
    <w:rsid w:val="006A7030"/>
    <w:rsid w:val="006B0A4D"/>
    <w:rsid w:val="006B255E"/>
    <w:rsid w:val="006B2F8F"/>
    <w:rsid w:val="006C0279"/>
    <w:rsid w:val="006C0E19"/>
    <w:rsid w:val="006C1B47"/>
    <w:rsid w:val="006C37DC"/>
    <w:rsid w:val="006C4915"/>
    <w:rsid w:val="006C6CB6"/>
    <w:rsid w:val="006D076A"/>
    <w:rsid w:val="006D274D"/>
    <w:rsid w:val="006D35FA"/>
    <w:rsid w:val="006D3F26"/>
    <w:rsid w:val="006D6E1C"/>
    <w:rsid w:val="006E1C93"/>
    <w:rsid w:val="006F0CFC"/>
    <w:rsid w:val="006F1BA1"/>
    <w:rsid w:val="006F3C98"/>
    <w:rsid w:val="006F64D5"/>
    <w:rsid w:val="006F6DCA"/>
    <w:rsid w:val="00704B50"/>
    <w:rsid w:val="00704E39"/>
    <w:rsid w:val="00706C84"/>
    <w:rsid w:val="00706D14"/>
    <w:rsid w:val="007070F6"/>
    <w:rsid w:val="0070765F"/>
    <w:rsid w:val="00710603"/>
    <w:rsid w:val="00712EAD"/>
    <w:rsid w:val="007137BB"/>
    <w:rsid w:val="00713E9E"/>
    <w:rsid w:val="0071593B"/>
    <w:rsid w:val="00716458"/>
    <w:rsid w:val="00716A11"/>
    <w:rsid w:val="00717A3A"/>
    <w:rsid w:val="00717AA0"/>
    <w:rsid w:val="00717B1C"/>
    <w:rsid w:val="00717DEC"/>
    <w:rsid w:val="007236A0"/>
    <w:rsid w:val="0073027A"/>
    <w:rsid w:val="007316F3"/>
    <w:rsid w:val="00732ABD"/>
    <w:rsid w:val="007351DA"/>
    <w:rsid w:val="00736913"/>
    <w:rsid w:val="00737DAF"/>
    <w:rsid w:val="00741193"/>
    <w:rsid w:val="00741954"/>
    <w:rsid w:val="00741D1F"/>
    <w:rsid w:val="007420CF"/>
    <w:rsid w:val="007435EA"/>
    <w:rsid w:val="00743869"/>
    <w:rsid w:val="007527C2"/>
    <w:rsid w:val="00753D75"/>
    <w:rsid w:val="007549AC"/>
    <w:rsid w:val="00755EF3"/>
    <w:rsid w:val="0075611D"/>
    <w:rsid w:val="007572E0"/>
    <w:rsid w:val="0075754D"/>
    <w:rsid w:val="00757F4D"/>
    <w:rsid w:val="00761847"/>
    <w:rsid w:val="007633B3"/>
    <w:rsid w:val="00763A27"/>
    <w:rsid w:val="0076539C"/>
    <w:rsid w:val="007669C6"/>
    <w:rsid w:val="00767834"/>
    <w:rsid w:val="00770FE5"/>
    <w:rsid w:val="0077576A"/>
    <w:rsid w:val="00775C03"/>
    <w:rsid w:val="00781DDC"/>
    <w:rsid w:val="007838B1"/>
    <w:rsid w:val="00786FE7"/>
    <w:rsid w:val="007911AD"/>
    <w:rsid w:val="00791EB6"/>
    <w:rsid w:val="007936C7"/>
    <w:rsid w:val="007948CC"/>
    <w:rsid w:val="00796974"/>
    <w:rsid w:val="0079713D"/>
    <w:rsid w:val="00797D96"/>
    <w:rsid w:val="007A00C1"/>
    <w:rsid w:val="007A14A5"/>
    <w:rsid w:val="007A2043"/>
    <w:rsid w:val="007A24F7"/>
    <w:rsid w:val="007A2D9E"/>
    <w:rsid w:val="007A41FD"/>
    <w:rsid w:val="007A45D0"/>
    <w:rsid w:val="007A5E5C"/>
    <w:rsid w:val="007B04FF"/>
    <w:rsid w:val="007B19C8"/>
    <w:rsid w:val="007B2056"/>
    <w:rsid w:val="007B2DC2"/>
    <w:rsid w:val="007B35D7"/>
    <w:rsid w:val="007B3755"/>
    <w:rsid w:val="007B5148"/>
    <w:rsid w:val="007C016C"/>
    <w:rsid w:val="007C017C"/>
    <w:rsid w:val="007C01CB"/>
    <w:rsid w:val="007C02F3"/>
    <w:rsid w:val="007C19FB"/>
    <w:rsid w:val="007C233F"/>
    <w:rsid w:val="007C2D9A"/>
    <w:rsid w:val="007C32B6"/>
    <w:rsid w:val="007C359B"/>
    <w:rsid w:val="007C405B"/>
    <w:rsid w:val="007C67BD"/>
    <w:rsid w:val="007C7252"/>
    <w:rsid w:val="007C7478"/>
    <w:rsid w:val="007C79AF"/>
    <w:rsid w:val="007D0F04"/>
    <w:rsid w:val="007D11D4"/>
    <w:rsid w:val="007D2291"/>
    <w:rsid w:val="007D26E6"/>
    <w:rsid w:val="007D3589"/>
    <w:rsid w:val="007D3FAF"/>
    <w:rsid w:val="007D7BD7"/>
    <w:rsid w:val="007D7D55"/>
    <w:rsid w:val="007E0B5D"/>
    <w:rsid w:val="007E2AF8"/>
    <w:rsid w:val="007E7B7A"/>
    <w:rsid w:val="007F29BA"/>
    <w:rsid w:val="007F7563"/>
    <w:rsid w:val="008012C4"/>
    <w:rsid w:val="00801675"/>
    <w:rsid w:val="00805200"/>
    <w:rsid w:val="00805A37"/>
    <w:rsid w:val="00810101"/>
    <w:rsid w:val="00812250"/>
    <w:rsid w:val="00813F56"/>
    <w:rsid w:val="00816882"/>
    <w:rsid w:val="00816CAE"/>
    <w:rsid w:val="008200B1"/>
    <w:rsid w:val="0082027F"/>
    <w:rsid w:val="00820B48"/>
    <w:rsid w:val="00820E02"/>
    <w:rsid w:val="00821DF2"/>
    <w:rsid w:val="00822D4A"/>
    <w:rsid w:val="00823679"/>
    <w:rsid w:val="00823ACA"/>
    <w:rsid w:val="00825877"/>
    <w:rsid w:val="00831D64"/>
    <w:rsid w:val="008321BC"/>
    <w:rsid w:val="008339C3"/>
    <w:rsid w:val="008357FB"/>
    <w:rsid w:val="00836619"/>
    <w:rsid w:val="00837D58"/>
    <w:rsid w:val="0084181C"/>
    <w:rsid w:val="0084405D"/>
    <w:rsid w:val="00844374"/>
    <w:rsid w:val="00845391"/>
    <w:rsid w:val="00852ED9"/>
    <w:rsid w:val="008545D9"/>
    <w:rsid w:val="00854ED9"/>
    <w:rsid w:val="00855EF7"/>
    <w:rsid w:val="008569A2"/>
    <w:rsid w:val="0085709B"/>
    <w:rsid w:val="00857248"/>
    <w:rsid w:val="00862E09"/>
    <w:rsid w:val="00863895"/>
    <w:rsid w:val="00864CBD"/>
    <w:rsid w:val="0087092C"/>
    <w:rsid w:val="00870980"/>
    <w:rsid w:val="00872037"/>
    <w:rsid w:val="00873491"/>
    <w:rsid w:val="008747D8"/>
    <w:rsid w:val="00876710"/>
    <w:rsid w:val="00876A6A"/>
    <w:rsid w:val="008776C4"/>
    <w:rsid w:val="00880EFD"/>
    <w:rsid w:val="00881D46"/>
    <w:rsid w:val="00882365"/>
    <w:rsid w:val="00882FA4"/>
    <w:rsid w:val="00885E29"/>
    <w:rsid w:val="008866BC"/>
    <w:rsid w:val="00890AFD"/>
    <w:rsid w:val="008916CB"/>
    <w:rsid w:val="00892FAE"/>
    <w:rsid w:val="00894DD2"/>
    <w:rsid w:val="0089516A"/>
    <w:rsid w:val="00895A36"/>
    <w:rsid w:val="008968E7"/>
    <w:rsid w:val="00896E92"/>
    <w:rsid w:val="008A1ABB"/>
    <w:rsid w:val="008A2377"/>
    <w:rsid w:val="008A3A93"/>
    <w:rsid w:val="008A4653"/>
    <w:rsid w:val="008A493B"/>
    <w:rsid w:val="008A6D55"/>
    <w:rsid w:val="008B1168"/>
    <w:rsid w:val="008B1D28"/>
    <w:rsid w:val="008B206E"/>
    <w:rsid w:val="008B478F"/>
    <w:rsid w:val="008C0002"/>
    <w:rsid w:val="008C177B"/>
    <w:rsid w:val="008C347E"/>
    <w:rsid w:val="008C41D1"/>
    <w:rsid w:val="008C7560"/>
    <w:rsid w:val="008D233D"/>
    <w:rsid w:val="008D27CA"/>
    <w:rsid w:val="008D32F0"/>
    <w:rsid w:val="008D3A06"/>
    <w:rsid w:val="008D56D3"/>
    <w:rsid w:val="008D5CCD"/>
    <w:rsid w:val="008E3219"/>
    <w:rsid w:val="008E3CEF"/>
    <w:rsid w:val="008E41B2"/>
    <w:rsid w:val="008E5526"/>
    <w:rsid w:val="008E5969"/>
    <w:rsid w:val="008F0253"/>
    <w:rsid w:val="008F145E"/>
    <w:rsid w:val="008F2D29"/>
    <w:rsid w:val="009028C1"/>
    <w:rsid w:val="00902B6E"/>
    <w:rsid w:val="00903214"/>
    <w:rsid w:val="00903244"/>
    <w:rsid w:val="009037EE"/>
    <w:rsid w:val="0090469A"/>
    <w:rsid w:val="00905C32"/>
    <w:rsid w:val="00906466"/>
    <w:rsid w:val="00906BE9"/>
    <w:rsid w:val="009125EF"/>
    <w:rsid w:val="00913941"/>
    <w:rsid w:val="0091763E"/>
    <w:rsid w:val="00917AB4"/>
    <w:rsid w:val="00920C5F"/>
    <w:rsid w:val="00921B7C"/>
    <w:rsid w:val="00922568"/>
    <w:rsid w:val="00923C48"/>
    <w:rsid w:val="00925859"/>
    <w:rsid w:val="00925887"/>
    <w:rsid w:val="0093026D"/>
    <w:rsid w:val="00930853"/>
    <w:rsid w:val="00931416"/>
    <w:rsid w:val="00931958"/>
    <w:rsid w:val="009320C4"/>
    <w:rsid w:val="00933391"/>
    <w:rsid w:val="009348BA"/>
    <w:rsid w:val="009362E2"/>
    <w:rsid w:val="00936A21"/>
    <w:rsid w:val="00941426"/>
    <w:rsid w:val="00941B32"/>
    <w:rsid w:val="00943091"/>
    <w:rsid w:val="009453F2"/>
    <w:rsid w:val="00946F8D"/>
    <w:rsid w:val="00947621"/>
    <w:rsid w:val="00950138"/>
    <w:rsid w:val="009538EE"/>
    <w:rsid w:val="00953ABB"/>
    <w:rsid w:val="00954651"/>
    <w:rsid w:val="00954B20"/>
    <w:rsid w:val="00960995"/>
    <w:rsid w:val="00962C88"/>
    <w:rsid w:val="009636EA"/>
    <w:rsid w:val="00964BF8"/>
    <w:rsid w:val="00964E08"/>
    <w:rsid w:val="00965CE1"/>
    <w:rsid w:val="0096717F"/>
    <w:rsid w:val="00970A6D"/>
    <w:rsid w:val="00972227"/>
    <w:rsid w:val="00973533"/>
    <w:rsid w:val="00973574"/>
    <w:rsid w:val="00974440"/>
    <w:rsid w:val="009768C6"/>
    <w:rsid w:val="00976BB2"/>
    <w:rsid w:val="009776C8"/>
    <w:rsid w:val="009778F3"/>
    <w:rsid w:val="00977A61"/>
    <w:rsid w:val="00977DDF"/>
    <w:rsid w:val="00981D2C"/>
    <w:rsid w:val="00982F66"/>
    <w:rsid w:val="009904DE"/>
    <w:rsid w:val="00993399"/>
    <w:rsid w:val="00993DA5"/>
    <w:rsid w:val="00994023"/>
    <w:rsid w:val="009944C2"/>
    <w:rsid w:val="009954FA"/>
    <w:rsid w:val="00996BCC"/>
    <w:rsid w:val="009977BB"/>
    <w:rsid w:val="009A029E"/>
    <w:rsid w:val="009A100B"/>
    <w:rsid w:val="009A3539"/>
    <w:rsid w:val="009A3588"/>
    <w:rsid w:val="009A4042"/>
    <w:rsid w:val="009A5EBC"/>
    <w:rsid w:val="009A6045"/>
    <w:rsid w:val="009A6E4C"/>
    <w:rsid w:val="009A73A9"/>
    <w:rsid w:val="009B0380"/>
    <w:rsid w:val="009B05AA"/>
    <w:rsid w:val="009B10B8"/>
    <w:rsid w:val="009B12B9"/>
    <w:rsid w:val="009B207F"/>
    <w:rsid w:val="009B521B"/>
    <w:rsid w:val="009B53F5"/>
    <w:rsid w:val="009B63C9"/>
    <w:rsid w:val="009B7816"/>
    <w:rsid w:val="009C295F"/>
    <w:rsid w:val="009C3C51"/>
    <w:rsid w:val="009C4EBD"/>
    <w:rsid w:val="009C5CDF"/>
    <w:rsid w:val="009C7A8A"/>
    <w:rsid w:val="009D1228"/>
    <w:rsid w:val="009D2CCA"/>
    <w:rsid w:val="009D4763"/>
    <w:rsid w:val="009D533A"/>
    <w:rsid w:val="009D554C"/>
    <w:rsid w:val="009D65EB"/>
    <w:rsid w:val="009D682F"/>
    <w:rsid w:val="009D7514"/>
    <w:rsid w:val="009E18A3"/>
    <w:rsid w:val="009E20B8"/>
    <w:rsid w:val="009E33C7"/>
    <w:rsid w:val="009E44EC"/>
    <w:rsid w:val="009E7C06"/>
    <w:rsid w:val="009F0FF7"/>
    <w:rsid w:val="009F1FFA"/>
    <w:rsid w:val="009F23D5"/>
    <w:rsid w:val="009F286C"/>
    <w:rsid w:val="009F327B"/>
    <w:rsid w:val="009F481F"/>
    <w:rsid w:val="009F665C"/>
    <w:rsid w:val="00A015A4"/>
    <w:rsid w:val="00A02789"/>
    <w:rsid w:val="00A02CEE"/>
    <w:rsid w:val="00A0490E"/>
    <w:rsid w:val="00A14A44"/>
    <w:rsid w:val="00A14DAF"/>
    <w:rsid w:val="00A1504D"/>
    <w:rsid w:val="00A15202"/>
    <w:rsid w:val="00A15DDC"/>
    <w:rsid w:val="00A165C8"/>
    <w:rsid w:val="00A16628"/>
    <w:rsid w:val="00A17108"/>
    <w:rsid w:val="00A17659"/>
    <w:rsid w:val="00A209C0"/>
    <w:rsid w:val="00A20D0E"/>
    <w:rsid w:val="00A223F1"/>
    <w:rsid w:val="00A2258D"/>
    <w:rsid w:val="00A22D36"/>
    <w:rsid w:val="00A22E2E"/>
    <w:rsid w:val="00A230B5"/>
    <w:rsid w:val="00A239DC"/>
    <w:rsid w:val="00A23E56"/>
    <w:rsid w:val="00A2609C"/>
    <w:rsid w:val="00A26138"/>
    <w:rsid w:val="00A2686C"/>
    <w:rsid w:val="00A27EFE"/>
    <w:rsid w:val="00A304EE"/>
    <w:rsid w:val="00A321F8"/>
    <w:rsid w:val="00A334AC"/>
    <w:rsid w:val="00A34022"/>
    <w:rsid w:val="00A34637"/>
    <w:rsid w:val="00A34B59"/>
    <w:rsid w:val="00A415BD"/>
    <w:rsid w:val="00A42DBB"/>
    <w:rsid w:val="00A500F5"/>
    <w:rsid w:val="00A51619"/>
    <w:rsid w:val="00A53869"/>
    <w:rsid w:val="00A5751A"/>
    <w:rsid w:val="00A603A3"/>
    <w:rsid w:val="00A62B02"/>
    <w:rsid w:val="00A64F1C"/>
    <w:rsid w:val="00A67719"/>
    <w:rsid w:val="00A67CD7"/>
    <w:rsid w:val="00A744A7"/>
    <w:rsid w:val="00A76068"/>
    <w:rsid w:val="00A777E8"/>
    <w:rsid w:val="00A80528"/>
    <w:rsid w:val="00A81347"/>
    <w:rsid w:val="00A8594B"/>
    <w:rsid w:val="00A862BA"/>
    <w:rsid w:val="00A86761"/>
    <w:rsid w:val="00A87040"/>
    <w:rsid w:val="00A87DC7"/>
    <w:rsid w:val="00A90703"/>
    <w:rsid w:val="00A92B5E"/>
    <w:rsid w:val="00A9567E"/>
    <w:rsid w:val="00A95853"/>
    <w:rsid w:val="00A95A87"/>
    <w:rsid w:val="00A961A0"/>
    <w:rsid w:val="00A96D97"/>
    <w:rsid w:val="00A978F3"/>
    <w:rsid w:val="00AA02C4"/>
    <w:rsid w:val="00AA19CC"/>
    <w:rsid w:val="00AA2108"/>
    <w:rsid w:val="00AA39C5"/>
    <w:rsid w:val="00AA4177"/>
    <w:rsid w:val="00AA4394"/>
    <w:rsid w:val="00AA51BD"/>
    <w:rsid w:val="00AA5B90"/>
    <w:rsid w:val="00AA75B7"/>
    <w:rsid w:val="00AB07B1"/>
    <w:rsid w:val="00AB223A"/>
    <w:rsid w:val="00AB39C3"/>
    <w:rsid w:val="00AB473D"/>
    <w:rsid w:val="00AB5FC6"/>
    <w:rsid w:val="00AC21F7"/>
    <w:rsid w:val="00AC4C81"/>
    <w:rsid w:val="00AC7E72"/>
    <w:rsid w:val="00AD5527"/>
    <w:rsid w:val="00AD5EE1"/>
    <w:rsid w:val="00AD66FE"/>
    <w:rsid w:val="00AD7A0B"/>
    <w:rsid w:val="00AE0451"/>
    <w:rsid w:val="00AE3A61"/>
    <w:rsid w:val="00AE79A2"/>
    <w:rsid w:val="00AF054A"/>
    <w:rsid w:val="00AF194A"/>
    <w:rsid w:val="00AF1F7A"/>
    <w:rsid w:val="00AF2963"/>
    <w:rsid w:val="00AF37FC"/>
    <w:rsid w:val="00AF48A9"/>
    <w:rsid w:val="00B018A6"/>
    <w:rsid w:val="00B02D14"/>
    <w:rsid w:val="00B03E0C"/>
    <w:rsid w:val="00B05356"/>
    <w:rsid w:val="00B054A2"/>
    <w:rsid w:val="00B06441"/>
    <w:rsid w:val="00B074BB"/>
    <w:rsid w:val="00B12354"/>
    <w:rsid w:val="00B13CB8"/>
    <w:rsid w:val="00B17F92"/>
    <w:rsid w:val="00B2284F"/>
    <w:rsid w:val="00B233FF"/>
    <w:rsid w:val="00B236E7"/>
    <w:rsid w:val="00B23FF5"/>
    <w:rsid w:val="00B2443A"/>
    <w:rsid w:val="00B247C8"/>
    <w:rsid w:val="00B24D7F"/>
    <w:rsid w:val="00B30432"/>
    <w:rsid w:val="00B35715"/>
    <w:rsid w:val="00B35D90"/>
    <w:rsid w:val="00B365F8"/>
    <w:rsid w:val="00B37447"/>
    <w:rsid w:val="00B37830"/>
    <w:rsid w:val="00B405F2"/>
    <w:rsid w:val="00B41793"/>
    <w:rsid w:val="00B459D7"/>
    <w:rsid w:val="00B50857"/>
    <w:rsid w:val="00B50EAF"/>
    <w:rsid w:val="00B51BDE"/>
    <w:rsid w:val="00B53321"/>
    <w:rsid w:val="00B55BDE"/>
    <w:rsid w:val="00B574A6"/>
    <w:rsid w:val="00B6047C"/>
    <w:rsid w:val="00B60E90"/>
    <w:rsid w:val="00B620D2"/>
    <w:rsid w:val="00B62A3C"/>
    <w:rsid w:val="00B63FE1"/>
    <w:rsid w:val="00B6424F"/>
    <w:rsid w:val="00B66AC8"/>
    <w:rsid w:val="00B67BE7"/>
    <w:rsid w:val="00B7276E"/>
    <w:rsid w:val="00B748C5"/>
    <w:rsid w:val="00B762EC"/>
    <w:rsid w:val="00B76A3B"/>
    <w:rsid w:val="00B80A95"/>
    <w:rsid w:val="00B86271"/>
    <w:rsid w:val="00B86DF7"/>
    <w:rsid w:val="00B8738D"/>
    <w:rsid w:val="00B878AB"/>
    <w:rsid w:val="00B90EEB"/>
    <w:rsid w:val="00B952D1"/>
    <w:rsid w:val="00B968D7"/>
    <w:rsid w:val="00BA05E2"/>
    <w:rsid w:val="00BA5499"/>
    <w:rsid w:val="00BA65E6"/>
    <w:rsid w:val="00BB0447"/>
    <w:rsid w:val="00BB5A5B"/>
    <w:rsid w:val="00BB5BE8"/>
    <w:rsid w:val="00BB7380"/>
    <w:rsid w:val="00BC2669"/>
    <w:rsid w:val="00BC299B"/>
    <w:rsid w:val="00BC63F3"/>
    <w:rsid w:val="00BD0527"/>
    <w:rsid w:val="00BD34EC"/>
    <w:rsid w:val="00BD604A"/>
    <w:rsid w:val="00BD6F48"/>
    <w:rsid w:val="00BD7903"/>
    <w:rsid w:val="00BD7AB8"/>
    <w:rsid w:val="00BE12A4"/>
    <w:rsid w:val="00BE2A1A"/>
    <w:rsid w:val="00BE3407"/>
    <w:rsid w:val="00BE3410"/>
    <w:rsid w:val="00BE42FD"/>
    <w:rsid w:val="00BE4CED"/>
    <w:rsid w:val="00BE616E"/>
    <w:rsid w:val="00BE7EC3"/>
    <w:rsid w:val="00BF0830"/>
    <w:rsid w:val="00BF1F26"/>
    <w:rsid w:val="00BF2964"/>
    <w:rsid w:val="00BF2FBC"/>
    <w:rsid w:val="00BF51B6"/>
    <w:rsid w:val="00BF5F64"/>
    <w:rsid w:val="00BF62B0"/>
    <w:rsid w:val="00C006B2"/>
    <w:rsid w:val="00C00916"/>
    <w:rsid w:val="00C03F2E"/>
    <w:rsid w:val="00C049A0"/>
    <w:rsid w:val="00C051EA"/>
    <w:rsid w:val="00C055A1"/>
    <w:rsid w:val="00C07366"/>
    <w:rsid w:val="00C07745"/>
    <w:rsid w:val="00C11498"/>
    <w:rsid w:val="00C12721"/>
    <w:rsid w:val="00C133EA"/>
    <w:rsid w:val="00C157F8"/>
    <w:rsid w:val="00C159E0"/>
    <w:rsid w:val="00C170CA"/>
    <w:rsid w:val="00C1732C"/>
    <w:rsid w:val="00C17353"/>
    <w:rsid w:val="00C17697"/>
    <w:rsid w:val="00C21AF4"/>
    <w:rsid w:val="00C21FC8"/>
    <w:rsid w:val="00C22B0B"/>
    <w:rsid w:val="00C22F0C"/>
    <w:rsid w:val="00C23584"/>
    <w:rsid w:val="00C243A9"/>
    <w:rsid w:val="00C26ACA"/>
    <w:rsid w:val="00C26F71"/>
    <w:rsid w:val="00C27000"/>
    <w:rsid w:val="00C27214"/>
    <w:rsid w:val="00C30777"/>
    <w:rsid w:val="00C3128D"/>
    <w:rsid w:val="00C33D45"/>
    <w:rsid w:val="00C426C9"/>
    <w:rsid w:val="00C472BE"/>
    <w:rsid w:val="00C5266E"/>
    <w:rsid w:val="00C52AAF"/>
    <w:rsid w:val="00C54BE7"/>
    <w:rsid w:val="00C575F0"/>
    <w:rsid w:val="00C61415"/>
    <w:rsid w:val="00C63C9E"/>
    <w:rsid w:val="00C64115"/>
    <w:rsid w:val="00C64117"/>
    <w:rsid w:val="00C64B9C"/>
    <w:rsid w:val="00C667E0"/>
    <w:rsid w:val="00C739AD"/>
    <w:rsid w:val="00C7407E"/>
    <w:rsid w:val="00C75242"/>
    <w:rsid w:val="00C75925"/>
    <w:rsid w:val="00C763F9"/>
    <w:rsid w:val="00C7727A"/>
    <w:rsid w:val="00C8373A"/>
    <w:rsid w:val="00C843FF"/>
    <w:rsid w:val="00C874D4"/>
    <w:rsid w:val="00C90067"/>
    <w:rsid w:val="00C93151"/>
    <w:rsid w:val="00C938F4"/>
    <w:rsid w:val="00C938F9"/>
    <w:rsid w:val="00C94521"/>
    <w:rsid w:val="00C978CF"/>
    <w:rsid w:val="00CA32E3"/>
    <w:rsid w:val="00CA3390"/>
    <w:rsid w:val="00CA35D3"/>
    <w:rsid w:val="00CA3ABE"/>
    <w:rsid w:val="00CA5ED1"/>
    <w:rsid w:val="00CA615E"/>
    <w:rsid w:val="00CB01B1"/>
    <w:rsid w:val="00CB4132"/>
    <w:rsid w:val="00CB6072"/>
    <w:rsid w:val="00CB7094"/>
    <w:rsid w:val="00CB7EFD"/>
    <w:rsid w:val="00CC0292"/>
    <w:rsid w:val="00CC1BD8"/>
    <w:rsid w:val="00CC3A86"/>
    <w:rsid w:val="00CC66C3"/>
    <w:rsid w:val="00CC7E93"/>
    <w:rsid w:val="00CD2777"/>
    <w:rsid w:val="00CD3367"/>
    <w:rsid w:val="00CD47B7"/>
    <w:rsid w:val="00CD629C"/>
    <w:rsid w:val="00CD790E"/>
    <w:rsid w:val="00CE6B72"/>
    <w:rsid w:val="00CE72BF"/>
    <w:rsid w:val="00CE7840"/>
    <w:rsid w:val="00CF0A19"/>
    <w:rsid w:val="00CF0B5A"/>
    <w:rsid w:val="00CF149E"/>
    <w:rsid w:val="00CF27A5"/>
    <w:rsid w:val="00CF3997"/>
    <w:rsid w:val="00CF3C44"/>
    <w:rsid w:val="00CF4091"/>
    <w:rsid w:val="00CF42A2"/>
    <w:rsid w:val="00CF500E"/>
    <w:rsid w:val="00CF59AA"/>
    <w:rsid w:val="00CF6C40"/>
    <w:rsid w:val="00CF7EE3"/>
    <w:rsid w:val="00D002C9"/>
    <w:rsid w:val="00D05BD2"/>
    <w:rsid w:val="00D061FC"/>
    <w:rsid w:val="00D06E8E"/>
    <w:rsid w:val="00D06F46"/>
    <w:rsid w:val="00D07F2F"/>
    <w:rsid w:val="00D10021"/>
    <w:rsid w:val="00D10495"/>
    <w:rsid w:val="00D10AA0"/>
    <w:rsid w:val="00D11A5E"/>
    <w:rsid w:val="00D11DF5"/>
    <w:rsid w:val="00D133CB"/>
    <w:rsid w:val="00D13C31"/>
    <w:rsid w:val="00D151AF"/>
    <w:rsid w:val="00D16348"/>
    <w:rsid w:val="00D164E6"/>
    <w:rsid w:val="00D16C3B"/>
    <w:rsid w:val="00D1790F"/>
    <w:rsid w:val="00D17D2F"/>
    <w:rsid w:val="00D20543"/>
    <w:rsid w:val="00D21AE0"/>
    <w:rsid w:val="00D243C7"/>
    <w:rsid w:val="00D245DC"/>
    <w:rsid w:val="00D25314"/>
    <w:rsid w:val="00D27BB6"/>
    <w:rsid w:val="00D32F68"/>
    <w:rsid w:val="00D350A4"/>
    <w:rsid w:val="00D357DD"/>
    <w:rsid w:val="00D3634E"/>
    <w:rsid w:val="00D37ADC"/>
    <w:rsid w:val="00D37E17"/>
    <w:rsid w:val="00D40666"/>
    <w:rsid w:val="00D410B5"/>
    <w:rsid w:val="00D41462"/>
    <w:rsid w:val="00D41672"/>
    <w:rsid w:val="00D416ED"/>
    <w:rsid w:val="00D41D8F"/>
    <w:rsid w:val="00D431AA"/>
    <w:rsid w:val="00D43E52"/>
    <w:rsid w:val="00D44A71"/>
    <w:rsid w:val="00D44C7F"/>
    <w:rsid w:val="00D45464"/>
    <w:rsid w:val="00D45F51"/>
    <w:rsid w:val="00D51449"/>
    <w:rsid w:val="00D51F4A"/>
    <w:rsid w:val="00D51F68"/>
    <w:rsid w:val="00D520BC"/>
    <w:rsid w:val="00D53929"/>
    <w:rsid w:val="00D546B9"/>
    <w:rsid w:val="00D5476F"/>
    <w:rsid w:val="00D552FF"/>
    <w:rsid w:val="00D56125"/>
    <w:rsid w:val="00D56C5B"/>
    <w:rsid w:val="00D57EFB"/>
    <w:rsid w:val="00D57F95"/>
    <w:rsid w:val="00D60F6F"/>
    <w:rsid w:val="00D61AEE"/>
    <w:rsid w:val="00D64764"/>
    <w:rsid w:val="00D64957"/>
    <w:rsid w:val="00D70518"/>
    <w:rsid w:val="00D7183B"/>
    <w:rsid w:val="00D72D3F"/>
    <w:rsid w:val="00D74C40"/>
    <w:rsid w:val="00D758D4"/>
    <w:rsid w:val="00D76107"/>
    <w:rsid w:val="00D76894"/>
    <w:rsid w:val="00D769E5"/>
    <w:rsid w:val="00D82975"/>
    <w:rsid w:val="00D83944"/>
    <w:rsid w:val="00D8478B"/>
    <w:rsid w:val="00D85450"/>
    <w:rsid w:val="00D85FA3"/>
    <w:rsid w:val="00D86E91"/>
    <w:rsid w:val="00D87C86"/>
    <w:rsid w:val="00D90557"/>
    <w:rsid w:val="00D942BA"/>
    <w:rsid w:val="00D96E5E"/>
    <w:rsid w:val="00D97C3F"/>
    <w:rsid w:val="00DA0F32"/>
    <w:rsid w:val="00DA1C1E"/>
    <w:rsid w:val="00DA22BE"/>
    <w:rsid w:val="00DA26FF"/>
    <w:rsid w:val="00DA3AFB"/>
    <w:rsid w:val="00DA4AFD"/>
    <w:rsid w:val="00DA5ACF"/>
    <w:rsid w:val="00DB099B"/>
    <w:rsid w:val="00DB1B61"/>
    <w:rsid w:val="00DB2D9C"/>
    <w:rsid w:val="00DB3082"/>
    <w:rsid w:val="00DB46C3"/>
    <w:rsid w:val="00DB5D7E"/>
    <w:rsid w:val="00DB7535"/>
    <w:rsid w:val="00DC001D"/>
    <w:rsid w:val="00DC0707"/>
    <w:rsid w:val="00DC2F05"/>
    <w:rsid w:val="00DC52D3"/>
    <w:rsid w:val="00DC678D"/>
    <w:rsid w:val="00DC6A0A"/>
    <w:rsid w:val="00DC79CB"/>
    <w:rsid w:val="00DD1CF1"/>
    <w:rsid w:val="00DD405E"/>
    <w:rsid w:val="00DD586D"/>
    <w:rsid w:val="00DD5B52"/>
    <w:rsid w:val="00DD605B"/>
    <w:rsid w:val="00DE20AC"/>
    <w:rsid w:val="00DE22EF"/>
    <w:rsid w:val="00DE2857"/>
    <w:rsid w:val="00DE2D98"/>
    <w:rsid w:val="00DE6A4E"/>
    <w:rsid w:val="00DE71BD"/>
    <w:rsid w:val="00DE73C0"/>
    <w:rsid w:val="00DF062D"/>
    <w:rsid w:val="00DF0852"/>
    <w:rsid w:val="00DF116E"/>
    <w:rsid w:val="00DF1C6B"/>
    <w:rsid w:val="00DF1E83"/>
    <w:rsid w:val="00DF506C"/>
    <w:rsid w:val="00E0047A"/>
    <w:rsid w:val="00E00F28"/>
    <w:rsid w:val="00E034DE"/>
    <w:rsid w:val="00E07059"/>
    <w:rsid w:val="00E070C4"/>
    <w:rsid w:val="00E10019"/>
    <w:rsid w:val="00E115A7"/>
    <w:rsid w:val="00E122FA"/>
    <w:rsid w:val="00E126AB"/>
    <w:rsid w:val="00E17E32"/>
    <w:rsid w:val="00E2002A"/>
    <w:rsid w:val="00E20271"/>
    <w:rsid w:val="00E22D7D"/>
    <w:rsid w:val="00E3250E"/>
    <w:rsid w:val="00E32A05"/>
    <w:rsid w:val="00E33268"/>
    <w:rsid w:val="00E3500B"/>
    <w:rsid w:val="00E35324"/>
    <w:rsid w:val="00E3679C"/>
    <w:rsid w:val="00E3733D"/>
    <w:rsid w:val="00E41A54"/>
    <w:rsid w:val="00E41A56"/>
    <w:rsid w:val="00E426A3"/>
    <w:rsid w:val="00E45678"/>
    <w:rsid w:val="00E46EB7"/>
    <w:rsid w:val="00E47EF6"/>
    <w:rsid w:val="00E5001D"/>
    <w:rsid w:val="00E50ACD"/>
    <w:rsid w:val="00E517A5"/>
    <w:rsid w:val="00E534DA"/>
    <w:rsid w:val="00E5425D"/>
    <w:rsid w:val="00E562B4"/>
    <w:rsid w:val="00E6582B"/>
    <w:rsid w:val="00E67311"/>
    <w:rsid w:val="00E70E54"/>
    <w:rsid w:val="00E73B3E"/>
    <w:rsid w:val="00E8168E"/>
    <w:rsid w:val="00E81752"/>
    <w:rsid w:val="00E8442E"/>
    <w:rsid w:val="00E86D54"/>
    <w:rsid w:val="00E86F90"/>
    <w:rsid w:val="00E87FFA"/>
    <w:rsid w:val="00E90D13"/>
    <w:rsid w:val="00E910B9"/>
    <w:rsid w:val="00E91753"/>
    <w:rsid w:val="00E92A56"/>
    <w:rsid w:val="00E92B3F"/>
    <w:rsid w:val="00E9461E"/>
    <w:rsid w:val="00E960EA"/>
    <w:rsid w:val="00EA1718"/>
    <w:rsid w:val="00EA3268"/>
    <w:rsid w:val="00EA3ED8"/>
    <w:rsid w:val="00EA3F18"/>
    <w:rsid w:val="00EA5E98"/>
    <w:rsid w:val="00EA638E"/>
    <w:rsid w:val="00EA6BE4"/>
    <w:rsid w:val="00EB137B"/>
    <w:rsid w:val="00EB1A2C"/>
    <w:rsid w:val="00EB3412"/>
    <w:rsid w:val="00EB347C"/>
    <w:rsid w:val="00EB5BF6"/>
    <w:rsid w:val="00EB6A9F"/>
    <w:rsid w:val="00EB76FE"/>
    <w:rsid w:val="00EC23D9"/>
    <w:rsid w:val="00EC2ACC"/>
    <w:rsid w:val="00EC3C84"/>
    <w:rsid w:val="00EC62EA"/>
    <w:rsid w:val="00EC6798"/>
    <w:rsid w:val="00ED10E9"/>
    <w:rsid w:val="00ED14DD"/>
    <w:rsid w:val="00ED41C1"/>
    <w:rsid w:val="00ED669B"/>
    <w:rsid w:val="00ED7A33"/>
    <w:rsid w:val="00EE0B16"/>
    <w:rsid w:val="00EE0EBE"/>
    <w:rsid w:val="00EE1DDC"/>
    <w:rsid w:val="00EE3A00"/>
    <w:rsid w:val="00EE4985"/>
    <w:rsid w:val="00EE4C7B"/>
    <w:rsid w:val="00EE57E7"/>
    <w:rsid w:val="00EE5B87"/>
    <w:rsid w:val="00EE7A12"/>
    <w:rsid w:val="00EF35E2"/>
    <w:rsid w:val="00EF405C"/>
    <w:rsid w:val="00EF6F40"/>
    <w:rsid w:val="00F009C1"/>
    <w:rsid w:val="00F01345"/>
    <w:rsid w:val="00F01626"/>
    <w:rsid w:val="00F0228E"/>
    <w:rsid w:val="00F027FF"/>
    <w:rsid w:val="00F02D89"/>
    <w:rsid w:val="00F02F0B"/>
    <w:rsid w:val="00F04413"/>
    <w:rsid w:val="00F056AE"/>
    <w:rsid w:val="00F065E0"/>
    <w:rsid w:val="00F0671B"/>
    <w:rsid w:val="00F11F0E"/>
    <w:rsid w:val="00F130D4"/>
    <w:rsid w:val="00F14967"/>
    <w:rsid w:val="00F14E6E"/>
    <w:rsid w:val="00F17015"/>
    <w:rsid w:val="00F171BA"/>
    <w:rsid w:val="00F20289"/>
    <w:rsid w:val="00F20FF2"/>
    <w:rsid w:val="00F2162D"/>
    <w:rsid w:val="00F2587F"/>
    <w:rsid w:val="00F25CC1"/>
    <w:rsid w:val="00F26F08"/>
    <w:rsid w:val="00F30FB1"/>
    <w:rsid w:val="00F33741"/>
    <w:rsid w:val="00F337BA"/>
    <w:rsid w:val="00F35306"/>
    <w:rsid w:val="00F35BC9"/>
    <w:rsid w:val="00F362CF"/>
    <w:rsid w:val="00F36AA6"/>
    <w:rsid w:val="00F41C44"/>
    <w:rsid w:val="00F42223"/>
    <w:rsid w:val="00F43121"/>
    <w:rsid w:val="00F453EC"/>
    <w:rsid w:val="00F477F7"/>
    <w:rsid w:val="00F529C9"/>
    <w:rsid w:val="00F54FF5"/>
    <w:rsid w:val="00F5797A"/>
    <w:rsid w:val="00F6034C"/>
    <w:rsid w:val="00F60F9C"/>
    <w:rsid w:val="00F6313F"/>
    <w:rsid w:val="00F64814"/>
    <w:rsid w:val="00F6563C"/>
    <w:rsid w:val="00F65AD6"/>
    <w:rsid w:val="00F66E81"/>
    <w:rsid w:val="00F66F9E"/>
    <w:rsid w:val="00F67D60"/>
    <w:rsid w:val="00F706C6"/>
    <w:rsid w:val="00F70FC6"/>
    <w:rsid w:val="00F7152E"/>
    <w:rsid w:val="00F742FD"/>
    <w:rsid w:val="00F74B57"/>
    <w:rsid w:val="00F75F4C"/>
    <w:rsid w:val="00F8178F"/>
    <w:rsid w:val="00F818DD"/>
    <w:rsid w:val="00F81D51"/>
    <w:rsid w:val="00F82537"/>
    <w:rsid w:val="00F8312A"/>
    <w:rsid w:val="00F831DB"/>
    <w:rsid w:val="00F84679"/>
    <w:rsid w:val="00F8560A"/>
    <w:rsid w:val="00F85C8F"/>
    <w:rsid w:val="00F86C5E"/>
    <w:rsid w:val="00F92F75"/>
    <w:rsid w:val="00F94CC9"/>
    <w:rsid w:val="00F954C9"/>
    <w:rsid w:val="00F9650A"/>
    <w:rsid w:val="00FA15B5"/>
    <w:rsid w:val="00FA2F14"/>
    <w:rsid w:val="00FA3A4A"/>
    <w:rsid w:val="00FA3AC5"/>
    <w:rsid w:val="00FA5C7D"/>
    <w:rsid w:val="00FA6A24"/>
    <w:rsid w:val="00FB239B"/>
    <w:rsid w:val="00FB2B02"/>
    <w:rsid w:val="00FB2F35"/>
    <w:rsid w:val="00FB3949"/>
    <w:rsid w:val="00FB3D45"/>
    <w:rsid w:val="00FB4AA1"/>
    <w:rsid w:val="00FB6947"/>
    <w:rsid w:val="00FB6C3E"/>
    <w:rsid w:val="00FB7647"/>
    <w:rsid w:val="00FB79F4"/>
    <w:rsid w:val="00FC0C18"/>
    <w:rsid w:val="00FC24D4"/>
    <w:rsid w:val="00FC45FB"/>
    <w:rsid w:val="00FC4D61"/>
    <w:rsid w:val="00FC4D97"/>
    <w:rsid w:val="00FC57CF"/>
    <w:rsid w:val="00FC63F3"/>
    <w:rsid w:val="00FC6C98"/>
    <w:rsid w:val="00FD0426"/>
    <w:rsid w:val="00FD1C08"/>
    <w:rsid w:val="00FD6846"/>
    <w:rsid w:val="00FD7A80"/>
    <w:rsid w:val="00FE14AA"/>
    <w:rsid w:val="00FE2C75"/>
    <w:rsid w:val="00FE4F2A"/>
    <w:rsid w:val="00FE5833"/>
    <w:rsid w:val="00FE652E"/>
    <w:rsid w:val="00FE747B"/>
    <w:rsid w:val="00FF0D1E"/>
    <w:rsid w:val="00FF181D"/>
    <w:rsid w:val="00FF7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49FF2F"/>
  <w15:docId w15:val="{AE8C865D-7782-4272-AB12-533C139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F42A2"/>
    <w:pPr>
      <w:widowControl w:val="0"/>
      <w:jc w:val="both"/>
    </w:pPr>
  </w:style>
  <w:style w:type="paragraph" w:styleId="1">
    <w:name w:val="heading 1"/>
    <w:next w:val="a4"/>
    <w:qFormat/>
    <w:rsid w:val="00A34B59"/>
    <w:pPr>
      <w:keepNext/>
      <w:keepLines/>
      <w:kinsoku w:val="0"/>
      <w:overflowPunct w:val="0"/>
      <w:jc w:val="center"/>
      <w:outlineLvl w:val="0"/>
    </w:pPr>
    <w:rPr>
      <w:rFonts w:ascii="Arial" w:eastAsia="ＭＳ Ｐゴシック" w:hAnsi="Arial"/>
      <w:spacing w:val="12"/>
      <w:kern w:val="2"/>
      <w:sz w:val="36"/>
      <w:szCs w:val="24"/>
    </w:rPr>
  </w:style>
  <w:style w:type="paragraph" w:styleId="2">
    <w:name w:val="heading 2"/>
    <w:next w:val="a0"/>
    <w:qFormat/>
    <w:rsid w:val="00306F4E"/>
    <w:pPr>
      <w:keepNext/>
      <w:keepLines/>
      <w:tabs>
        <w:tab w:val="right" w:pos="10412"/>
      </w:tabs>
      <w:spacing w:beforeLines="100" w:before="300"/>
      <w:ind w:leftChars="-30" w:left="-60"/>
      <w:textAlignment w:val="center"/>
      <w:outlineLvl w:val="1"/>
    </w:pPr>
    <w:rPr>
      <w:rFonts w:ascii="Verdana" w:eastAsia="HG丸ｺﾞｼｯｸM-PRO" w:hAnsi="Verdana"/>
      <w:spacing w:val="20"/>
      <w:kern w:val="2"/>
      <w:sz w:val="24"/>
      <w:szCs w:val="22"/>
    </w:rPr>
  </w:style>
  <w:style w:type="paragraph" w:styleId="3">
    <w:name w:val="heading 3"/>
    <w:next w:val="a4"/>
    <w:qFormat/>
    <w:rsid w:val="00A34B59"/>
    <w:pPr>
      <w:keepNext/>
      <w:keepLines/>
      <w:ind w:leftChars="400" w:left="400"/>
      <w:outlineLvl w:val="2"/>
    </w:pPr>
    <w:rPr>
      <w:rFonts w:ascii="Arial" w:eastAsia="ＭＳ ゴシック" w:hAnsi="Arial"/>
      <w:kern w:val="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0">
    <w:name w:val="Ｑ"/>
    <w:next w:val="a1"/>
    <w:link w:val="a8"/>
    <w:rsid w:val="005A63F7"/>
    <w:pPr>
      <w:keepNext/>
      <w:keepLines/>
      <w:numPr>
        <w:ilvl w:val="2"/>
        <w:numId w:val="11"/>
      </w:numPr>
      <w:tabs>
        <w:tab w:val="right" w:pos="10010"/>
      </w:tabs>
      <w:overflowPunct w:val="0"/>
      <w:adjustRightInd w:val="0"/>
      <w:snapToGrid w:val="0"/>
      <w:spacing w:beforeLines="100" w:before="100" w:afterLines="20" w:after="20"/>
      <w:outlineLvl w:val="2"/>
    </w:pPr>
    <w:rPr>
      <w:rFonts w:ascii="Verdana" w:eastAsia="HG丸ｺﾞｼｯｸM-PRO" w:hAnsi="Verdana"/>
      <w:color w:val="000000"/>
      <w:kern w:val="16"/>
      <w:sz w:val="22"/>
      <w:szCs w:val="21"/>
    </w:rPr>
  </w:style>
  <w:style w:type="character" w:styleId="a9">
    <w:name w:val="page number"/>
    <w:basedOn w:val="a5"/>
    <w:rsid w:val="00A34B59"/>
  </w:style>
  <w:style w:type="paragraph" w:customStyle="1" w:styleId="a1">
    <w:name w:val="選択肢"/>
    <w:rsid w:val="00281C9B"/>
    <w:pPr>
      <w:keepLines/>
      <w:numPr>
        <w:ilvl w:val="3"/>
        <w:numId w:val="11"/>
      </w:numPr>
      <w:tabs>
        <w:tab w:val="clear" w:pos="454"/>
        <w:tab w:val="num" w:pos="509"/>
      </w:tabs>
      <w:suppressAutoHyphens/>
      <w:wordWrap w:val="0"/>
      <w:adjustRightInd w:val="0"/>
      <w:ind w:left="511" w:hanging="284"/>
      <w:textAlignment w:val="baseline"/>
      <w:outlineLvl w:val="3"/>
    </w:pPr>
    <w:rPr>
      <w:color w:val="000000"/>
      <w:kern w:val="16"/>
    </w:rPr>
  </w:style>
  <w:style w:type="paragraph" w:customStyle="1" w:styleId="a2">
    <w:name w:val="選択肢Ａ"/>
    <w:basedOn w:val="a1"/>
    <w:rsid w:val="00637A7E"/>
    <w:pPr>
      <w:numPr>
        <w:ilvl w:val="4"/>
      </w:numPr>
      <w:suppressLineNumbers/>
      <w:spacing w:line="220" w:lineRule="exact"/>
      <w:textAlignment w:val="auto"/>
      <w:outlineLvl w:val="4"/>
    </w:pPr>
    <w:rPr>
      <w:rFonts w:ascii="Verdana" w:eastAsia="HG丸ｺﾞｼｯｸM-PRO" w:hAnsi="Verdana"/>
      <w:sz w:val="21"/>
    </w:rPr>
  </w:style>
  <w:style w:type="character" w:customStyle="1" w:styleId="aa">
    <w:name w:val="(ｺﾞｼｯｸ)"/>
    <w:rsid w:val="00A34B59"/>
    <w:rPr>
      <w:rFonts w:ascii="Arial" w:eastAsia="ＭＳ ゴシック" w:hAnsi="Arial"/>
    </w:rPr>
  </w:style>
  <w:style w:type="paragraph" w:styleId="a4">
    <w:name w:val="Body Text"/>
    <w:basedOn w:val="a3"/>
    <w:link w:val="ab"/>
    <w:rsid w:val="00A34B59"/>
    <w:pPr>
      <w:widowControl/>
      <w:ind w:firstLineChars="100" w:firstLine="202"/>
    </w:pPr>
  </w:style>
  <w:style w:type="paragraph" w:customStyle="1" w:styleId="ac">
    <w:name w:val="注意書見出"/>
    <w:next w:val="ad"/>
    <w:rsid w:val="00A34B59"/>
    <w:pPr>
      <w:keepNext/>
      <w:keepLines/>
      <w:spacing w:beforeLines="100" w:before="300"/>
    </w:pPr>
    <w:rPr>
      <w:rFonts w:ascii="Arial" w:eastAsia="ＭＳ ゴシック" w:hAnsi="Arial"/>
      <w:spacing w:val="6"/>
      <w:kern w:val="2"/>
      <w:sz w:val="22"/>
      <w:szCs w:val="22"/>
    </w:rPr>
  </w:style>
  <w:style w:type="paragraph" w:customStyle="1" w:styleId="ad">
    <w:name w:val="注意書本文"/>
    <w:basedOn w:val="a4"/>
    <w:rsid w:val="00A34B59"/>
    <w:pPr>
      <w:spacing w:line="240" w:lineRule="exact"/>
      <w:ind w:firstLine="100"/>
    </w:pPr>
  </w:style>
  <w:style w:type="paragraph" w:customStyle="1" w:styleId="ae">
    <w:name w:val="注記"/>
    <w:basedOn w:val="a4"/>
    <w:next w:val="a4"/>
    <w:rsid w:val="00A34B59"/>
    <w:pPr>
      <w:pBdr>
        <w:top w:val="single" w:sz="8" w:space="1" w:color="auto" w:shadow="1"/>
        <w:left w:val="single" w:sz="8" w:space="4" w:color="auto" w:shadow="1"/>
        <w:bottom w:val="single" w:sz="8" w:space="1" w:color="auto" w:shadow="1"/>
        <w:right w:val="single" w:sz="8" w:space="4" w:color="auto" w:shadow="1"/>
      </w:pBdr>
      <w:spacing w:line="240" w:lineRule="exact"/>
      <w:ind w:leftChars="100" w:left="390" w:hangingChars="100" w:hanging="190"/>
    </w:pPr>
    <w:rPr>
      <w:sz w:val="19"/>
      <w:szCs w:val="19"/>
    </w:rPr>
  </w:style>
  <w:style w:type="paragraph" w:styleId="af">
    <w:name w:val="footer"/>
    <w:basedOn w:val="a3"/>
    <w:link w:val="af0"/>
    <w:uiPriority w:val="99"/>
    <w:rsid w:val="001A3254"/>
    <w:pPr>
      <w:tabs>
        <w:tab w:val="center" w:pos="4252"/>
        <w:tab w:val="right" w:pos="8504"/>
      </w:tabs>
      <w:snapToGrid w:val="0"/>
    </w:pPr>
    <w:rPr>
      <w:rFonts w:ascii="游明朝" w:eastAsia="游明朝"/>
      <w:lang w:val="x-none" w:eastAsia="x-none"/>
    </w:rPr>
  </w:style>
  <w:style w:type="paragraph" w:styleId="af1">
    <w:name w:val="header"/>
    <w:basedOn w:val="a3"/>
    <w:link w:val="af2"/>
    <w:uiPriority w:val="99"/>
    <w:rsid w:val="00A34B59"/>
    <w:pPr>
      <w:tabs>
        <w:tab w:val="center" w:pos="4252"/>
        <w:tab w:val="right" w:pos="8504"/>
      </w:tabs>
      <w:snapToGrid w:val="0"/>
    </w:pPr>
    <w:rPr>
      <w:lang w:val="x-none" w:eastAsia="x-none"/>
    </w:rPr>
  </w:style>
  <w:style w:type="paragraph" w:customStyle="1" w:styleId="F">
    <w:name w:val="F"/>
    <w:basedOn w:val="a0"/>
    <w:next w:val="a1"/>
    <w:rsid w:val="00306F4E"/>
    <w:pPr>
      <w:numPr>
        <w:ilvl w:val="1"/>
      </w:numPr>
      <w:outlineLvl w:val="1"/>
    </w:pPr>
  </w:style>
  <w:style w:type="paragraph" w:customStyle="1" w:styleId="Q">
    <w:name w:val="Q継続行"/>
    <w:basedOn w:val="a0"/>
    <w:rsid w:val="00A34B59"/>
    <w:pPr>
      <w:numPr>
        <w:ilvl w:val="0"/>
        <w:numId w:val="0"/>
      </w:numPr>
      <w:ind w:leftChars="50" w:left="101"/>
    </w:pPr>
  </w:style>
  <w:style w:type="paragraph" w:customStyle="1" w:styleId="a">
    <w:name w:val="箱型項目名"/>
    <w:basedOn w:val="a3"/>
    <w:rsid w:val="00A34B59"/>
    <w:pPr>
      <w:numPr>
        <w:numId w:val="6"/>
      </w:numPr>
      <w:spacing w:line="200" w:lineRule="exact"/>
    </w:pPr>
  </w:style>
  <w:style w:type="paragraph" w:customStyle="1" w:styleId="af3">
    <w:name w:val="カラム番号"/>
    <w:basedOn w:val="a3"/>
    <w:link w:val="af4"/>
    <w:rsid w:val="00A34B59"/>
    <w:pPr>
      <w:kinsoku w:val="0"/>
      <w:overflowPunct w:val="0"/>
      <w:autoSpaceDE w:val="0"/>
      <w:autoSpaceDN w:val="0"/>
      <w:adjustRightInd w:val="0"/>
      <w:snapToGrid w:val="0"/>
      <w:spacing w:line="140" w:lineRule="exact"/>
      <w:jc w:val="right"/>
    </w:pPr>
    <w:rPr>
      <w:rFonts w:ascii="ＭＳ 明朝"/>
      <w:kern w:val="12"/>
      <w:sz w:val="14"/>
      <w:szCs w:val="14"/>
    </w:rPr>
  </w:style>
  <w:style w:type="character" w:customStyle="1" w:styleId="af4">
    <w:name w:val="カラム番号 (文字)"/>
    <w:link w:val="af3"/>
    <w:rsid w:val="00A34B59"/>
    <w:rPr>
      <w:rFonts w:ascii="ＭＳ 明朝" w:eastAsia="ＭＳ 明朝" w:hAnsi="Century"/>
      <w:kern w:val="12"/>
      <w:sz w:val="14"/>
      <w:szCs w:val="14"/>
      <w:lang w:val="en-US" w:eastAsia="ja-JP" w:bidi="ar-SA"/>
    </w:rPr>
  </w:style>
  <w:style w:type="paragraph" w:customStyle="1" w:styleId="af5">
    <w:name w:val="設問領域見出し"/>
    <w:next w:val="30"/>
    <w:rsid w:val="005B5BF9"/>
    <w:pPr>
      <w:adjustRightInd w:val="0"/>
      <w:snapToGrid w:val="0"/>
      <w:spacing w:beforeLines="200" w:before="200" w:afterLines="50" w:after="50"/>
      <w:jc w:val="both"/>
    </w:pPr>
    <w:rPr>
      <w:rFonts w:asciiTheme="majorHAnsi" w:eastAsiaTheme="majorEastAsia" w:hAnsiTheme="majorHAnsi"/>
      <w:kern w:val="16"/>
      <w:sz w:val="22"/>
    </w:rPr>
  </w:style>
  <w:style w:type="paragraph" w:styleId="af6">
    <w:name w:val="Document Map"/>
    <w:basedOn w:val="a3"/>
    <w:semiHidden/>
    <w:rsid w:val="00A34B59"/>
    <w:pPr>
      <w:shd w:val="clear" w:color="auto" w:fill="000080"/>
    </w:pPr>
    <w:rPr>
      <w:rFonts w:ascii="Arial" w:eastAsia="ＭＳ ゴシック" w:hAnsi="Arial"/>
    </w:rPr>
  </w:style>
  <w:style w:type="paragraph" w:customStyle="1" w:styleId="af7">
    <w:name w:val="枝問質問文"/>
    <w:basedOn w:val="Q"/>
    <w:next w:val="a3"/>
    <w:rsid w:val="005A63F7"/>
    <w:pPr>
      <w:ind w:leftChars="0" w:left="300" w:hangingChars="300" w:hanging="300"/>
    </w:pPr>
    <w:rPr>
      <w:rFonts w:cs="ＭＳ ゴシック"/>
      <w:spacing w:val="-2"/>
    </w:rPr>
  </w:style>
  <w:style w:type="character" w:styleId="af8">
    <w:name w:val="annotation reference"/>
    <w:semiHidden/>
    <w:rsid w:val="000C00A7"/>
    <w:rPr>
      <w:sz w:val="18"/>
      <w:szCs w:val="18"/>
    </w:rPr>
  </w:style>
  <w:style w:type="paragraph" w:styleId="af9">
    <w:name w:val="annotation text"/>
    <w:basedOn w:val="a3"/>
    <w:link w:val="afa"/>
    <w:semiHidden/>
    <w:rsid w:val="000C00A7"/>
    <w:pPr>
      <w:overflowPunct w:val="0"/>
      <w:adjustRightInd w:val="0"/>
      <w:snapToGrid w:val="0"/>
      <w:spacing w:line="280" w:lineRule="exact"/>
      <w:jc w:val="left"/>
      <w:textAlignment w:val="baseline"/>
    </w:pPr>
    <w:rPr>
      <w:rFonts w:ascii="ＭＳ 明朝" w:hAnsi="ＭＳ 明朝" w:cs="ＭＳ 明朝"/>
      <w:color w:val="000000"/>
      <w:kern w:val="16"/>
      <w:sz w:val="21"/>
      <w:szCs w:val="21"/>
    </w:rPr>
  </w:style>
  <w:style w:type="table" w:styleId="afb">
    <w:name w:val="Table Grid"/>
    <w:basedOn w:val="a6"/>
    <w:uiPriority w:val="39"/>
    <w:rsid w:val="009032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3"/>
    <w:link w:val="afd"/>
    <w:rsid w:val="0066528D"/>
    <w:rPr>
      <w:rFonts w:ascii="Arial" w:eastAsia="ＭＳ ゴシック" w:hAnsi="Arial"/>
      <w:sz w:val="18"/>
      <w:szCs w:val="18"/>
      <w:lang w:val="x-none" w:eastAsia="x-none"/>
    </w:rPr>
  </w:style>
  <w:style w:type="character" w:customStyle="1" w:styleId="afd">
    <w:name w:val="吹き出し (文字)"/>
    <w:link w:val="afc"/>
    <w:rsid w:val="0066528D"/>
    <w:rPr>
      <w:rFonts w:ascii="Arial" w:eastAsia="ＭＳ ゴシック" w:hAnsi="Arial" w:cs="Times New Roman"/>
      <w:kern w:val="2"/>
      <w:sz w:val="18"/>
      <w:szCs w:val="18"/>
    </w:rPr>
  </w:style>
  <w:style w:type="character" w:customStyle="1" w:styleId="af0">
    <w:name w:val="フッター (文字)"/>
    <w:link w:val="af"/>
    <w:uiPriority w:val="99"/>
    <w:rsid w:val="001A3254"/>
    <w:rPr>
      <w:rFonts w:ascii="游明朝" w:eastAsia="游明朝" w:hAnsiTheme="minorHAnsi"/>
      <w:kern w:val="2"/>
      <w:lang w:val="x-none" w:eastAsia="x-none"/>
    </w:rPr>
  </w:style>
  <w:style w:type="character" w:customStyle="1" w:styleId="af2">
    <w:name w:val="ヘッダー (文字)"/>
    <w:link w:val="af1"/>
    <w:uiPriority w:val="99"/>
    <w:rsid w:val="009C7A8A"/>
    <w:rPr>
      <w:kern w:val="2"/>
    </w:rPr>
  </w:style>
  <w:style w:type="paragraph" w:styleId="afe">
    <w:name w:val="List Paragraph"/>
    <w:basedOn w:val="a3"/>
    <w:uiPriority w:val="34"/>
    <w:qFormat/>
    <w:rsid w:val="00D57EFB"/>
    <w:pPr>
      <w:ind w:leftChars="400" w:left="840"/>
    </w:pPr>
    <w:rPr>
      <w:sz w:val="21"/>
      <w:szCs w:val="22"/>
    </w:rPr>
  </w:style>
  <w:style w:type="character" w:styleId="aff">
    <w:name w:val="Hyperlink"/>
    <w:rsid w:val="00DE22EF"/>
    <w:rPr>
      <w:color w:val="0000FF"/>
      <w:u w:val="single"/>
    </w:rPr>
  </w:style>
  <w:style w:type="character" w:customStyle="1" w:styleId="afa">
    <w:name w:val="コメント文字列 (文字)"/>
    <w:link w:val="af9"/>
    <w:semiHidden/>
    <w:rsid w:val="00D11A5E"/>
    <w:rPr>
      <w:rFonts w:ascii="ＭＳ 明朝" w:hAnsi="ＭＳ 明朝" w:cs="ＭＳ 明朝"/>
      <w:color w:val="000000"/>
      <w:kern w:val="16"/>
      <w:sz w:val="21"/>
      <w:szCs w:val="21"/>
    </w:rPr>
  </w:style>
  <w:style w:type="character" w:customStyle="1" w:styleId="a8">
    <w:name w:val="Ｑ (文字)"/>
    <w:link w:val="a0"/>
    <w:rsid w:val="008C177B"/>
    <w:rPr>
      <w:rFonts w:ascii="Verdana" w:eastAsia="HG丸ｺﾞｼｯｸM-PRO" w:hAnsi="Verdana"/>
      <w:color w:val="000000"/>
      <w:kern w:val="16"/>
      <w:sz w:val="22"/>
      <w:szCs w:val="21"/>
    </w:rPr>
  </w:style>
  <w:style w:type="paragraph" w:styleId="aff0">
    <w:name w:val="annotation subject"/>
    <w:basedOn w:val="af9"/>
    <w:next w:val="af9"/>
    <w:link w:val="aff1"/>
    <w:semiHidden/>
    <w:unhideWhenUsed/>
    <w:rsid w:val="00145474"/>
    <w:pPr>
      <w:overflowPunct/>
      <w:adjustRightInd/>
      <w:snapToGrid/>
      <w:spacing w:line="240" w:lineRule="auto"/>
      <w:textAlignment w:val="auto"/>
    </w:pPr>
    <w:rPr>
      <w:rFonts w:ascii="Century" w:hAnsi="Century" w:cs="Times New Roman"/>
      <w:b/>
      <w:bCs/>
      <w:color w:val="auto"/>
      <w:kern w:val="2"/>
      <w:sz w:val="20"/>
      <w:szCs w:val="20"/>
    </w:rPr>
  </w:style>
  <w:style w:type="character" w:customStyle="1" w:styleId="aff1">
    <w:name w:val="コメント内容 (文字)"/>
    <w:basedOn w:val="afa"/>
    <w:link w:val="aff0"/>
    <w:semiHidden/>
    <w:rsid w:val="00145474"/>
    <w:rPr>
      <w:rFonts w:ascii="ＭＳ 明朝" w:hAnsi="ＭＳ 明朝" w:cs="ＭＳ 明朝"/>
      <w:b/>
      <w:bCs/>
      <w:color w:val="000000"/>
      <w:kern w:val="2"/>
      <w:sz w:val="21"/>
      <w:szCs w:val="21"/>
    </w:rPr>
  </w:style>
  <w:style w:type="paragraph" w:styleId="aff2">
    <w:name w:val="Revision"/>
    <w:hidden/>
    <w:uiPriority w:val="99"/>
    <w:semiHidden/>
    <w:rsid w:val="00285DBC"/>
    <w:rPr>
      <w:kern w:val="2"/>
    </w:rPr>
  </w:style>
  <w:style w:type="character" w:customStyle="1" w:styleId="aff3">
    <w:name w:val="(ゴシック)"/>
    <w:basedOn w:val="a5"/>
    <w:uiPriority w:val="1"/>
    <w:qFormat/>
    <w:rsid w:val="006C0E19"/>
    <w:rPr>
      <w:rFonts w:asciiTheme="majorHAnsi" w:eastAsiaTheme="majorEastAsia" w:hAnsiTheme="majorHAnsi"/>
      <w:u w:val="double"/>
    </w:rPr>
  </w:style>
  <w:style w:type="paragraph" w:customStyle="1" w:styleId="Aff4">
    <w:name w:val="質問文 A"/>
    <w:basedOn w:val="a0"/>
    <w:next w:val="a1"/>
    <w:rsid w:val="00AF48A9"/>
    <w:pPr>
      <w:numPr>
        <w:ilvl w:val="0"/>
        <w:numId w:val="0"/>
      </w:numPr>
      <w:tabs>
        <w:tab w:val="clear" w:pos="10010"/>
      </w:tabs>
      <w:snapToGrid/>
    </w:pPr>
    <w:rPr>
      <w:rFonts w:ascii="Arial" w:eastAsia="ＭＳ ゴシック" w:hAnsi="Arial"/>
      <w:color w:val="auto"/>
      <w:sz w:val="21"/>
    </w:rPr>
  </w:style>
  <w:style w:type="paragraph" w:customStyle="1" w:styleId="20">
    <w:name w:val="枝問質問文2"/>
    <w:basedOn w:val="af7"/>
    <w:next w:val="a1"/>
    <w:rsid w:val="001B6785"/>
    <w:pPr>
      <w:tabs>
        <w:tab w:val="clear" w:pos="10010"/>
      </w:tabs>
      <w:snapToGrid/>
      <w:spacing w:beforeLines="0" w:beforeAutospacing="1"/>
      <w:ind w:leftChars="100" w:left="414" w:hangingChars="100" w:hanging="212"/>
      <w:outlineLvl w:val="9"/>
    </w:pPr>
    <w:rPr>
      <w:rFonts w:ascii="Arial" w:eastAsia="ＭＳ ゴシック" w:hAnsi="Arial" w:cs="Times New Roman"/>
      <w:color w:val="auto"/>
      <w:spacing w:val="0"/>
      <w:sz w:val="21"/>
    </w:rPr>
  </w:style>
  <w:style w:type="paragraph" w:customStyle="1" w:styleId="aff5">
    <w:name w:val="質問"/>
    <w:qFormat/>
    <w:rsid w:val="002C6E27"/>
    <w:pPr>
      <w:adjustRightInd w:val="0"/>
      <w:snapToGrid w:val="0"/>
      <w:spacing w:beforeLines="125" w:before="125"/>
      <w:ind w:left="250" w:hangingChars="250" w:hanging="250"/>
      <w:jc w:val="both"/>
    </w:pPr>
    <w:rPr>
      <w:rFonts w:asciiTheme="majorHAnsi" w:eastAsiaTheme="majorEastAsia" w:hAnsiTheme="majorHAnsi"/>
      <w:kern w:val="16"/>
      <w:sz w:val="21"/>
    </w:rPr>
  </w:style>
  <w:style w:type="paragraph" w:customStyle="1" w:styleId="aff6">
    <w:name w:val="ａ対ｂ"/>
    <w:basedOn w:val="a3"/>
    <w:qFormat/>
    <w:rsid w:val="007B19C8"/>
    <w:pPr>
      <w:widowControl/>
      <w:adjustRightInd w:val="0"/>
      <w:snapToGrid w:val="0"/>
      <w:spacing w:line="192" w:lineRule="auto"/>
      <w:ind w:leftChars="100" w:left="400" w:hangingChars="100" w:hanging="200"/>
    </w:pPr>
    <w:rPr>
      <w:kern w:val="16"/>
    </w:rPr>
  </w:style>
  <w:style w:type="paragraph" w:customStyle="1" w:styleId="21">
    <w:name w:val="質問2"/>
    <w:basedOn w:val="aff5"/>
    <w:qFormat/>
    <w:rsid w:val="00F25CC1"/>
    <w:pPr>
      <w:spacing w:beforeLines="50" w:before="50"/>
    </w:pPr>
  </w:style>
  <w:style w:type="paragraph" w:customStyle="1" w:styleId="30">
    <w:name w:val="質問3"/>
    <w:basedOn w:val="a3"/>
    <w:next w:val="a1"/>
    <w:qFormat/>
    <w:rsid w:val="00993399"/>
    <w:pPr>
      <w:adjustRightInd w:val="0"/>
      <w:snapToGrid w:val="0"/>
      <w:spacing w:beforeLines="150" w:before="150" w:afterLines="50" w:after="50"/>
      <w:ind w:left="300" w:hangingChars="300" w:hanging="300"/>
    </w:pPr>
    <w:rPr>
      <w:rFonts w:asciiTheme="majorHAnsi" w:eastAsiaTheme="majorEastAsia" w:hAnsiTheme="majorHAnsi"/>
      <w:noProof/>
      <w:kern w:val="16"/>
      <w:sz w:val="21"/>
      <w:szCs w:val="21"/>
    </w:rPr>
  </w:style>
  <w:style w:type="paragraph" w:customStyle="1" w:styleId="22">
    <w:name w:val="選択肢2"/>
    <w:basedOn w:val="a3"/>
    <w:qFormat/>
    <w:rsid w:val="000B160A"/>
    <w:pPr>
      <w:adjustRightInd w:val="0"/>
      <w:snapToGrid w:val="0"/>
    </w:pPr>
    <w:rPr>
      <w:noProof/>
      <w:kern w:val="16"/>
    </w:rPr>
  </w:style>
  <w:style w:type="paragraph" w:customStyle="1" w:styleId="aff7">
    <w:name w:val="質問注釈"/>
    <w:basedOn w:val="a3"/>
    <w:next w:val="a1"/>
    <w:qFormat/>
    <w:rsid w:val="006B2F8F"/>
    <w:pPr>
      <w:adjustRightInd w:val="0"/>
      <w:snapToGrid w:val="0"/>
      <w:spacing w:beforeLines="10" w:before="10" w:afterLines="30" w:after="30" w:line="192" w:lineRule="auto"/>
      <w:ind w:leftChars="300" w:left="400" w:hangingChars="100" w:hanging="100"/>
      <w:jc w:val="left"/>
    </w:pPr>
    <w:rPr>
      <w:rFonts w:ascii="游明朝" w:eastAsia="游明朝" w:hAnsi="游明朝"/>
      <w:noProof/>
      <w:sz w:val="18"/>
    </w:rPr>
  </w:style>
  <w:style w:type="character" w:customStyle="1" w:styleId="ab">
    <w:name w:val="本文 (文字)"/>
    <w:basedOn w:val="a5"/>
    <w:link w:val="a4"/>
    <w:rsid w:val="007A2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08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hyo\&#21172;&#35519;&#21332;&#35519;&#26619;&#31080;&#12486;&#12531;&#12503;&#12524;&#12540;&#12488;Ver0.33.dotx" TargetMode="External"/></Relationships>
</file>

<file path=word/theme/theme1.xml><?xml version="1.0" encoding="utf-8"?>
<a:theme xmlns:a="http://schemas.openxmlformats.org/drawingml/2006/main" name="労調協_Word">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労調協_Word">
      <a:majorFont>
        <a:latin typeface="游ゴシック Medium"/>
        <a:ea typeface="游ゴシック Medium"/>
        <a:cs typeface=""/>
      </a:majorFont>
      <a:minorFont>
        <a:latin typeface="游明朝"/>
        <a:ea typeface="游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2f5c3ca-a0d2-43c4-8ef7-c5453fdf4e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C91908816459D45AFAB0FD04A66BE6F" ma:contentTypeVersion="10" ma:contentTypeDescription="新しいドキュメントを作成します。" ma:contentTypeScope="" ma:versionID="04212b928bf658419220d3dd71ac1621">
  <xsd:schema xmlns:xsd="http://www.w3.org/2001/XMLSchema" xmlns:xs="http://www.w3.org/2001/XMLSchema" xmlns:p="http://schemas.microsoft.com/office/2006/metadata/properties" xmlns:ns3="b2f5c3ca-a0d2-43c4-8ef7-c5453fdf4e77" targetNamespace="http://schemas.microsoft.com/office/2006/metadata/properties" ma:root="true" ma:fieldsID="5f9a30e9c92b674014fd351a063310f1" ns3:_="">
    <xsd:import namespace="b2f5c3ca-a0d2-43c4-8ef7-c5453fdf4e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5c3ca-a0d2-43c4-8ef7-c5453fdf4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0DF3C-5D87-4425-B7E7-23F48DA63069}">
  <ds:schemaRefs>
    <ds:schemaRef ds:uri="http://schemas.microsoft.com/sharepoint/v3/contenttype/forms"/>
  </ds:schemaRefs>
</ds:datastoreItem>
</file>

<file path=customXml/itemProps2.xml><?xml version="1.0" encoding="utf-8"?>
<ds:datastoreItem xmlns:ds="http://schemas.openxmlformats.org/officeDocument/2006/customXml" ds:itemID="{C4FBF712-8B53-4125-9704-E82F118F9685}">
  <ds:schemaRefs>
    <ds:schemaRef ds:uri="http://schemas.microsoft.com/office/2006/metadata/properties"/>
    <ds:schemaRef ds:uri="http://schemas.microsoft.com/office/infopath/2007/PartnerControls"/>
    <ds:schemaRef ds:uri="b2f5c3ca-a0d2-43c4-8ef7-c5453fdf4e77"/>
  </ds:schemaRefs>
</ds:datastoreItem>
</file>

<file path=customXml/itemProps3.xml><?xml version="1.0" encoding="utf-8"?>
<ds:datastoreItem xmlns:ds="http://schemas.openxmlformats.org/officeDocument/2006/customXml" ds:itemID="{8C28C13C-46EF-4F4E-9031-B59A1384B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5c3ca-a0d2-43c4-8ef7-c5453fdf4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D90B4A-6984-47E5-9D58-59208EB62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労調協調査票テンプレートVer0.33.dotx</Template>
  <TotalTime>0</TotalTime>
  <Pages>1</Pages>
  <Words>1474</Words>
  <Characters>8402</Characters>
  <Application>Microsoft Office Word</Application>
  <DocSecurity>0</DocSecurity>
  <Lines>70</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「スタッフバンク」モニタユーザ・アンケート（A案）</vt:lpstr>
      <vt:lpstr>「スタッフバンク」モニタユーザ・アンケート（A案）</vt:lpstr>
    </vt:vector>
  </TitlesOfParts>
  <Company>労調協</Company>
  <LinksUpToDate>false</LinksUpToDate>
  <CharactersWithSpaces>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「スタッフバンク」モニタユーザ・アンケート（A案）</dc:title>
  <dc:creator>湯浅 論</dc:creator>
  <cp:lastModifiedBy>自治労本部用</cp:lastModifiedBy>
  <cp:revision>3</cp:revision>
  <cp:lastPrinted>2023-05-16T05:58:00Z</cp:lastPrinted>
  <dcterms:created xsi:type="dcterms:W3CDTF">2023-06-15T05:38:00Z</dcterms:created>
  <dcterms:modified xsi:type="dcterms:W3CDTF">2023-06-15T05:38:00Z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0x0101002C91908816459D45AFAB0FD04A66BE6F</vt:lpwstr>
  </property>
</Properties>
</file>